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2EB39" w14:textId="17266B30" w:rsidR="00F50F08" w:rsidRPr="005D31F9" w:rsidRDefault="00C20928" w:rsidP="005D31F9">
      <w:r>
        <w:rPr>
          <w:noProof/>
        </w:rPr>
        <mc:AlternateContent>
          <mc:Choice Requires="wps">
            <w:drawing>
              <wp:anchor distT="0" distB="0" distL="114300" distR="114300" simplePos="0" relativeHeight="251706448" behindDoc="0" locked="0" layoutInCell="1" allowOverlap="1" wp14:anchorId="6E285BB1" wp14:editId="4C4982F9">
                <wp:simplePos x="0" y="0"/>
                <wp:positionH relativeFrom="page">
                  <wp:posOffset>4622800</wp:posOffset>
                </wp:positionH>
                <wp:positionV relativeFrom="page">
                  <wp:posOffset>3175000</wp:posOffset>
                </wp:positionV>
                <wp:extent cx="2489200" cy="317500"/>
                <wp:effectExtent l="0" t="0" r="0" b="12700"/>
                <wp:wrapThrough wrapText="bothSides">
                  <wp:wrapPolygon edited="0">
                    <wp:start x="220" y="0"/>
                    <wp:lineTo x="220" y="20736"/>
                    <wp:lineTo x="21159" y="20736"/>
                    <wp:lineTo x="21159" y="0"/>
                    <wp:lineTo x="220" y="0"/>
                  </wp:wrapPolygon>
                </wp:wrapThrough>
                <wp:docPr id="9" name="Text Box 9"/>
                <wp:cNvGraphicFramePr/>
                <a:graphic xmlns:a="http://schemas.openxmlformats.org/drawingml/2006/main">
                  <a:graphicData uri="http://schemas.microsoft.com/office/word/2010/wordprocessingShape">
                    <wps:wsp>
                      <wps:cNvSpPr txBox="1"/>
                      <wps:spPr>
                        <a:xfrm>
                          <a:off x="0" y="0"/>
                          <a:ext cx="248920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199769" w14:textId="3B326007" w:rsidR="00C20928" w:rsidRPr="00C20928" w:rsidRDefault="00C20928">
                            <w:pPr>
                              <w:rPr>
                                <w:b/>
                                <w:color w:val="FFFFFF" w:themeColor="background1"/>
                              </w:rPr>
                            </w:pPr>
                            <w:r w:rsidRPr="00C20928">
                              <w:rPr>
                                <w:b/>
                                <w:color w:val="FFFFFF" w:themeColor="background1"/>
                              </w:rPr>
                              <w:t>Wear your purple every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64pt;margin-top:250pt;width:196pt;height:25pt;z-index:251706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saG9A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" mv:complextextbox="1" filled="f" stroked="f">
                <v:textbox>
                  <w:txbxContent>
                    <w:p w14:paraId="00199769" w14:textId="3B326007" w:rsidR="00C20928" w:rsidRPr="00C20928" w:rsidRDefault="00C20928">
                      <w:pPr>
                        <w:rPr>
                          <w:b/>
                          <w:color w:val="FFFFFF" w:themeColor="background1"/>
                        </w:rPr>
                      </w:pPr>
                      <w:r w:rsidRPr="00C20928">
                        <w:rPr>
                          <w:b/>
                          <w:color w:val="FFFFFF" w:themeColor="background1"/>
                        </w:rPr>
                        <w:t>Wear your purple every Friday!</w:t>
                      </w:r>
                    </w:p>
                  </w:txbxContent>
                </v:textbox>
                <w10:wrap type="through" anchorx="page" anchory="page"/>
              </v:shape>
            </w:pict>
          </mc:Fallback>
        </mc:AlternateContent>
      </w:r>
      <w:r>
        <w:rPr>
          <w:noProof/>
        </w:rPr>
        <mc:AlternateContent>
          <mc:Choice Requires="wps">
            <w:drawing>
              <wp:anchor distT="0" distB="0" distL="114300" distR="114300" simplePos="0" relativeHeight="251658276" behindDoc="0" locked="0" layoutInCell="1" allowOverlap="1" wp14:anchorId="6BC5EED1" wp14:editId="79D854BF">
                <wp:simplePos x="0" y="0"/>
                <wp:positionH relativeFrom="page">
                  <wp:posOffset>4572000</wp:posOffset>
                </wp:positionH>
                <wp:positionV relativeFrom="page">
                  <wp:posOffset>2946400</wp:posOffset>
                </wp:positionV>
                <wp:extent cx="2548890" cy="228600"/>
                <wp:effectExtent l="0" t="0" r="16510" b="0"/>
                <wp:wrapTight wrapText="bothSides">
                  <wp:wrapPolygon edited="0">
                    <wp:start x="0" y="0"/>
                    <wp:lineTo x="0" y="19200"/>
                    <wp:lineTo x="21525" y="19200"/>
                    <wp:lineTo x="21525"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967757" w14:textId="77777777" w:rsidR="008F4017" w:rsidRPr="00167845" w:rsidRDefault="008F4017" w:rsidP="00D370D8">
                            <w:pPr>
                              <w:pStyle w:val="Heading4"/>
                              <w:jc w:val="left"/>
                              <w:rPr>
                                <w:b/>
                                <w:u w:val="single"/>
                              </w:rPr>
                            </w:pPr>
                            <w:r w:rsidRPr="00167845">
                              <w:rPr>
                                <w:b/>
                                <w:u w:val="single"/>
                              </w:rPr>
                              <w:t>September</w:t>
                            </w:r>
                          </w:p>
                          <w:p w14:paraId="246D19A7" w14:textId="77777777" w:rsidR="008F4017" w:rsidRPr="00167845" w:rsidRDefault="008F4017">
                            <w:pPr>
                              <w:rPr>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27" type="#_x0000_t202" style="position:absolute;margin-left:5in;margin-top:232pt;width:200.7pt;height:18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" filled="f" stroked="f">
                <v:textbox inset="0,0,0,0">
                  <w:txbxContent>
                    <w:p w14:paraId="21967757" w14:textId="77777777" w:rsidR="008F4017" w:rsidRPr="00167845" w:rsidRDefault="008F4017" w:rsidP="00D370D8">
                      <w:pPr>
                        <w:pStyle w:val="Heading4"/>
                        <w:jc w:val="left"/>
                        <w:rPr>
                          <w:b/>
                          <w:u w:val="single"/>
                        </w:rPr>
                      </w:pPr>
                      <w:r w:rsidRPr="00167845">
                        <w:rPr>
                          <w:b/>
                          <w:u w:val="single"/>
                        </w:rPr>
                        <w:t>September</w:t>
                      </w:r>
                    </w:p>
                    <w:p w14:paraId="246D19A7" w14:textId="77777777" w:rsidR="008F4017" w:rsidRPr="00167845" w:rsidRDefault="008F4017">
                      <w:pPr>
                        <w:rPr>
                          <w:u w:val="single"/>
                        </w:rPr>
                      </w:pPr>
                    </w:p>
                  </w:txbxContent>
                </v:textbox>
                <w10:wrap type="tight" anchorx="page" anchory="page"/>
              </v:shape>
            </w:pict>
          </mc:Fallback>
        </mc:AlternateContent>
      </w:r>
      <w:r w:rsidR="008D2919">
        <w:rPr>
          <w:noProof/>
        </w:rPr>
        <mc:AlternateContent>
          <mc:Choice Requires="wpg">
            <w:drawing>
              <wp:anchor distT="0" distB="0" distL="114300" distR="114300" simplePos="0" relativeHeight="251658282" behindDoc="0" locked="0" layoutInCell="1" allowOverlap="1" wp14:anchorId="40F863F2" wp14:editId="17EB2782">
                <wp:simplePos x="0" y="0"/>
                <wp:positionH relativeFrom="page">
                  <wp:posOffset>5257800</wp:posOffset>
                </wp:positionH>
                <wp:positionV relativeFrom="page">
                  <wp:posOffset>3543300</wp:posOffset>
                </wp:positionV>
                <wp:extent cx="1723390" cy="412750"/>
                <wp:effectExtent l="0" t="0" r="3810" b="19050"/>
                <wp:wrapThrough wrapText="bothSides">
                  <wp:wrapPolygon edited="0">
                    <wp:start x="0" y="0"/>
                    <wp:lineTo x="0" y="21268"/>
                    <wp:lineTo x="21329" y="21268"/>
                    <wp:lineTo x="21329"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1723390" cy="412750"/>
                          <a:chOff x="0" y="0"/>
                          <a:chExt cx="1723390" cy="412750"/>
                        </a:xfrm>
                        <a:extLst>
                          <a:ext uri="{0CCBE362-F206-4b92-989A-16890622DB6E}">
                            <ma14:wrappingTextBoxFlag xmlns:ma14="http://schemas.microsoft.com/office/mac/drawingml/2011/main" val="1"/>
                          </a:ext>
                        </a:extLst>
                      </wpg:grpSpPr>
                      <wps:wsp>
                        <wps:cNvPr id="273" name="Text Box 242"/>
                        <wps:cNvSpPr txBox="1">
                          <a:spLocks noChangeArrowheads="1"/>
                        </wps:cNvSpPr>
                        <wps:spPr bwMode="auto">
                          <a:xfrm>
                            <a:off x="0" y="0"/>
                            <a:ext cx="172339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1" name="Text Box 1"/>
                        <wps:cNvSpPr txBox="1"/>
                        <wps:spPr>
                          <a:xfrm>
                            <a:off x="114300" y="0"/>
                            <a:ext cx="1609090" cy="154305"/>
                          </a:xfrm>
                          <a:prstGeom prst="rect">
                            <a:avLst/>
                          </a:prstGeom>
                          <a:noFill/>
                          <a:ln>
                            <a:noFill/>
                          </a:ln>
                          <a:effectLst/>
                          <a:extLst>
                            <a:ext uri="{C572A759-6A51-4108-AA02-DFA0A04FC94B}">
                              <ma14:wrappingTextBoxFlag xmlns:ma14="http://schemas.microsoft.com/office/mac/drawingml/2011/main"/>
                            </a:ext>
                          </a:extLst>
                        </wps:spPr>
                        <wps:txbx>
                          <w:txbxContent>
                            <w:p w14:paraId="255DB6B6" w14:textId="77777777" w:rsidR="008F4017" w:rsidRPr="00167845" w:rsidRDefault="008F4017" w:rsidP="00F50F08">
                              <w:pPr>
                                <w:pStyle w:val="BodyText2"/>
                                <w:rPr>
                                  <w:sz w:val="20"/>
                                  <w:szCs w:val="20"/>
                                </w:rPr>
                              </w:pPr>
                              <w:r w:rsidRPr="00167845">
                                <w:rPr>
                                  <w:sz w:val="20"/>
                                  <w:szCs w:val="20"/>
                                </w:rPr>
                                <w:t>Patriot Day</w:t>
                              </w:r>
                            </w:p>
                            <w:p w14:paraId="17373125" w14:textId="77777777" w:rsidR="008F4017" w:rsidRPr="00167845" w:rsidRDefault="008F4017">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 o:spid="_x0000_s1028" style="position:absolute;margin-left:414pt;margin-top:279pt;width:135.7pt;height:32.5pt;z-index:251658282;mso-position-horizontal-relative:page;mso-position-vertical-relative:page" coordsize="1723390,412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" mv:complextextbox="1">
                <v:shape id="Text Box 242" o:spid="_x0000_s1029" type="#_x0000_t202" style="position:absolute;width:172339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fvMxAAA&#10;ANwAAAAPAAAAZHJzL2Rvd25yZXYueG1sRI/RasJAFETfC/7DcoW+FN1oqUp0FbEEiohi9AMu2Ws2&#10;mL0bstuY/n23IPRxmDkzzGrT21p01PrKsYLJOAFBXDhdcangeslGCxA+IGusHZOCH/KwWQ9eVphq&#10;9+AzdXkoRSxhn6ICE0KTSukLQxb92DXE0bu51mKIsi2lbvERy20tp0kykxYrjgsGG9oZKu75t1Uw&#10;ve4/DnnT7eVntqhOmXkLXByVeh322yWIQH34Dz/pLx25+Tv8nY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X7zMQAAADcAAAADwAAAAAAAAAAAAAAAACXAgAAZHJzL2Rv&#10;d25yZXYueG1sUEsFBgAAAAAEAAQA9QAAAIgDAAAAAA==&#10;" mv:complextextbox="1" filled="f" stroked="f">
                  <v:textbox inset="0,0,0,0"/>
                </v:shape>
                <v:shape id="Text Box 1" o:spid="_x0000_s1030" type="#_x0000_t202" style="position:absolute;left:114300;width:160909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255DB6B6" w14:textId="77777777" w:rsidR="008F4017" w:rsidRPr="00167845" w:rsidRDefault="008F4017" w:rsidP="00F50F08">
                        <w:pPr>
                          <w:pStyle w:val="BodyText2"/>
                          <w:rPr>
                            <w:sz w:val="20"/>
                            <w:szCs w:val="20"/>
                          </w:rPr>
                        </w:pPr>
                        <w:r w:rsidRPr="00167845">
                          <w:rPr>
                            <w:sz w:val="20"/>
                            <w:szCs w:val="20"/>
                          </w:rPr>
                          <w:t>Patriot Day</w:t>
                        </w:r>
                      </w:p>
                      <w:p w14:paraId="17373125" w14:textId="77777777" w:rsidR="008F4017" w:rsidRPr="00167845" w:rsidRDefault="008F4017">
                        <w:pPr>
                          <w:rPr>
                            <w:sz w:val="20"/>
                            <w:szCs w:val="20"/>
                          </w:rPr>
                        </w:pPr>
                      </w:p>
                    </w:txbxContent>
                  </v:textbox>
                </v:shape>
                <w10:wrap type="through" anchorx="page" anchory="page"/>
              </v:group>
            </w:pict>
          </mc:Fallback>
        </mc:AlternateContent>
      </w:r>
      <w:r>
        <w:rPr>
          <w:noProof/>
        </w:rPr>
        <mc:AlternateContent>
          <mc:Choice Requires="wps">
            <w:drawing>
              <wp:anchor distT="0" distB="0" distL="114300" distR="114300" simplePos="0" relativeHeight="251662416" behindDoc="0" locked="0" layoutInCell="1" allowOverlap="1" wp14:anchorId="3CED456A" wp14:editId="43B4A231">
                <wp:simplePos x="0" y="0"/>
                <wp:positionH relativeFrom="page">
                  <wp:posOffset>4572000</wp:posOffset>
                </wp:positionH>
                <wp:positionV relativeFrom="page">
                  <wp:posOffset>3510915</wp:posOffset>
                </wp:positionV>
                <wp:extent cx="685800" cy="228600"/>
                <wp:effectExtent l="0" t="0" r="0" b="0"/>
                <wp:wrapSquare wrapText="bothSides"/>
                <wp:docPr id="285" name="Text Box 28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D1E34" w14:textId="77777777" w:rsidR="008F4017" w:rsidRPr="00167845" w:rsidRDefault="008F4017">
                            <w:pPr>
                              <w:rPr>
                                <w:color w:val="FFFFFF" w:themeColor="background1"/>
                                <w:sz w:val="20"/>
                                <w:szCs w:val="20"/>
                              </w:rPr>
                            </w:pPr>
                            <w:r w:rsidRPr="00167845">
                              <w:rPr>
                                <w:color w:val="FFFFFF" w:themeColor="background1"/>
                                <w:sz w:val="20"/>
                                <w:szCs w:val="20"/>
                              </w:rPr>
                              <w:t>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5" o:spid="_x0000_s1031" type="#_x0000_t202" style="position:absolute;margin-left:5in;margin-top:276.45pt;width:54pt;height:18pt;z-index:251662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7UfdICAAAY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" filled="f" stroked="f">
                <v:textbox>
                  <w:txbxContent>
                    <w:p w14:paraId="4DED1E34" w14:textId="77777777" w:rsidR="008F4017" w:rsidRPr="00167845" w:rsidRDefault="008F4017">
                      <w:pPr>
                        <w:rPr>
                          <w:color w:val="FFFFFF" w:themeColor="background1"/>
                          <w:sz w:val="20"/>
                          <w:szCs w:val="20"/>
                        </w:rPr>
                      </w:pPr>
                      <w:r w:rsidRPr="00167845">
                        <w:rPr>
                          <w:color w:val="FFFFFF" w:themeColor="background1"/>
                          <w:sz w:val="20"/>
                          <w:szCs w:val="20"/>
                        </w:rPr>
                        <w:t>9/11</w:t>
                      </w:r>
                    </w:p>
                  </w:txbxContent>
                </v:textbox>
                <w10:wrap type="square" anchorx="page" anchory="page"/>
              </v:shape>
            </w:pict>
          </mc:Fallback>
        </mc:AlternateContent>
      </w:r>
      <w:r>
        <w:rPr>
          <w:noProof/>
        </w:rPr>
        <mc:AlternateContent>
          <mc:Choice Requires="wps">
            <w:drawing>
              <wp:anchor distT="0" distB="0" distL="114300" distR="114300" simplePos="0" relativeHeight="251664464" behindDoc="0" locked="0" layoutInCell="1" allowOverlap="1" wp14:anchorId="5E7F74F0" wp14:editId="0430BD0B">
                <wp:simplePos x="0" y="0"/>
                <wp:positionH relativeFrom="page">
                  <wp:posOffset>5257800</wp:posOffset>
                </wp:positionH>
                <wp:positionV relativeFrom="page">
                  <wp:posOffset>3815715</wp:posOffset>
                </wp:positionV>
                <wp:extent cx="1828800" cy="457200"/>
                <wp:effectExtent l="0" t="0" r="0" b="0"/>
                <wp:wrapSquare wrapText="bothSides"/>
                <wp:docPr id="287" name="Text Box 287"/>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EF415" w14:textId="77777777" w:rsidR="008F4017" w:rsidRPr="00167845" w:rsidRDefault="008F4017">
                            <w:pPr>
                              <w:rPr>
                                <w:color w:val="FFFFFF" w:themeColor="background1"/>
                                <w:sz w:val="20"/>
                                <w:szCs w:val="20"/>
                              </w:rPr>
                            </w:pPr>
                            <w:r w:rsidRPr="00167845">
                              <w:rPr>
                                <w:color w:val="FFFFFF" w:themeColor="background1"/>
                                <w:sz w:val="20"/>
                                <w:szCs w:val="20"/>
                              </w:rPr>
                              <w:t>Hispanic Heritage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7" o:spid="_x0000_s1032" type="#_x0000_t202" style="position:absolute;margin-left:414pt;margin-top:300.45pt;width:2in;height:36pt;z-index:251664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" filled="f" stroked="f">
                <v:textbox>
                  <w:txbxContent>
                    <w:p w14:paraId="132EF415" w14:textId="77777777" w:rsidR="008F4017" w:rsidRPr="00167845" w:rsidRDefault="008F4017">
                      <w:pPr>
                        <w:rPr>
                          <w:color w:val="FFFFFF" w:themeColor="background1"/>
                          <w:sz w:val="20"/>
                          <w:szCs w:val="20"/>
                        </w:rPr>
                      </w:pPr>
                      <w:r w:rsidRPr="00167845">
                        <w:rPr>
                          <w:color w:val="FFFFFF" w:themeColor="background1"/>
                          <w:sz w:val="20"/>
                          <w:szCs w:val="20"/>
                        </w:rPr>
                        <w:t>Hispanic Heritage Month</w:t>
                      </w:r>
                    </w:p>
                  </w:txbxContent>
                </v:textbox>
                <w10:wrap type="square" anchorx="page" anchory="page"/>
              </v:shape>
            </w:pict>
          </mc:Fallback>
        </mc:AlternateContent>
      </w:r>
      <w:r>
        <w:rPr>
          <w:noProof/>
        </w:rPr>
        <mc:AlternateContent>
          <mc:Choice Requires="wps">
            <w:drawing>
              <wp:anchor distT="0" distB="0" distL="114300" distR="114300" simplePos="0" relativeHeight="251663440" behindDoc="0" locked="0" layoutInCell="1" allowOverlap="1" wp14:anchorId="5DB320E7" wp14:editId="384287FE">
                <wp:simplePos x="0" y="0"/>
                <wp:positionH relativeFrom="page">
                  <wp:posOffset>4572000</wp:posOffset>
                </wp:positionH>
                <wp:positionV relativeFrom="page">
                  <wp:posOffset>3777615</wp:posOffset>
                </wp:positionV>
                <wp:extent cx="685800" cy="457200"/>
                <wp:effectExtent l="0" t="0" r="0" b="0"/>
                <wp:wrapSquare wrapText="bothSides"/>
                <wp:docPr id="286" name="Text Box 28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F45D2" w14:textId="77777777" w:rsidR="008F4017" w:rsidRPr="00167845" w:rsidRDefault="008F4017">
                            <w:pPr>
                              <w:rPr>
                                <w:color w:val="FFFFFF" w:themeColor="background1"/>
                                <w:sz w:val="20"/>
                                <w:szCs w:val="20"/>
                              </w:rPr>
                            </w:pPr>
                            <w:r w:rsidRPr="00167845">
                              <w:rPr>
                                <w:color w:val="FFFFFF" w:themeColor="background1"/>
                                <w:sz w:val="20"/>
                                <w:szCs w:val="20"/>
                              </w:rPr>
                              <w:t>9/15-10/15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6" o:spid="_x0000_s1033" type="#_x0000_t202" style="position:absolute;margin-left:5in;margin-top:297.45pt;width:54pt;height:36pt;z-index:251663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" filled="f" stroked="f">
                <v:textbox>
                  <w:txbxContent>
                    <w:p w14:paraId="7ABF45D2" w14:textId="77777777" w:rsidR="008F4017" w:rsidRPr="00167845" w:rsidRDefault="008F4017">
                      <w:pPr>
                        <w:rPr>
                          <w:color w:val="FFFFFF" w:themeColor="background1"/>
                          <w:sz w:val="20"/>
                          <w:szCs w:val="20"/>
                        </w:rPr>
                      </w:pPr>
                      <w:r w:rsidRPr="00167845">
                        <w:rPr>
                          <w:color w:val="FFFFFF" w:themeColor="background1"/>
                          <w:sz w:val="20"/>
                          <w:szCs w:val="20"/>
                        </w:rPr>
                        <w:t>9/15-10/15</w:t>
                      </w:r>
                    </w:p>
                  </w:txbxContent>
                </v:textbox>
                <w10:wrap type="square" anchorx="page" anchory="page"/>
              </v:shape>
            </w:pict>
          </mc:Fallback>
        </mc:AlternateContent>
      </w:r>
      <w:r>
        <w:rPr>
          <w:noProof/>
        </w:rPr>
        <mc:AlternateContent>
          <mc:Choice Requires="wps">
            <w:drawing>
              <wp:anchor distT="0" distB="0" distL="114300" distR="114300" simplePos="0" relativeHeight="251666512" behindDoc="0" locked="0" layoutInCell="1" allowOverlap="1" wp14:anchorId="15E9CCA7" wp14:editId="5B1A672B">
                <wp:simplePos x="0" y="0"/>
                <wp:positionH relativeFrom="page">
                  <wp:posOffset>5257800</wp:posOffset>
                </wp:positionH>
                <wp:positionV relativeFrom="page">
                  <wp:posOffset>4336415</wp:posOffset>
                </wp:positionV>
                <wp:extent cx="1600200" cy="45720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3D013" w14:textId="77777777" w:rsidR="008F4017" w:rsidRPr="00167845" w:rsidRDefault="008F4017">
                            <w:pPr>
                              <w:rPr>
                                <w:color w:val="FFFFFF" w:themeColor="background1"/>
                                <w:sz w:val="20"/>
                                <w:szCs w:val="20"/>
                              </w:rPr>
                            </w:pPr>
                            <w:r w:rsidRPr="00167845">
                              <w:rPr>
                                <w:color w:val="FFFFFF" w:themeColor="background1"/>
                                <w:sz w:val="20"/>
                                <w:szCs w:val="20"/>
                              </w:rPr>
                              <w:t>Constitution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34" type="#_x0000_t202" style="position:absolute;margin-left:414pt;margin-top:341.45pt;width:126pt;height:36pt;z-index:251666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" filled="f" stroked="f">
                <v:textbox>
                  <w:txbxContent>
                    <w:p w14:paraId="0A03D013" w14:textId="77777777" w:rsidR="008F4017" w:rsidRPr="00167845" w:rsidRDefault="008F4017">
                      <w:pPr>
                        <w:rPr>
                          <w:color w:val="FFFFFF" w:themeColor="background1"/>
                          <w:sz w:val="20"/>
                          <w:szCs w:val="20"/>
                        </w:rPr>
                      </w:pPr>
                      <w:r w:rsidRPr="00167845">
                        <w:rPr>
                          <w:color w:val="FFFFFF" w:themeColor="background1"/>
                          <w:sz w:val="20"/>
                          <w:szCs w:val="20"/>
                        </w:rPr>
                        <w:t>Constitution Week</w:t>
                      </w:r>
                    </w:p>
                  </w:txbxContent>
                </v:textbox>
                <w10:wrap type="square" anchorx="page" anchory="page"/>
              </v:shape>
            </w:pict>
          </mc:Fallback>
        </mc:AlternateContent>
      </w:r>
      <w:r>
        <w:rPr>
          <w:noProof/>
        </w:rPr>
        <mc:AlternateContent>
          <mc:Choice Requires="wps">
            <w:drawing>
              <wp:anchor distT="0" distB="0" distL="114300" distR="114300" simplePos="0" relativeHeight="251665488" behindDoc="0" locked="0" layoutInCell="1" allowOverlap="1" wp14:anchorId="157BFC05" wp14:editId="6DD75B59">
                <wp:simplePos x="0" y="0"/>
                <wp:positionH relativeFrom="page">
                  <wp:posOffset>4559300</wp:posOffset>
                </wp:positionH>
                <wp:positionV relativeFrom="page">
                  <wp:posOffset>4272915</wp:posOffset>
                </wp:positionV>
                <wp:extent cx="685800" cy="457200"/>
                <wp:effectExtent l="0" t="0" r="0" b="0"/>
                <wp:wrapSquare wrapText="bothSides"/>
                <wp:docPr id="289" name="Text Box 289"/>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D70D7" w14:textId="77777777" w:rsidR="008F4017" w:rsidRPr="00167845" w:rsidRDefault="008F4017">
                            <w:pPr>
                              <w:rPr>
                                <w:color w:val="FFFFFF" w:themeColor="background1"/>
                                <w:sz w:val="20"/>
                                <w:szCs w:val="20"/>
                              </w:rPr>
                            </w:pPr>
                            <w:r w:rsidRPr="00167845">
                              <w:rPr>
                                <w:color w:val="FFFFFF" w:themeColor="background1"/>
                                <w:sz w:val="20"/>
                                <w:szCs w:val="20"/>
                              </w:rPr>
                              <w:t>9/17-9/23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35" type="#_x0000_t202" style="position:absolute;margin-left:359pt;margin-top:336.45pt;width:54pt;height:36pt;z-index:251665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" filled="f" stroked="f">
                <v:textbox>
                  <w:txbxContent>
                    <w:p w14:paraId="214D70D7" w14:textId="77777777" w:rsidR="008F4017" w:rsidRPr="00167845" w:rsidRDefault="008F4017">
                      <w:pPr>
                        <w:rPr>
                          <w:color w:val="FFFFFF" w:themeColor="background1"/>
                          <w:sz w:val="20"/>
                          <w:szCs w:val="20"/>
                        </w:rPr>
                      </w:pPr>
                      <w:r w:rsidRPr="00167845">
                        <w:rPr>
                          <w:color w:val="FFFFFF" w:themeColor="background1"/>
                          <w:sz w:val="20"/>
                          <w:szCs w:val="20"/>
                        </w:rPr>
                        <w:t>9/17-9/23</w:t>
                      </w:r>
                    </w:p>
                  </w:txbxContent>
                </v:textbox>
                <w10:wrap type="square" anchorx="page" anchory="page"/>
              </v:shape>
            </w:pict>
          </mc:Fallback>
        </mc:AlternateContent>
      </w:r>
      <w:r w:rsidR="00601C65">
        <w:rPr>
          <w:noProof/>
        </w:rPr>
        <mc:AlternateContent>
          <mc:Choice Requires="wps">
            <w:drawing>
              <wp:anchor distT="0" distB="0" distL="114300" distR="114300" simplePos="0" relativeHeight="251658267" behindDoc="0" locked="0" layoutInCell="1" allowOverlap="1" wp14:anchorId="6E58DC37" wp14:editId="5B80CF2B">
                <wp:simplePos x="0" y="0"/>
                <wp:positionH relativeFrom="page">
                  <wp:posOffset>457200</wp:posOffset>
                </wp:positionH>
                <wp:positionV relativeFrom="page">
                  <wp:posOffset>685800</wp:posOffset>
                </wp:positionV>
                <wp:extent cx="4572000" cy="869950"/>
                <wp:effectExtent l="0" t="0" r="0" b="19050"/>
                <wp:wrapTight wrapText="bothSides">
                  <wp:wrapPolygon edited="0">
                    <wp:start x="0" y="0"/>
                    <wp:lineTo x="0" y="21442"/>
                    <wp:lineTo x="21480" y="21442"/>
                    <wp:lineTo x="2148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ECC3EA" w14:textId="77777777" w:rsidR="008F4017" w:rsidRPr="00601C65" w:rsidRDefault="008F4017" w:rsidP="00AB7662">
                            <w:pPr>
                              <w:pStyle w:val="Title"/>
                              <w:jc w:val="left"/>
                              <w:rPr>
                                <w:sz w:val="72"/>
                                <w:szCs w:val="72"/>
                              </w:rPr>
                            </w:pPr>
                            <w:r w:rsidRPr="00601C65">
                              <w:rPr>
                                <w:sz w:val="72"/>
                                <w:szCs w:val="72"/>
                              </w:rPr>
                              <w:t>The Panther 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6" type="#_x0000_t202" style="position:absolute;margin-left:36pt;margin-top:54pt;width:5in;height:68.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" filled="f" stroked="f">
                <v:textbox inset="0,0,0,0">
                  <w:txbxContent>
                    <w:p w14:paraId="50ECC3EA" w14:textId="77777777" w:rsidR="008F4017" w:rsidRPr="00601C65" w:rsidRDefault="008F4017" w:rsidP="00AB7662">
                      <w:pPr>
                        <w:pStyle w:val="Title"/>
                        <w:jc w:val="left"/>
                        <w:rPr>
                          <w:sz w:val="72"/>
                          <w:szCs w:val="72"/>
                        </w:rPr>
                      </w:pPr>
                      <w:r w:rsidRPr="00601C65">
                        <w:rPr>
                          <w:sz w:val="72"/>
                          <w:szCs w:val="72"/>
                        </w:rPr>
                        <w:t>The Panther PRess</w:t>
                      </w:r>
                    </w:p>
                  </w:txbxContent>
                </v:textbox>
                <w10:wrap type="tight" anchorx="page" anchory="page"/>
              </v:shape>
            </w:pict>
          </mc:Fallback>
        </mc:AlternateContent>
      </w:r>
      <w:r w:rsidR="00FD3E16">
        <w:rPr>
          <w:noProof/>
        </w:rPr>
        <mc:AlternateContent>
          <mc:Choice Requires="wps">
            <w:drawing>
              <wp:anchor distT="0" distB="0" distL="114300" distR="114300" simplePos="0" relativeHeight="251694160" behindDoc="0" locked="0" layoutInCell="1" allowOverlap="1" wp14:anchorId="46241FBC" wp14:editId="576AB921">
                <wp:simplePos x="0" y="0"/>
                <wp:positionH relativeFrom="column">
                  <wp:posOffset>0</wp:posOffset>
                </wp:positionH>
                <wp:positionV relativeFrom="paragraph">
                  <wp:posOffset>7086600</wp:posOffset>
                </wp:positionV>
                <wp:extent cx="6858000" cy="1600200"/>
                <wp:effectExtent l="0" t="0" r="0" b="0"/>
                <wp:wrapSquare wrapText="bothSides"/>
                <wp:docPr id="263" name="Text Box 263"/>
                <wp:cNvGraphicFramePr/>
                <a:graphic xmlns:a="http://schemas.openxmlformats.org/drawingml/2006/main">
                  <a:graphicData uri="http://schemas.microsoft.com/office/word/2010/wordprocessingShape">
                    <wps:wsp>
                      <wps:cNvSpPr txBox="1"/>
                      <wps:spPr>
                        <a:xfrm>
                          <a:off x="0" y="0"/>
                          <a:ext cx="6858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2234A" w14:textId="79218AD3" w:rsidR="008F4017" w:rsidRDefault="008F4017">
                            <w:r>
                              <w:t>We are moving to a 21</w:t>
                            </w:r>
                            <w:r w:rsidRPr="004410A7">
                              <w:rPr>
                                <w:vertAlign w:val="superscript"/>
                              </w:rPr>
                              <w:t>st</w:t>
                            </w:r>
                            <w:r>
                              <w:t xml:space="preserve"> century collaboration center where multiple classes can work on interdisciplinary projects, students can get together to share ideas, collaborate on multi-media projects and publish their work.  ALL of the earnings from our Principal’s Fundraiser that we are kicking off on September 14</w:t>
                            </w:r>
                            <w:r w:rsidRPr="00264DCF">
                              <w:rPr>
                                <w:vertAlign w:val="superscript"/>
                              </w:rPr>
                              <w:t>th</w:t>
                            </w:r>
                            <w:r>
                              <w:t xml:space="preserve"> will go to </w:t>
                            </w:r>
                            <w:r w:rsidR="00E56630">
                              <w:t xml:space="preserve">these renovations.  Please see </w:t>
                            </w:r>
                            <w:hyperlink r:id="rId9" w:history="1">
                              <w:r w:rsidRPr="00E56630">
                                <w:rPr>
                                  <w:rStyle w:val="Hyperlink"/>
                                </w:rPr>
                                <w:t xml:space="preserve">the </w:t>
                              </w:r>
                              <w:r w:rsidR="00E56630" w:rsidRPr="00E56630">
                                <w:rPr>
                                  <w:rStyle w:val="Hyperlink"/>
                                </w:rPr>
                                <w:t>flyer</w:t>
                              </w:r>
                            </w:hyperlink>
                            <w:r>
                              <w:t xml:space="preserve"> with all the information about turn in dates, online options and the fun things your child can earn while supporting PVMS.  The grade level that earns the most money will have a special honor that will remain at PVMS for years to come.  Please click</w:t>
                            </w:r>
                            <w:r w:rsidR="00E56630">
                              <w:t xml:space="preserve"> </w:t>
                            </w:r>
                            <w:hyperlink r:id="rId10" w:history="1">
                              <w:r w:rsidR="00E56630" w:rsidRPr="00E56630">
                                <w:rPr>
                                  <w:rStyle w:val="Hyperlink"/>
                                </w:rPr>
                                <w:t>here</w:t>
                              </w:r>
                            </w:hyperlink>
                            <w:r w:rsidR="00E56630">
                              <w:t xml:space="preserve"> to be taken to our MYP </w:t>
                            </w:r>
                            <w:proofErr w:type="spellStart"/>
                            <w:r w:rsidR="00E56630">
                              <w:t>Padlet</w:t>
                            </w:r>
                            <w:proofErr w:type="spellEnd"/>
                            <w:r w:rsidR="00E56630">
                              <w:t xml:space="preserve"> for Students and Families to see</w:t>
                            </w:r>
                            <w:r>
                              <w:t xml:space="preserve"> </w:t>
                            </w:r>
                            <w:r w:rsidR="00E56630">
                              <w:t>the PVMS Media Redesign presentation</w:t>
                            </w:r>
                            <w:r>
                              <w:t xml:space="preserve"> reflecting 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7" type="#_x0000_t202" style="position:absolute;margin-left:0;margin-top:558pt;width:540pt;height:126pt;z-index:25169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QhldMCAAAa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" filled="f" stroked="f">
                <v:textbox>
                  <w:txbxContent>
                    <w:p w14:paraId="0342234A" w14:textId="79218AD3" w:rsidR="008F4017" w:rsidRDefault="008F4017">
                      <w:r>
                        <w:t>We are moving to a 21</w:t>
                      </w:r>
                      <w:r w:rsidRPr="004410A7">
                        <w:rPr>
                          <w:vertAlign w:val="superscript"/>
                        </w:rPr>
                        <w:t>st</w:t>
                      </w:r>
                      <w:r>
                        <w:t xml:space="preserve"> century collaboration center where multiple classes can work on interdisciplinary projects, students can get together to share ideas, collaborate on multi-media projects and publish their work.  ALL of the earnings from our Principal’s Fundraiser that we are kicking off on September 14</w:t>
                      </w:r>
                      <w:r w:rsidRPr="00264DCF">
                        <w:rPr>
                          <w:vertAlign w:val="superscript"/>
                        </w:rPr>
                        <w:t>th</w:t>
                      </w:r>
                      <w:r>
                        <w:t xml:space="preserve"> will go to </w:t>
                      </w:r>
                      <w:r w:rsidR="00E56630">
                        <w:t xml:space="preserve">these renovations.  Please see </w:t>
                      </w:r>
                      <w:hyperlink r:id="rId11" w:history="1">
                        <w:r w:rsidRPr="00E56630">
                          <w:rPr>
                            <w:rStyle w:val="Hyperlink"/>
                          </w:rPr>
                          <w:t xml:space="preserve">the </w:t>
                        </w:r>
                        <w:r w:rsidR="00E56630" w:rsidRPr="00E56630">
                          <w:rPr>
                            <w:rStyle w:val="Hyperlink"/>
                          </w:rPr>
                          <w:t>flyer</w:t>
                        </w:r>
                      </w:hyperlink>
                      <w:r>
                        <w:t xml:space="preserve"> with all the information about turn in dates, online options and the fun things your child can earn while supporting PVMS.  The grade level that earns the most money will have a special honor that will remain at PVMS for years to come.  Please click</w:t>
                      </w:r>
                      <w:r w:rsidR="00E56630">
                        <w:t xml:space="preserve"> </w:t>
                      </w:r>
                      <w:hyperlink r:id="rId12" w:history="1">
                        <w:r w:rsidR="00E56630" w:rsidRPr="00E56630">
                          <w:rPr>
                            <w:rStyle w:val="Hyperlink"/>
                          </w:rPr>
                          <w:t>here</w:t>
                        </w:r>
                      </w:hyperlink>
                      <w:r w:rsidR="00E56630">
                        <w:t xml:space="preserve"> to be taken to our MYP </w:t>
                      </w:r>
                      <w:proofErr w:type="spellStart"/>
                      <w:r w:rsidR="00E56630">
                        <w:t>Padlet</w:t>
                      </w:r>
                      <w:proofErr w:type="spellEnd"/>
                      <w:r w:rsidR="00E56630">
                        <w:t xml:space="preserve"> for Students and Families to see</w:t>
                      </w:r>
                      <w:r>
                        <w:t xml:space="preserve"> </w:t>
                      </w:r>
                      <w:r w:rsidR="00E56630">
                        <w:t>the PVMS Media Redesign presentation</w:t>
                      </w:r>
                      <w:r>
                        <w:t xml:space="preserve"> reflecting our vision.</w:t>
                      </w:r>
                    </w:p>
                  </w:txbxContent>
                </v:textbox>
                <w10:wrap type="square"/>
              </v:shape>
            </w:pict>
          </mc:Fallback>
        </mc:AlternateContent>
      </w:r>
      <w:r w:rsidR="00264DCF">
        <w:rPr>
          <w:noProof/>
        </w:rPr>
        <mc:AlternateContent>
          <mc:Choice Requires="wps">
            <w:drawing>
              <wp:anchor distT="0" distB="0" distL="114300" distR="114300" simplePos="0" relativeHeight="251705424" behindDoc="0" locked="0" layoutInCell="1" allowOverlap="1" wp14:anchorId="2047DC96" wp14:editId="3E46BE08">
                <wp:simplePos x="0" y="0"/>
                <wp:positionH relativeFrom="column">
                  <wp:posOffset>4800600</wp:posOffset>
                </wp:positionH>
                <wp:positionV relativeFrom="paragraph">
                  <wp:posOffset>4800600</wp:posOffset>
                </wp:positionV>
                <wp:extent cx="2057400" cy="457200"/>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7AB91" w14:textId="17912622" w:rsidR="008F4017" w:rsidRPr="00264DCF" w:rsidRDefault="008F4017">
                            <w:pPr>
                              <w:rPr>
                                <w:color w:val="FFFFFF" w:themeColor="background1"/>
                              </w:rPr>
                            </w:pPr>
                            <w:r>
                              <w:rPr>
                                <w:color w:val="FFFFFF" w:themeColor="background1"/>
                                <w:sz w:val="20"/>
                                <w:szCs w:val="20"/>
                              </w:rPr>
                              <w:t>FINAL f</w:t>
                            </w:r>
                            <w:r w:rsidRPr="00264DCF">
                              <w:rPr>
                                <w:color w:val="FFFFFF" w:themeColor="background1"/>
                                <w:sz w:val="20"/>
                                <w:szCs w:val="20"/>
                              </w:rPr>
                              <w:t>undraiser money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38" type="#_x0000_t202" style="position:absolute;margin-left:378pt;margin-top:378pt;width:162pt;height:36pt;z-index:25170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3pkNACAAAa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" filled="f" stroked="f">
                <v:textbox>
                  <w:txbxContent>
                    <w:p w14:paraId="5037AB91" w14:textId="17912622" w:rsidR="008F4017" w:rsidRPr="00264DCF" w:rsidRDefault="008F4017">
                      <w:pPr>
                        <w:rPr>
                          <w:color w:val="FFFFFF" w:themeColor="background1"/>
                        </w:rPr>
                      </w:pPr>
                      <w:r>
                        <w:rPr>
                          <w:color w:val="FFFFFF" w:themeColor="background1"/>
                          <w:sz w:val="20"/>
                          <w:szCs w:val="20"/>
                        </w:rPr>
                        <w:t>FINAL f</w:t>
                      </w:r>
                      <w:r w:rsidRPr="00264DCF">
                        <w:rPr>
                          <w:color w:val="FFFFFF" w:themeColor="background1"/>
                          <w:sz w:val="20"/>
                          <w:szCs w:val="20"/>
                        </w:rPr>
                        <w:t>undraiser money due!</w:t>
                      </w:r>
                    </w:p>
                  </w:txbxContent>
                </v:textbox>
                <w10:wrap type="square"/>
              </v:shape>
            </w:pict>
          </mc:Fallback>
        </mc:AlternateContent>
      </w:r>
      <w:r w:rsidR="00264DCF">
        <w:rPr>
          <w:noProof/>
        </w:rPr>
        <mc:AlternateContent>
          <mc:Choice Requires="wps">
            <w:drawing>
              <wp:anchor distT="0" distB="0" distL="114300" distR="114300" simplePos="0" relativeHeight="251704400" behindDoc="0" locked="0" layoutInCell="1" allowOverlap="1" wp14:anchorId="071BC3E6" wp14:editId="30320F5A">
                <wp:simplePos x="0" y="0"/>
                <wp:positionH relativeFrom="column">
                  <wp:posOffset>4114800</wp:posOffset>
                </wp:positionH>
                <wp:positionV relativeFrom="paragraph">
                  <wp:posOffset>4800600</wp:posOffset>
                </wp:positionV>
                <wp:extent cx="685800" cy="228600"/>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5941A" w14:textId="0B83C711" w:rsidR="008F4017" w:rsidRPr="00264DCF" w:rsidRDefault="008F4017">
                            <w:pPr>
                              <w:rPr>
                                <w:color w:val="FFFFFF" w:themeColor="background1"/>
                                <w:sz w:val="20"/>
                                <w:szCs w:val="20"/>
                              </w:rPr>
                            </w:pPr>
                            <w:r w:rsidRPr="00264DCF">
                              <w:rPr>
                                <w:color w:val="FFFFFF" w:themeColor="background1"/>
                                <w:sz w:val="20"/>
                                <w:szCs w:val="20"/>
                              </w:rPr>
                              <w:t xml:space="preserve">9/28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0" o:spid="_x0000_s1039" type="#_x0000_t202" style="position:absolute;margin-left:324pt;margin-top:378pt;width:54pt;height:18pt;z-index:25170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" filled="f" stroked="f">
                <v:textbox>
                  <w:txbxContent>
                    <w:p w14:paraId="0365941A" w14:textId="0B83C711" w:rsidR="008F4017" w:rsidRPr="00264DCF" w:rsidRDefault="008F4017">
                      <w:pPr>
                        <w:rPr>
                          <w:color w:val="FFFFFF" w:themeColor="background1"/>
                          <w:sz w:val="20"/>
                          <w:szCs w:val="20"/>
                        </w:rPr>
                      </w:pPr>
                      <w:r w:rsidRPr="00264DCF">
                        <w:rPr>
                          <w:color w:val="FFFFFF" w:themeColor="background1"/>
                          <w:sz w:val="20"/>
                          <w:szCs w:val="20"/>
                        </w:rPr>
                        <w:t xml:space="preserve">9/28 </w:t>
                      </w:r>
                    </w:p>
                  </w:txbxContent>
                </v:textbox>
                <w10:wrap type="square"/>
              </v:shape>
            </w:pict>
          </mc:Fallback>
        </mc:AlternateContent>
      </w:r>
      <w:r w:rsidR="004410A7">
        <w:rPr>
          <w:noProof/>
        </w:rPr>
        <mc:AlternateContent>
          <mc:Choice Requires="wps">
            <w:drawing>
              <wp:anchor distT="0" distB="0" distL="114300" distR="114300" simplePos="0" relativeHeight="251658277" behindDoc="0" locked="0" layoutInCell="1" allowOverlap="1" wp14:anchorId="1886D17D" wp14:editId="382AED38">
                <wp:simplePos x="0" y="0"/>
                <wp:positionH relativeFrom="page">
                  <wp:posOffset>4545330</wp:posOffset>
                </wp:positionH>
                <wp:positionV relativeFrom="page">
                  <wp:posOffset>5776595</wp:posOffset>
                </wp:positionV>
                <wp:extent cx="2606040" cy="228600"/>
                <wp:effectExtent l="0" t="0" r="10160" b="0"/>
                <wp:wrapTight wrapText="bothSides">
                  <wp:wrapPolygon edited="0">
                    <wp:start x="0" y="0"/>
                    <wp:lineTo x="0" y="19200"/>
                    <wp:lineTo x="21474" y="19200"/>
                    <wp:lineTo x="21474"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46CF47" w14:textId="77777777" w:rsidR="008F4017" w:rsidRPr="00167845" w:rsidRDefault="008F4017" w:rsidP="00D370D8">
                            <w:pPr>
                              <w:pStyle w:val="Heading4"/>
                              <w:jc w:val="left"/>
                              <w:rPr>
                                <w:b/>
                                <w:u w:val="single"/>
                              </w:rPr>
                            </w:pPr>
                            <w:r w:rsidRPr="00167845">
                              <w:rPr>
                                <w:b/>
                                <w:u w:val="single"/>
                              </w:rPr>
                              <w:t>October</w:t>
                            </w:r>
                            <w:r>
                              <w:rPr>
                                <w:b/>
                                <w:u w:val="single"/>
                              </w:rPr>
                              <w:t xml:space="preserve"> and November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0" type="#_x0000_t202" style="position:absolute;margin-left:357.9pt;margin-top:454.85pt;width:205.2pt;height:18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" filled="f" stroked="f">
                <v:textbox inset="0,0,0,0">
                  <w:txbxContent>
                    <w:p w14:paraId="0F46CF47" w14:textId="77777777" w:rsidR="008F4017" w:rsidRPr="00167845" w:rsidRDefault="008F4017" w:rsidP="00D370D8">
                      <w:pPr>
                        <w:pStyle w:val="Heading4"/>
                        <w:jc w:val="left"/>
                        <w:rPr>
                          <w:b/>
                          <w:u w:val="single"/>
                        </w:rPr>
                      </w:pPr>
                      <w:r w:rsidRPr="00167845">
                        <w:rPr>
                          <w:b/>
                          <w:u w:val="single"/>
                        </w:rPr>
                        <w:t>October</w:t>
                      </w:r>
                      <w:r>
                        <w:rPr>
                          <w:b/>
                          <w:u w:val="single"/>
                        </w:rPr>
                        <w:t xml:space="preserve"> and November</w:t>
                      </w:r>
                    </w:p>
                  </w:txbxContent>
                </v:textbox>
                <w10:wrap type="tight" anchorx="page" anchory="page"/>
              </v:shape>
            </w:pict>
          </mc:Fallback>
        </mc:AlternateContent>
      </w:r>
      <w:r w:rsidR="004410A7">
        <w:rPr>
          <w:noProof/>
        </w:rPr>
        <mc:AlternateContent>
          <mc:Choice Requires="wps">
            <w:drawing>
              <wp:anchor distT="0" distB="0" distL="114300" distR="114300" simplePos="0" relativeHeight="251669584" behindDoc="0" locked="0" layoutInCell="1" allowOverlap="1" wp14:anchorId="0698520F" wp14:editId="27ACCBCF">
                <wp:simplePos x="0" y="0"/>
                <wp:positionH relativeFrom="page">
                  <wp:posOffset>4572000</wp:posOffset>
                </wp:positionH>
                <wp:positionV relativeFrom="page">
                  <wp:posOffset>6003925</wp:posOffset>
                </wp:positionV>
                <wp:extent cx="685800" cy="228600"/>
                <wp:effectExtent l="0" t="0" r="0" b="0"/>
                <wp:wrapSquare wrapText="bothSides"/>
                <wp:docPr id="293" name="Text Box 29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44474" w14:textId="77777777" w:rsidR="008F4017" w:rsidRPr="00830233" w:rsidRDefault="008F4017">
                            <w:pPr>
                              <w:rPr>
                                <w:color w:val="FFFFFF" w:themeColor="background1"/>
                                <w:sz w:val="20"/>
                                <w:szCs w:val="20"/>
                              </w:rPr>
                            </w:pPr>
                            <w:r w:rsidRPr="00830233">
                              <w:rPr>
                                <w:color w:val="FFFFFF" w:themeColor="background1"/>
                                <w:sz w:val="20"/>
                                <w:szCs w:val="20"/>
                              </w:rPr>
                              <w:t>10/22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3" o:spid="_x0000_s1041" type="#_x0000_t202" style="position:absolute;margin-left:5in;margin-top:472.75pt;width:54pt;height:18pt;z-index:251669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YrKdICAAAZ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" filled="f" stroked="f">
                <v:textbox>
                  <w:txbxContent>
                    <w:p w14:paraId="04744474" w14:textId="77777777" w:rsidR="008F4017" w:rsidRPr="00830233" w:rsidRDefault="008F4017">
                      <w:pPr>
                        <w:rPr>
                          <w:color w:val="FFFFFF" w:themeColor="background1"/>
                          <w:sz w:val="20"/>
                          <w:szCs w:val="20"/>
                        </w:rPr>
                      </w:pPr>
                      <w:r w:rsidRPr="00830233">
                        <w:rPr>
                          <w:color w:val="FFFFFF" w:themeColor="background1"/>
                          <w:sz w:val="20"/>
                          <w:szCs w:val="20"/>
                        </w:rPr>
                        <w:t>10/22</w:t>
                      </w:r>
                    </w:p>
                  </w:txbxContent>
                </v:textbox>
                <w10:wrap type="square" anchorx="page" anchory="page"/>
              </v:shape>
            </w:pict>
          </mc:Fallback>
        </mc:AlternateContent>
      </w:r>
      <w:r w:rsidR="004410A7">
        <w:rPr>
          <w:noProof/>
        </w:rPr>
        <mc:AlternateContent>
          <mc:Choice Requires="wps">
            <w:drawing>
              <wp:anchor distT="0" distB="0" distL="114300" distR="114300" simplePos="0" relativeHeight="251670608" behindDoc="0" locked="0" layoutInCell="1" allowOverlap="1" wp14:anchorId="585CED6A" wp14:editId="4F0D7FE0">
                <wp:simplePos x="0" y="0"/>
                <wp:positionH relativeFrom="page">
                  <wp:posOffset>5315585</wp:posOffset>
                </wp:positionH>
                <wp:positionV relativeFrom="page">
                  <wp:posOffset>5943600</wp:posOffset>
                </wp:positionV>
                <wp:extent cx="1600200" cy="457200"/>
                <wp:effectExtent l="0" t="0" r="0" b="0"/>
                <wp:wrapSquare wrapText="bothSides"/>
                <wp:docPr id="294" name="Text Box 294"/>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BCAC3" w14:textId="77777777" w:rsidR="008F4017" w:rsidRPr="00830233" w:rsidRDefault="008F4017">
                            <w:pPr>
                              <w:rPr>
                                <w:color w:val="FFFFFF" w:themeColor="background1"/>
                                <w:sz w:val="20"/>
                                <w:szCs w:val="20"/>
                              </w:rPr>
                            </w:pPr>
                            <w:r w:rsidRPr="00830233">
                              <w:rPr>
                                <w:color w:val="FFFFFF" w:themeColor="background1"/>
                                <w:sz w:val="20"/>
                                <w:szCs w:val="20"/>
                              </w:rPr>
                              <w:t>6:30 P.M. Parent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4" o:spid="_x0000_s1042" type="#_x0000_t202" style="position:absolute;margin-left:418.55pt;margin-top:468pt;width:126pt;height:36pt;z-index:251670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" filled="f" stroked="f">
                <v:textbox>
                  <w:txbxContent>
                    <w:p w14:paraId="07FBCAC3" w14:textId="77777777" w:rsidR="008F4017" w:rsidRPr="00830233" w:rsidRDefault="008F4017">
                      <w:pPr>
                        <w:rPr>
                          <w:color w:val="FFFFFF" w:themeColor="background1"/>
                          <w:sz w:val="20"/>
                          <w:szCs w:val="20"/>
                        </w:rPr>
                      </w:pPr>
                      <w:r w:rsidRPr="00830233">
                        <w:rPr>
                          <w:color w:val="FFFFFF" w:themeColor="background1"/>
                          <w:sz w:val="20"/>
                          <w:szCs w:val="20"/>
                        </w:rPr>
                        <w:t>6:30 P.M. Parent University</w:t>
                      </w:r>
                    </w:p>
                  </w:txbxContent>
                </v:textbox>
                <w10:wrap type="square" anchorx="page" anchory="page"/>
              </v:shape>
            </w:pict>
          </mc:Fallback>
        </mc:AlternateContent>
      </w:r>
      <w:r w:rsidR="004410A7">
        <w:rPr>
          <w:noProof/>
        </w:rPr>
        <mc:AlternateContent>
          <mc:Choice Requires="wps">
            <w:drawing>
              <wp:anchor distT="0" distB="0" distL="114300" distR="114300" simplePos="0" relativeHeight="251672656" behindDoc="0" locked="0" layoutInCell="1" allowOverlap="1" wp14:anchorId="2712B3B5" wp14:editId="6DFB0B9D">
                <wp:simplePos x="0" y="0"/>
                <wp:positionH relativeFrom="page">
                  <wp:posOffset>4545330</wp:posOffset>
                </wp:positionH>
                <wp:positionV relativeFrom="page">
                  <wp:posOffset>6461125</wp:posOffset>
                </wp:positionV>
                <wp:extent cx="685800" cy="457200"/>
                <wp:effectExtent l="0" t="0" r="0" b="0"/>
                <wp:wrapSquare wrapText="bothSides"/>
                <wp:docPr id="296" name="Text Box 296"/>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AA719" w14:textId="77777777" w:rsidR="008F4017" w:rsidRPr="00830233" w:rsidRDefault="008F4017">
                            <w:pPr>
                              <w:rPr>
                                <w:color w:val="FFFFFF" w:themeColor="background1"/>
                                <w:sz w:val="20"/>
                                <w:szCs w:val="20"/>
                              </w:rPr>
                            </w:pPr>
                            <w:r w:rsidRPr="00830233">
                              <w:rPr>
                                <w:color w:val="FFFFFF" w:themeColor="background1"/>
                                <w:sz w:val="20"/>
                                <w:szCs w:val="20"/>
                              </w:rPr>
                              <w:t>11/17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43" type="#_x0000_t202" style="position:absolute;margin-left:357.9pt;margin-top:508.75pt;width:54pt;height:36pt;z-index:251672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" filled="f" stroked="f">
                <v:textbox>
                  <w:txbxContent>
                    <w:p w14:paraId="1EDAA719" w14:textId="77777777" w:rsidR="008F4017" w:rsidRPr="00830233" w:rsidRDefault="008F4017">
                      <w:pPr>
                        <w:rPr>
                          <w:color w:val="FFFFFF" w:themeColor="background1"/>
                          <w:sz w:val="20"/>
                          <w:szCs w:val="20"/>
                        </w:rPr>
                      </w:pPr>
                      <w:r w:rsidRPr="00830233">
                        <w:rPr>
                          <w:color w:val="FFFFFF" w:themeColor="background1"/>
                          <w:sz w:val="20"/>
                          <w:szCs w:val="20"/>
                        </w:rPr>
                        <w:t>11/17</w:t>
                      </w:r>
                    </w:p>
                  </w:txbxContent>
                </v:textbox>
                <w10:wrap type="square" anchorx="page" anchory="page"/>
              </v:shape>
            </w:pict>
          </mc:Fallback>
        </mc:AlternateContent>
      </w:r>
      <w:r w:rsidR="004410A7">
        <w:rPr>
          <w:noProof/>
        </w:rPr>
        <mc:AlternateContent>
          <mc:Choice Requires="wps">
            <w:drawing>
              <wp:anchor distT="0" distB="0" distL="114300" distR="114300" simplePos="0" relativeHeight="251673680" behindDoc="0" locked="0" layoutInCell="1" allowOverlap="1" wp14:anchorId="7A980DCC" wp14:editId="70D24A3E">
                <wp:simplePos x="0" y="0"/>
                <wp:positionH relativeFrom="page">
                  <wp:posOffset>5257800</wp:posOffset>
                </wp:positionH>
                <wp:positionV relativeFrom="page">
                  <wp:posOffset>6384290</wp:posOffset>
                </wp:positionV>
                <wp:extent cx="2057400" cy="685800"/>
                <wp:effectExtent l="0" t="0" r="0" b="0"/>
                <wp:wrapSquare wrapText="bothSides"/>
                <wp:docPr id="297" name="Text Box 297"/>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3BA361" w14:textId="77777777" w:rsidR="008F4017" w:rsidRPr="00830233" w:rsidRDefault="008F4017">
                            <w:pPr>
                              <w:rPr>
                                <w:color w:val="FFFFFF" w:themeColor="background1"/>
                                <w:sz w:val="20"/>
                                <w:szCs w:val="20"/>
                              </w:rPr>
                            </w:pPr>
                            <w:proofErr w:type="gramStart"/>
                            <w:r w:rsidRPr="00830233">
                              <w:rPr>
                                <w:color w:val="FFFFFF" w:themeColor="background1"/>
                                <w:sz w:val="20"/>
                                <w:szCs w:val="20"/>
                              </w:rPr>
                              <w:t>PVMS Great American Teach-In.</w:t>
                            </w:r>
                            <w:proofErr w:type="gramEnd"/>
                            <w:r w:rsidRPr="00830233">
                              <w:rPr>
                                <w:color w:val="FFFFFF" w:themeColor="background1"/>
                                <w:sz w:val="20"/>
                                <w:szCs w:val="20"/>
                              </w:rPr>
                              <w:t xml:space="preserve">  Please contact Ms. John if you would like to be a speaker!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44" type="#_x0000_t202" style="position:absolute;margin-left:414pt;margin-top:502.7pt;width:162pt;height:54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" filled="f" stroked="f">
                <v:textbox>
                  <w:txbxContent>
                    <w:p w14:paraId="243BA361" w14:textId="77777777" w:rsidR="008F4017" w:rsidRPr="00830233" w:rsidRDefault="008F4017">
                      <w:pPr>
                        <w:rPr>
                          <w:color w:val="FFFFFF" w:themeColor="background1"/>
                          <w:sz w:val="20"/>
                          <w:szCs w:val="20"/>
                        </w:rPr>
                      </w:pPr>
                      <w:proofErr w:type="gramStart"/>
                      <w:r w:rsidRPr="00830233">
                        <w:rPr>
                          <w:color w:val="FFFFFF" w:themeColor="background1"/>
                          <w:sz w:val="20"/>
                          <w:szCs w:val="20"/>
                        </w:rPr>
                        <w:t>PVMS Great American Teach-In.</w:t>
                      </w:r>
                      <w:proofErr w:type="gramEnd"/>
                      <w:r w:rsidRPr="00830233">
                        <w:rPr>
                          <w:color w:val="FFFFFF" w:themeColor="background1"/>
                          <w:sz w:val="20"/>
                          <w:szCs w:val="20"/>
                        </w:rPr>
                        <w:t xml:space="preserve">  Please contact Ms. John if you would like to be a speaker!</w:t>
                      </w:r>
                    </w:p>
                  </w:txbxContent>
                </v:textbox>
                <w10:wrap type="square" anchorx="page" anchory="page"/>
              </v:shape>
            </w:pict>
          </mc:Fallback>
        </mc:AlternateContent>
      </w:r>
      <w:r w:rsidR="004410A7">
        <w:rPr>
          <w:noProof/>
        </w:rPr>
        <mc:AlternateContent>
          <mc:Choice Requires="wpg">
            <w:drawing>
              <wp:anchor distT="0" distB="0" distL="114300" distR="114300" simplePos="0" relativeHeight="251658229" behindDoc="0" locked="0" layoutInCell="1" allowOverlap="1" wp14:anchorId="38EB8CEA" wp14:editId="5AA91AD8">
                <wp:simplePos x="0" y="0"/>
                <wp:positionH relativeFrom="page">
                  <wp:posOffset>4572000</wp:posOffset>
                </wp:positionH>
                <wp:positionV relativeFrom="page">
                  <wp:posOffset>2514600</wp:posOffset>
                </wp:positionV>
                <wp:extent cx="2743200" cy="45720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572000"/>
                          <a:chOff x="7200" y="2920"/>
                          <a:chExt cx="4320" cy="8640"/>
                        </a:xfrm>
                      </wpg:grpSpPr>
                      <wps:wsp>
                        <wps:cNvPr id="279" name="Rectangle 11"/>
                        <wps:cNvSpPr>
                          <a:spLocks noChangeArrowheads="1"/>
                        </wps:cNvSpPr>
                        <wps:spPr bwMode="auto">
                          <a:xfrm>
                            <a:off x="7200" y="2920"/>
                            <a:ext cx="4320" cy="8640"/>
                          </a:xfrm>
                          <a:prstGeom prst="rect">
                            <a:avLst/>
                          </a:prstGeom>
                          <a:solidFill>
                            <a:schemeClr val="accent3">
                              <a:lumMod val="75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1529"/>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98pt;width:3in;height:5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kTBpxQAA&#10;ANwAAAAPAAAAZHJzL2Rvd25yZXYueG1sRI9Ba8JAFITvhf6H5RW8NRsFW43ZSFEqXjzUCnp8ZJ9J&#10;bPZt2N0m6b93C4Ueh5n5hsnXo2lFT843lhVMkxQEcWl1w5WC0+f78wKED8gaW8uk4Ic8rIvHhxwz&#10;bQf+oP4YKhEh7DNUUIfQZVL6siaDPrEdcfSu1hkMUbpKaodDhJtWztL0RRpsOC7U2NGmpvLr+G0U&#10;XHsc3N6e3fQ2P+juvDOXLe2UmjyNbysQgcbwH/5r77WC2esSfs/EIy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RMGnFAAAA3AAAAA8AAAAAAAAAAAAAAAAAlwIAAGRycy9k&#10;b3ducmV2LnhtbFBLBQYAAAAABAAEAPUAAACJAwAAAAA=&#10;" fillcolor="#9056d3 [2406]" stroked="f" strokecolor="#4a7ebb" strokeweight="1.5pt">
                  <v:shadow opacity="22938f" mv:blur="38100f" offset="0,2pt"/>
                  <v:textbox inset=",7.2pt,,7.2pt"/>
                </v:rect>
                <v:line id="Line 23" o:spid="_x0000_s1028" style="position:absolute;visibility:visible;mso-wrap-style:square" from="7485,11529" to="11235,1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w10:wrap anchorx="page" anchory="page"/>
              </v:group>
            </w:pict>
          </mc:Fallback>
        </mc:AlternateContent>
      </w:r>
      <w:r w:rsidR="00FC3748">
        <w:rPr>
          <w:noProof/>
        </w:rPr>
        <mc:AlternateContent>
          <mc:Choice Requires="wps">
            <w:drawing>
              <wp:anchor distT="0" distB="0" distL="114300" distR="114300" simplePos="0" relativeHeight="251701328" behindDoc="0" locked="0" layoutInCell="1" allowOverlap="1" wp14:anchorId="7CCB0D77" wp14:editId="180276CA">
                <wp:simplePos x="0" y="0"/>
                <wp:positionH relativeFrom="column">
                  <wp:posOffset>4800600</wp:posOffset>
                </wp:positionH>
                <wp:positionV relativeFrom="paragraph">
                  <wp:posOffset>4114800</wp:posOffset>
                </wp:positionV>
                <wp:extent cx="1828800" cy="457200"/>
                <wp:effectExtent l="0" t="0" r="0" b="0"/>
                <wp:wrapSquare wrapText="bothSides"/>
                <wp:docPr id="257" name="Text Box 257"/>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EE2C0" w14:textId="3193F056" w:rsidR="008F4017" w:rsidRPr="00FC3748" w:rsidRDefault="008F4017">
                            <w:pPr>
                              <w:rPr>
                                <w:color w:val="FFFFFF" w:themeColor="background1"/>
                                <w:sz w:val="20"/>
                                <w:szCs w:val="20"/>
                              </w:rPr>
                            </w:pPr>
                            <w:r>
                              <w:rPr>
                                <w:color w:val="FFFFFF" w:themeColor="background1"/>
                                <w:sz w:val="20"/>
                                <w:szCs w:val="20"/>
                              </w:rPr>
                              <w:t>Picture Day!  Pictures will be taken during math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7" o:spid="_x0000_s1045" type="#_x0000_t202" style="position:absolute;margin-left:378pt;margin-top:324pt;width:2in;height:36pt;z-index:25170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" filled="f" stroked="f">
                <v:textbox>
                  <w:txbxContent>
                    <w:p w14:paraId="247EE2C0" w14:textId="3193F056" w:rsidR="008F4017" w:rsidRPr="00FC3748" w:rsidRDefault="008F4017">
                      <w:pPr>
                        <w:rPr>
                          <w:color w:val="FFFFFF" w:themeColor="background1"/>
                          <w:sz w:val="20"/>
                          <w:szCs w:val="20"/>
                        </w:rPr>
                      </w:pPr>
                      <w:r>
                        <w:rPr>
                          <w:color w:val="FFFFFF" w:themeColor="background1"/>
                          <w:sz w:val="20"/>
                          <w:szCs w:val="20"/>
                        </w:rPr>
                        <w:t>Picture Day!  Pictures will be taken during math class.</w:t>
                      </w:r>
                    </w:p>
                  </w:txbxContent>
                </v:textbox>
                <w10:wrap type="square"/>
              </v:shape>
            </w:pict>
          </mc:Fallback>
        </mc:AlternateContent>
      </w:r>
      <w:r w:rsidR="00FC3748">
        <w:rPr>
          <w:noProof/>
        </w:rPr>
        <mc:AlternateContent>
          <mc:Choice Requires="wps">
            <w:drawing>
              <wp:anchor distT="0" distB="0" distL="114300" distR="114300" simplePos="0" relativeHeight="251700304" behindDoc="0" locked="0" layoutInCell="1" allowOverlap="1" wp14:anchorId="60BAFC18" wp14:editId="6AEF6563">
                <wp:simplePos x="0" y="0"/>
                <wp:positionH relativeFrom="column">
                  <wp:posOffset>4114800</wp:posOffset>
                </wp:positionH>
                <wp:positionV relativeFrom="paragraph">
                  <wp:posOffset>4114800</wp:posOffset>
                </wp:positionV>
                <wp:extent cx="457200" cy="228600"/>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7AF70" w14:textId="462C2E4A" w:rsidR="008F4017" w:rsidRPr="00FC3748" w:rsidRDefault="008F4017">
                            <w:pPr>
                              <w:rPr>
                                <w:color w:val="FFFFFF" w:themeColor="background1"/>
                                <w:sz w:val="20"/>
                                <w:szCs w:val="20"/>
                              </w:rPr>
                            </w:pPr>
                            <w:r>
                              <w:rPr>
                                <w:color w:val="FFFFFF" w:themeColor="background1"/>
                                <w:sz w:val="20"/>
                                <w:szCs w:val="20"/>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46" type="#_x0000_t202" style="position:absolute;margin-left:324pt;margin-top:324pt;width:36pt;height:18pt;z-index:25170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" filled="f" stroked="f">
                <v:textbox>
                  <w:txbxContent>
                    <w:p w14:paraId="70B7AF70" w14:textId="462C2E4A" w:rsidR="008F4017" w:rsidRPr="00FC3748" w:rsidRDefault="008F4017">
                      <w:pPr>
                        <w:rPr>
                          <w:color w:val="FFFFFF" w:themeColor="background1"/>
                          <w:sz w:val="20"/>
                          <w:szCs w:val="20"/>
                        </w:rPr>
                      </w:pPr>
                      <w:r>
                        <w:rPr>
                          <w:color w:val="FFFFFF" w:themeColor="background1"/>
                          <w:sz w:val="20"/>
                          <w:szCs w:val="20"/>
                        </w:rPr>
                        <w:t>9/21</w:t>
                      </w:r>
                    </w:p>
                  </w:txbxContent>
                </v:textbox>
                <w10:wrap type="square"/>
              </v:shape>
            </w:pict>
          </mc:Fallback>
        </mc:AlternateContent>
      </w:r>
      <w:r w:rsidR="00FC3748">
        <w:rPr>
          <w:noProof/>
        </w:rPr>
        <mc:AlternateContent>
          <mc:Choice Requires="wps">
            <w:drawing>
              <wp:anchor distT="0" distB="0" distL="114300" distR="114300" simplePos="0" relativeHeight="251667536" behindDoc="0" locked="0" layoutInCell="1" allowOverlap="1" wp14:anchorId="2CAA25BD" wp14:editId="27730C67">
                <wp:simplePos x="0" y="0"/>
                <wp:positionH relativeFrom="column">
                  <wp:posOffset>4114800</wp:posOffset>
                </wp:positionH>
                <wp:positionV relativeFrom="paragraph">
                  <wp:posOffset>4572000</wp:posOffset>
                </wp:positionV>
                <wp:extent cx="685800" cy="292100"/>
                <wp:effectExtent l="0" t="0" r="0" b="12700"/>
                <wp:wrapSquare wrapText="bothSides"/>
                <wp:docPr id="291" name="Text Box 291"/>
                <wp:cNvGraphicFramePr/>
                <a:graphic xmlns:a="http://schemas.openxmlformats.org/drawingml/2006/main">
                  <a:graphicData uri="http://schemas.microsoft.com/office/word/2010/wordprocessingShape">
                    <wps:wsp>
                      <wps:cNvSpPr txBox="1"/>
                      <wps:spPr>
                        <a:xfrm>
                          <a:off x="0" y="0"/>
                          <a:ext cx="6858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B9A9F" w14:textId="77777777" w:rsidR="008F4017" w:rsidRPr="00167845" w:rsidRDefault="008F4017">
                            <w:pPr>
                              <w:rPr>
                                <w:color w:val="FFFFFF" w:themeColor="background1"/>
                                <w:sz w:val="20"/>
                                <w:szCs w:val="20"/>
                              </w:rPr>
                            </w:pPr>
                            <w:r w:rsidRPr="00167845">
                              <w:rPr>
                                <w:color w:val="FFFFFF" w:themeColor="background1"/>
                                <w:sz w:val="20"/>
                                <w:szCs w:val="20"/>
                              </w:rPr>
                              <w:t>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7" type="#_x0000_t202" style="position:absolute;margin-left:324pt;margin-top:5in;width:54pt;height:23pt;z-index:25166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" filled="f" stroked="f">
                <v:textbox>
                  <w:txbxContent>
                    <w:p w14:paraId="120B9A9F" w14:textId="77777777" w:rsidR="008F4017" w:rsidRPr="00167845" w:rsidRDefault="008F4017">
                      <w:pPr>
                        <w:rPr>
                          <w:color w:val="FFFFFF" w:themeColor="background1"/>
                          <w:sz w:val="20"/>
                          <w:szCs w:val="20"/>
                        </w:rPr>
                      </w:pPr>
                      <w:r w:rsidRPr="00167845">
                        <w:rPr>
                          <w:color w:val="FFFFFF" w:themeColor="background1"/>
                          <w:sz w:val="20"/>
                          <w:szCs w:val="20"/>
                        </w:rPr>
                        <w:t>9/25</w:t>
                      </w:r>
                    </w:p>
                  </w:txbxContent>
                </v:textbox>
                <w10:wrap type="square"/>
              </v:shape>
            </w:pict>
          </mc:Fallback>
        </mc:AlternateContent>
      </w:r>
      <w:r w:rsidR="00FC3748">
        <w:rPr>
          <w:noProof/>
        </w:rPr>
        <mc:AlternateContent>
          <mc:Choice Requires="wps">
            <w:drawing>
              <wp:anchor distT="0" distB="0" distL="114300" distR="114300" simplePos="0" relativeHeight="251668560" behindDoc="0" locked="0" layoutInCell="1" allowOverlap="1" wp14:anchorId="5E365A04" wp14:editId="2D572B9C">
                <wp:simplePos x="0" y="0"/>
                <wp:positionH relativeFrom="column">
                  <wp:posOffset>4800600</wp:posOffset>
                </wp:positionH>
                <wp:positionV relativeFrom="paragraph">
                  <wp:posOffset>4572000</wp:posOffset>
                </wp:positionV>
                <wp:extent cx="1600200" cy="292100"/>
                <wp:effectExtent l="0" t="0" r="0" b="12700"/>
                <wp:wrapSquare wrapText="bothSides"/>
                <wp:docPr id="292" name="Text Box 292"/>
                <wp:cNvGraphicFramePr/>
                <a:graphic xmlns:a="http://schemas.openxmlformats.org/drawingml/2006/main">
                  <a:graphicData uri="http://schemas.microsoft.com/office/word/2010/wordprocessingShape">
                    <wps:wsp>
                      <wps:cNvSpPr txBox="1"/>
                      <wps:spPr>
                        <a:xfrm>
                          <a:off x="0" y="0"/>
                          <a:ext cx="1600200" cy="29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457EF" w14:textId="77777777" w:rsidR="008F4017" w:rsidRPr="00167845" w:rsidRDefault="008F4017">
                            <w:pPr>
                              <w:rPr>
                                <w:color w:val="FFFFFF" w:themeColor="background1"/>
                                <w:sz w:val="20"/>
                                <w:szCs w:val="20"/>
                              </w:rPr>
                            </w:pPr>
                            <w:r w:rsidRPr="00167845">
                              <w:rPr>
                                <w:color w:val="FFFFFF" w:themeColor="background1"/>
                                <w:sz w:val="20"/>
                                <w:szCs w:val="20"/>
                              </w:rPr>
                              <w:t>Progress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2" o:spid="_x0000_s1048" type="#_x0000_t202" style="position:absolute;margin-left:378pt;margin-top:5in;width:126pt;height:23pt;z-index:25166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" filled="f" stroked="f">
                <v:textbox>
                  <w:txbxContent>
                    <w:p w14:paraId="32B457EF" w14:textId="77777777" w:rsidR="008F4017" w:rsidRPr="00167845" w:rsidRDefault="008F4017">
                      <w:pPr>
                        <w:rPr>
                          <w:color w:val="FFFFFF" w:themeColor="background1"/>
                          <w:sz w:val="20"/>
                          <w:szCs w:val="20"/>
                        </w:rPr>
                      </w:pPr>
                      <w:r w:rsidRPr="00167845">
                        <w:rPr>
                          <w:color w:val="FFFFFF" w:themeColor="background1"/>
                          <w:sz w:val="20"/>
                          <w:szCs w:val="20"/>
                        </w:rPr>
                        <w:t>Progress Reports</w:t>
                      </w:r>
                    </w:p>
                  </w:txbxContent>
                </v:textbox>
                <w10:wrap type="square"/>
              </v:shape>
            </w:pict>
          </mc:Fallback>
        </mc:AlternateContent>
      </w:r>
      <w:r w:rsidR="00FC3748">
        <w:rPr>
          <w:noProof/>
        </w:rPr>
        <mc:AlternateContent>
          <mc:Choice Requires="wps">
            <w:drawing>
              <wp:anchor distT="0" distB="0" distL="114300" distR="114300" simplePos="0" relativeHeight="251697232" behindDoc="0" locked="0" layoutInCell="1" allowOverlap="1" wp14:anchorId="28F6DECC" wp14:editId="53C4BBFC">
                <wp:simplePos x="0" y="0"/>
                <wp:positionH relativeFrom="column">
                  <wp:posOffset>4114800</wp:posOffset>
                </wp:positionH>
                <wp:positionV relativeFrom="paragraph">
                  <wp:posOffset>3886200</wp:posOffset>
                </wp:positionV>
                <wp:extent cx="45719" cy="228600"/>
                <wp:effectExtent l="50800" t="0" r="56515" b="0"/>
                <wp:wrapSquare wrapText="bothSides"/>
                <wp:docPr id="226" name="Text Box 226"/>
                <wp:cNvGraphicFramePr/>
                <a:graphic xmlns:a="http://schemas.openxmlformats.org/drawingml/2006/main">
                  <a:graphicData uri="http://schemas.microsoft.com/office/word/2010/wordprocessingShape">
                    <wps:wsp>
                      <wps:cNvSpPr txBox="1"/>
                      <wps:spPr>
                        <a:xfrm>
                          <a:off x="0" y="0"/>
                          <a:ext cx="45719"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34E43C"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049" type="#_x0000_t202" style="position:absolute;margin-left:324pt;margin-top:306pt;width:3.6pt;height:18pt;z-index:25169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" filled="f" stroked="f">
                <v:textbox>
                  <w:txbxContent>
                    <w:p w14:paraId="7734E43C" w14:textId="77777777" w:rsidR="008F4017" w:rsidRDefault="008F4017"/>
                  </w:txbxContent>
                </v:textbox>
                <w10:wrap type="square"/>
              </v:shape>
            </w:pict>
          </mc:Fallback>
        </mc:AlternateContent>
      </w:r>
      <w:r w:rsidR="00FC3748">
        <w:rPr>
          <w:noProof/>
        </w:rPr>
        <mc:AlternateContent>
          <mc:Choice Requires="wps">
            <w:drawing>
              <wp:anchor distT="0" distB="0" distL="114300" distR="114300" simplePos="0" relativeHeight="251696208" behindDoc="0" locked="0" layoutInCell="1" allowOverlap="1" wp14:anchorId="5CCBCFB5" wp14:editId="69785611">
                <wp:simplePos x="0" y="0"/>
                <wp:positionH relativeFrom="column">
                  <wp:posOffset>4114800</wp:posOffset>
                </wp:positionH>
                <wp:positionV relativeFrom="paragraph">
                  <wp:posOffset>2057400</wp:posOffset>
                </wp:positionV>
                <wp:extent cx="2743200" cy="45720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ECF30" w14:textId="54E3D056" w:rsidR="008F4017" w:rsidRPr="00FC3748" w:rsidRDefault="008F4017">
                            <w:pPr>
                              <w:rPr>
                                <w:b/>
                                <w:color w:val="FFFFFF" w:themeColor="background1"/>
                              </w:rPr>
                            </w:pPr>
                            <w:r w:rsidRPr="00FC3748">
                              <w:rPr>
                                <w:b/>
                                <w:color w:val="FFFFFF" w:themeColor="background1"/>
                              </w:rPr>
                              <w:t>Pink Out every Wednesday!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4" o:spid="_x0000_s1050" type="#_x0000_t202" style="position:absolute;margin-left:324pt;margin-top:162pt;width:3in;height:36pt;z-index:25169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SUM8CAAAa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" filled="f" stroked="f">
                <v:textbox>
                  <w:txbxContent>
                    <w:p w14:paraId="533ECF30" w14:textId="54E3D056" w:rsidR="008F4017" w:rsidRPr="00FC3748" w:rsidRDefault="008F4017">
                      <w:pPr>
                        <w:rPr>
                          <w:b/>
                          <w:color w:val="FFFFFF" w:themeColor="background1"/>
                        </w:rPr>
                      </w:pPr>
                      <w:r w:rsidRPr="00FC3748">
                        <w:rPr>
                          <w:b/>
                          <w:color w:val="FFFFFF" w:themeColor="background1"/>
                        </w:rPr>
                        <w:t>Pink Out every Wednesday!</w:t>
                      </w:r>
                    </w:p>
                  </w:txbxContent>
                </v:textbox>
                <w10:wrap type="square"/>
              </v:shape>
            </w:pict>
          </mc:Fallback>
        </mc:AlternateContent>
      </w:r>
      <w:r w:rsidR="00FB2D8B">
        <w:rPr>
          <w:noProof/>
        </w:rPr>
        <mc:AlternateContent>
          <mc:Choice Requires="wps">
            <w:drawing>
              <wp:anchor distT="0" distB="0" distL="114300" distR="114300" simplePos="0" relativeHeight="251658294" behindDoc="0" locked="0" layoutInCell="1" allowOverlap="1" wp14:anchorId="074CD859" wp14:editId="0A40AB5F">
                <wp:simplePos x="0" y="0"/>
                <wp:positionH relativeFrom="page">
                  <wp:posOffset>457200</wp:posOffset>
                </wp:positionH>
                <wp:positionV relativeFrom="page">
                  <wp:posOffset>7315200</wp:posOffset>
                </wp:positionV>
                <wp:extent cx="6858000" cy="365760"/>
                <wp:effectExtent l="0" t="0" r="0" b="15240"/>
                <wp:wrapTight wrapText="bothSides">
                  <wp:wrapPolygon edited="0">
                    <wp:start x="0" y="0"/>
                    <wp:lineTo x="0" y="21000"/>
                    <wp:lineTo x="21520" y="21000"/>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C778FB" w14:textId="3AF51598" w:rsidR="008F4017" w:rsidRPr="004D39B0" w:rsidRDefault="008F4017" w:rsidP="00B1508A">
                            <w:pPr>
                              <w:pStyle w:val="Heading2"/>
                            </w:pPr>
                            <w:r>
                              <w:t>PVMS is updating the Media Center with your 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51" type="#_x0000_t202" style="position:absolute;margin-left:36pt;margin-top:8in;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" filled="f" stroked="f">
                <v:textbox inset="0,0,0,0">
                  <w:txbxContent>
                    <w:p w14:paraId="5DC778FB" w14:textId="3AF51598" w:rsidR="008F4017" w:rsidRPr="004D39B0" w:rsidRDefault="008F4017" w:rsidP="00B1508A">
                      <w:pPr>
                        <w:pStyle w:val="Heading2"/>
                      </w:pPr>
                      <w:r>
                        <w:t>PVMS is updating the Media Center with your help!</w:t>
                      </w:r>
                    </w:p>
                  </w:txbxContent>
                </v:textbox>
                <w10:wrap type="tight" anchorx="page" anchory="page"/>
              </v:shape>
            </w:pict>
          </mc:Fallback>
        </mc:AlternateContent>
      </w:r>
      <w:r w:rsidR="00C37F1A">
        <w:rPr>
          <w:noProof/>
        </w:rPr>
        <w:drawing>
          <wp:anchor distT="0" distB="0" distL="114300" distR="114300" simplePos="0" relativeHeight="251675728" behindDoc="0" locked="0" layoutInCell="1" allowOverlap="1" wp14:anchorId="24A5BE46" wp14:editId="1DFE5C8E">
            <wp:simplePos x="0" y="0"/>
            <wp:positionH relativeFrom="column">
              <wp:posOffset>4800600</wp:posOffset>
            </wp:positionH>
            <wp:positionV relativeFrom="paragraph">
              <wp:posOffset>0</wp:posOffset>
            </wp:positionV>
            <wp:extent cx="1312545" cy="1600200"/>
            <wp:effectExtent l="0" t="0" r="825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led.png"/>
                    <pic:cNvPicPr/>
                  </pic:nvPicPr>
                  <pic:blipFill>
                    <a:blip r:embed="rId13">
                      <a:extLst>
                        <a:ext uri="{28A0092B-C50C-407E-A947-70E740481C1C}">
                          <a14:useLocalDpi xmlns:a14="http://schemas.microsoft.com/office/drawing/2010/main" val="0"/>
                        </a:ext>
                      </a:extLst>
                    </a:blip>
                    <a:stretch>
                      <a:fillRect/>
                    </a:stretch>
                  </pic:blipFill>
                  <pic:spPr>
                    <a:xfrm>
                      <a:off x="0" y="0"/>
                      <a:ext cx="1312545" cy="1600200"/>
                    </a:xfrm>
                    <a:prstGeom prst="rect">
                      <a:avLst/>
                    </a:prstGeom>
                  </pic:spPr>
                </pic:pic>
              </a:graphicData>
            </a:graphic>
            <wp14:sizeRelH relativeFrom="page">
              <wp14:pctWidth>0</wp14:pctWidth>
            </wp14:sizeRelH>
            <wp14:sizeRelV relativeFrom="page">
              <wp14:pctHeight>0</wp14:pctHeight>
            </wp14:sizeRelV>
          </wp:anchor>
        </w:drawing>
      </w:r>
      <w:r w:rsidR="00387C99">
        <w:rPr>
          <w:noProof/>
        </w:rPr>
        <mc:AlternateContent>
          <mc:Choice Requires="wps">
            <w:drawing>
              <wp:anchor distT="0" distB="0" distL="114300" distR="114300" simplePos="0" relativeHeight="251659344" behindDoc="0" locked="0" layoutInCell="1" allowOverlap="1" wp14:anchorId="2C48E255" wp14:editId="70E01660">
                <wp:simplePos x="0" y="0"/>
                <wp:positionH relativeFrom="column">
                  <wp:posOffset>0</wp:posOffset>
                </wp:positionH>
                <wp:positionV relativeFrom="paragraph">
                  <wp:posOffset>2286000</wp:posOffset>
                </wp:positionV>
                <wp:extent cx="3886200" cy="685800"/>
                <wp:effectExtent l="0" t="0" r="0" b="0"/>
                <wp:wrapSquare wrapText="bothSides"/>
                <wp:docPr id="282" name="Text Box 282"/>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78D53" w14:textId="77777777" w:rsidR="008F4017" w:rsidRPr="00F50F08" w:rsidRDefault="008F4017" w:rsidP="00F50F08">
                            <w:pPr>
                              <w:jc w:val="center"/>
                              <w:rPr>
                                <w:color w:val="8C73D0" w:themeColor="accent1"/>
                                <w:sz w:val="36"/>
                                <w:szCs w:val="36"/>
                              </w:rPr>
                            </w:pPr>
                            <w:r w:rsidRPr="00F50F08">
                              <w:rPr>
                                <w:color w:val="8C73D0" w:themeColor="accent1"/>
                                <w:sz w:val="36"/>
                                <w:szCs w:val="36"/>
                              </w:rPr>
                              <w:t>Learner Profile of the Month:  Principled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52" type="#_x0000_t202" style="position:absolute;margin-left:0;margin-top:180pt;width:306pt;height:54pt;z-index:25165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6fz9M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" filled="f" stroked="f">
                <v:textbox>
                  <w:txbxContent>
                    <w:p w14:paraId="6DD78D53" w14:textId="77777777" w:rsidR="008F4017" w:rsidRPr="00F50F08" w:rsidRDefault="008F4017" w:rsidP="00F50F08">
                      <w:pPr>
                        <w:jc w:val="center"/>
                        <w:rPr>
                          <w:color w:val="8C73D0" w:themeColor="accent1"/>
                          <w:sz w:val="36"/>
                          <w:szCs w:val="36"/>
                        </w:rPr>
                      </w:pPr>
                      <w:r w:rsidRPr="00F50F08">
                        <w:rPr>
                          <w:color w:val="8C73D0" w:themeColor="accent1"/>
                          <w:sz w:val="36"/>
                          <w:szCs w:val="36"/>
                        </w:rPr>
                        <w:t>Learner Profile of the Month:  Principled</w:t>
                      </w:r>
                    </w:p>
                  </w:txbxContent>
                </v:textbox>
                <w10:wrap type="square"/>
              </v:shape>
            </w:pict>
          </mc:Fallback>
        </mc:AlternateContent>
      </w:r>
      <w:r w:rsidR="00E94B5C">
        <w:rPr>
          <w:noProof/>
        </w:rPr>
        <mc:AlternateContent>
          <mc:Choice Requires="wps">
            <w:drawing>
              <wp:anchor distT="0" distB="0" distL="114300" distR="114300" simplePos="0" relativeHeight="251658275" behindDoc="0" locked="0" layoutInCell="1" allowOverlap="1" wp14:anchorId="33CDD824" wp14:editId="3422AD57">
                <wp:simplePos x="0" y="0"/>
                <wp:positionH relativeFrom="page">
                  <wp:posOffset>4800600</wp:posOffset>
                </wp:positionH>
                <wp:positionV relativeFrom="page">
                  <wp:posOffset>2514600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6F2561" w14:textId="77777777" w:rsidR="008F4017" w:rsidRPr="00AB7662" w:rsidRDefault="008F4017" w:rsidP="00F50F08">
                            <w:pPr>
                              <w:pStyle w:val="Heading3"/>
                              <w:rPr>
                                <w:sz w:val="24"/>
                              </w:rPr>
                            </w:pPr>
                            <w:r w:rsidRPr="00AB7662">
                              <w:rPr>
                                <w:sz w:val="24"/>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3" type="#_x0000_t202" style="position:absolute;margin-left:378pt;margin-top:198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Di7vQCAABR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" filled="f" stroked="f">
                <v:textbox inset="0,0,0,0">
                  <w:txbxContent>
                    <w:p w14:paraId="5E6F2561" w14:textId="77777777" w:rsidR="008F4017" w:rsidRPr="00AB7662" w:rsidRDefault="008F4017" w:rsidP="00F50F08">
                      <w:pPr>
                        <w:pStyle w:val="Heading3"/>
                        <w:rPr>
                          <w:sz w:val="24"/>
                        </w:rPr>
                      </w:pPr>
                      <w:r w:rsidRPr="00AB7662">
                        <w:rPr>
                          <w:sz w:val="24"/>
                        </w:rPr>
                        <w:t>Upcoming events</w:t>
                      </w:r>
                    </w:p>
                  </w:txbxContent>
                </v:textbox>
                <w10:wrap type="tight" anchorx="page" anchory="page"/>
              </v:shape>
            </w:pict>
          </mc:Fallback>
        </mc:AlternateContent>
      </w:r>
      <w:r w:rsidR="00B1508A">
        <w:rPr>
          <w:noProof/>
        </w:rPr>
        <mc:AlternateContent>
          <mc:Choice Requires="wps">
            <w:drawing>
              <wp:anchor distT="0" distB="0" distL="114300" distR="114300" simplePos="0" relativeHeight="251660368" behindDoc="0" locked="0" layoutInCell="1" allowOverlap="1" wp14:anchorId="02279D4F" wp14:editId="0DB3BC3D">
                <wp:simplePos x="0" y="0"/>
                <wp:positionH relativeFrom="page">
                  <wp:posOffset>457200</wp:posOffset>
                </wp:positionH>
                <wp:positionV relativeFrom="page">
                  <wp:posOffset>3657600</wp:posOffset>
                </wp:positionV>
                <wp:extent cx="3886200" cy="3429000"/>
                <wp:effectExtent l="0" t="0" r="0" b="0"/>
                <wp:wrapSquare wrapText="bothSides"/>
                <wp:docPr id="283" name="Text Box 283"/>
                <wp:cNvGraphicFramePr/>
                <a:graphic xmlns:a="http://schemas.openxmlformats.org/drawingml/2006/main">
                  <a:graphicData uri="http://schemas.microsoft.com/office/word/2010/wordprocessingShape">
                    <wps:wsp>
                      <wps:cNvSpPr txBox="1"/>
                      <wps:spPr>
                        <a:xfrm>
                          <a:off x="0" y="0"/>
                          <a:ext cx="38862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B3B85" w14:textId="12D199E3" w:rsidR="008F4017" w:rsidRDefault="008F4017" w:rsidP="00F50F08">
                            <w:pPr>
                              <w:pStyle w:val="BodyText"/>
                              <w:rPr>
                                <w:sz w:val="24"/>
                              </w:rPr>
                            </w:pPr>
                            <w:r w:rsidRPr="00844508">
                              <w:rPr>
                                <w:sz w:val="24"/>
                              </w:rPr>
                              <w:t>As a PVMS Family, we will focus on a different Learner Profile every month.  For September, we are focusing on being Principled.  We are principled when we act with integrity and honesty and take responsibility for our actions.  PVMS staff members have purple “#IBPrincipled”</w:t>
                            </w:r>
                            <w:r>
                              <w:rPr>
                                <w:sz w:val="24"/>
                              </w:rPr>
                              <w:t xml:space="preserve"> tickets</w:t>
                            </w:r>
                            <w:r w:rsidRPr="00844508">
                              <w:rPr>
                                <w:sz w:val="24"/>
                              </w:rPr>
                              <w:t xml:space="preserve"> that they are giving out throughout the month to students </w:t>
                            </w:r>
                            <w:r>
                              <w:rPr>
                                <w:sz w:val="24"/>
                              </w:rPr>
                              <w:t>who are acting in a p</w:t>
                            </w:r>
                            <w:r w:rsidRPr="00844508">
                              <w:rPr>
                                <w:sz w:val="24"/>
                              </w:rPr>
                              <w:t>rincipled manner.  At the end of the month, all students who earned an #IBPrincipled ticket will be entered into a drawing to earn a prize.</w:t>
                            </w:r>
                            <w:r>
                              <w:rPr>
                                <w:sz w:val="24"/>
                              </w:rPr>
                              <w:t xml:space="preserve">  </w:t>
                            </w:r>
                          </w:p>
                          <w:p w14:paraId="14A75009" w14:textId="2DAEAAC9" w:rsidR="008F4017" w:rsidRDefault="008F4017" w:rsidP="00F50F08">
                            <w:pPr>
                              <w:pStyle w:val="BodyText"/>
                              <w:rPr>
                                <w:sz w:val="24"/>
                              </w:rPr>
                            </w:pPr>
                            <w:r>
                              <w:rPr>
                                <w:sz w:val="24"/>
                              </w:rPr>
                              <w:t>Teachers will also be choosing students for “Student of the Month” who are an example to others in exemplifying that they are principled.</w:t>
                            </w:r>
                            <w:r w:rsidRPr="00844508">
                              <w:rPr>
                                <w:sz w:val="24"/>
                              </w:rPr>
                              <w:t xml:space="preserve">  </w:t>
                            </w:r>
                          </w:p>
                          <w:p w14:paraId="71B62044" w14:textId="77777777" w:rsidR="008F4017" w:rsidRDefault="008F4017" w:rsidP="00F50F08">
                            <w:pPr>
                              <w:pStyle w:val="BodyText"/>
                              <w:rPr>
                                <w:sz w:val="24"/>
                              </w:rPr>
                            </w:pPr>
                            <w:r>
                              <w:rPr>
                                <w:sz w:val="24"/>
                              </w:rPr>
                              <w:t>We are encouraging all Panthers to wear the color of the month, purple, on Friday, September 18</w:t>
                            </w:r>
                            <w:r w:rsidRPr="00A847C1">
                              <w:rPr>
                                <w:sz w:val="24"/>
                                <w:vertAlign w:val="superscript"/>
                              </w:rPr>
                              <w:t>th</w:t>
                            </w:r>
                            <w:r>
                              <w:rPr>
                                <w:sz w:val="24"/>
                              </w:rPr>
                              <w:t xml:space="preserve">.  </w:t>
                            </w:r>
                          </w:p>
                          <w:p w14:paraId="7300B6FA"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 o:spid="_x0000_s1054" type="#_x0000_t202" style="position:absolute;margin-left:36pt;margin-top:4in;width:306pt;height:270pt;z-index:251660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" filled="f" stroked="f">
                <v:textbox>
                  <w:txbxContent>
                    <w:p w14:paraId="6A7B3B85" w14:textId="12D199E3" w:rsidR="008F4017" w:rsidRDefault="008F4017" w:rsidP="00F50F08">
                      <w:pPr>
                        <w:pStyle w:val="BodyText"/>
                        <w:rPr>
                          <w:sz w:val="24"/>
                        </w:rPr>
                      </w:pPr>
                      <w:r w:rsidRPr="00844508">
                        <w:rPr>
                          <w:sz w:val="24"/>
                        </w:rPr>
                        <w:t>As a PVMS Family, we will focus on a different Learner Profile every month.  For September, we are focusing on being Principled.  We are principled when we act with integrity and honesty and take responsibility for our actions.  PVMS staff members have purple “#IBPrincipled”</w:t>
                      </w:r>
                      <w:r>
                        <w:rPr>
                          <w:sz w:val="24"/>
                        </w:rPr>
                        <w:t xml:space="preserve"> tickets</w:t>
                      </w:r>
                      <w:r w:rsidRPr="00844508">
                        <w:rPr>
                          <w:sz w:val="24"/>
                        </w:rPr>
                        <w:t xml:space="preserve"> that they are giving out throughout the month to students </w:t>
                      </w:r>
                      <w:r>
                        <w:rPr>
                          <w:sz w:val="24"/>
                        </w:rPr>
                        <w:t>who are acting in a p</w:t>
                      </w:r>
                      <w:r w:rsidRPr="00844508">
                        <w:rPr>
                          <w:sz w:val="24"/>
                        </w:rPr>
                        <w:t>rincipled manner.  At the end of the month, all students who earned an #IBPrincipled ticket will be entered into a drawing to earn a prize.</w:t>
                      </w:r>
                      <w:r>
                        <w:rPr>
                          <w:sz w:val="24"/>
                        </w:rPr>
                        <w:t xml:space="preserve">  </w:t>
                      </w:r>
                    </w:p>
                    <w:p w14:paraId="14A75009" w14:textId="2DAEAAC9" w:rsidR="008F4017" w:rsidRDefault="008F4017" w:rsidP="00F50F08">
                      <w:pPr>
                        <w:pStyle w:val="BodyText"/>
                        <w:rPr>
                          <w:sz w:val="24"/>
                        </w:rPr>
                      </w:pPr>
                      <w:r>
                        <w:rPr>
                          <w:sz w:val="24"/>
                        </w:rPr>
                        <w:t>Teachers will also be choosing students for “Student of the Month” who are an example to others in exemplifying that they are principled.</w:t>
                      </w:r>
                      <w:r w:rsidRPr="00844508">
                        <w:rPr>
                          <w:sz w:val="24"/>
                        </w:rPr>
                        <w:t xml:space="preserve">  </w:t>
                      </w:r>
                    </w:p>
                    <w:p w14:paraId="71B62044" w14:textId="77777777" w:rsidR="008F4017" w:rsidRDefault="008F4017" w:rsidP="00F50F08">
                      <w:pPr>
                        <w:pStyle w:val="BodyText"/>
                        <w:rPr>
                          <w:sz w:val="24"/>
                        </w:rPr>
                      </w:pPr>
                      <w:r>
                        <w:rPr>
                          <w:sz w:val="24"/>
                        </w:rPr>
                        <w:t>We are encouraging all Panthers to wear the color of the month, purple, on Friday, September 18</w:t>
                      </w:r>
                      <w:r w:rsidRPr="00A847C1">
                        <w:rPr>
                          <w:sz w:val="24"/>
                          <w:vertAlign w:val="superscript"/>
                        </w:rPr>
                        <w:t>th</w:t>
                      </w:r>
                      <w:r>
                        <w:rPr>
                          <w:sz w:val="24"/>
                        </w:rPr>
                        <w:t xml:space="preserve">.  </w:t>
                      </w:r>
                    </w:p>
                    <w:p w14:paraId="7300B6FA" w14:textId="77777777" w:rsidR="008F4017" w:rsidRDefault="008F4017"/>
                  </w:txbxContent>
                </v:textbox>
                <w10:wrap type="square" anchorx="page" anchory="page"/>
              </v:shape>
            </w:pict>
          </mc:Fallback>
        </mc:AlternateContent>
      </w:r>
      <w:r w:rsidR="00F50F08">
        <w:rPr>
          <w:noProof/>
        </w:rPr>
        <mc:AlternateContent>
          <mc:Choice Requires="wps">
            <w:drawing>
              <wp:anchor distT="0" distB="0" distL="114300" distR="114300" simplePos="0" relativeHeight="251658269" behindDoc="0" locked="0" layoutInCell="1" allowOverlap="1" wp14:anchorId="7AFF5805" wp14:editId="37BAC0B1">
                <wp:simplePos x="0" y="0"/>
                <wp:positionH relativeFrom="page">
                  <wp:posOffset>457200</wp:posOffset>
                </wp:positionH>
                <wp:positionV relativeFrom="page">
                  <wp:posOffset>2286000</wp:posOffset>
                </wp:positionV>
                <wp:extent cx="3886200" cy="450850"/>
                <wp:effectExtent l="0" t="0" r="0" b="6350"/>
                <wp:wrapTight wrapText="bothSides">
                  <wp:wrapPolygon edited="0">
                    <wp:start x="0" y="0"/>
                    <wp:lineTo x="0" y="20687"/>
                    <wp:lineTo x="21459" y="20687"/>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3EB866" w14:textId="77777777" w:rsidR="008F4017" w:rsidRDefault="008F4017" w:rsidP="00F50F08">
                            <w:pPr>
                              <w:pStyle w:val="Heading5"/>
                            </w:pPr>
                            <w:r>
                              <w:t>5334 Parkway Blvd., Land O’ Lakes, FL 34639</w:t>
                            </w:r>
                          </w:p>
                          <w:p w14:paraId="7234DF9E" w14:textId="77777777" w:rsidR="008F4017" w:rsidRDefault="008D2919" w:rsidP="00F50F08">
                            <w:pPr>
                              <w:pStyle w:val="Heading5"/>
                            </w:pPr>
                            <w:hyperlink r:id="rId14" w:history="1">
                              <w:r w:rsidR="008F4017" w:rsidRPr="00CE4EE0">
                                <w:rPr>
                                  <w:rStyle w:val="Hyperlink"/>
                                </w:rPr>
                                <w:t>http://pvms.pasco.k12.fl.us/</w:t>
                              </w:r>
                            </w:hyperlink>
                            <w:r w:rsidR="008F4017">
                              <w:t xml:space="preserve">  T: 813-794-4800</w:t>
                            </w:r>
                          </w:p>
                          <w:p w14:paraId="7173A3EF" w14:textId="77777777" w:rsidR="008F4017" w:rsidRDefault="008F4017" w:rsidP="00F50F08">
                            <w:pPr>
                              <w:pStyle w:val="Heading5"/>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5" type="#_x0000_t202" style="position:absolute;margin-left:36pt;margin-top:180pt;width:306pt;height:35.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" filled="f" stroked="f">
                <v:textbox inset="0,0,0,0">
                  <w:txbxContent>
                    <w:p w14:paraId="253EB866" w14:textId="77777777" w:rsidR="008F4017" w:rsidRDefault="008F4017" w:rsidP="00F50F08">
                      <w:pPr>
                        <w:pStyle w:val="Heading5"/>
                      </w:pPr>
                      <w:r>
                        <w:t>5334 Parkway Blvd., Land O’ Lakes, FL 34639</w:t>
                      </w:r>
                    </w:p>
                    <w:p w14:paraId="7234DF9E" w14:textId="77777777" w:rsidR="008F4017" w:rsidRDefault="008D2919" w:rsidP="00F50F08">
                      <w:pPr>
                        <w:pStyle w:val="Heading5"/>
                      </w:pPr>
                      <w:hyperlink r:id="rId15" w:history="1">
                        <w:r w:rsidR="008F4017" w:rsidRPr="00CE4EE0">
                          <w:rPr>
                            <w:rStyle w:val="Hyperlink"/>
                          </w:rPr>
                          <w:t>http://pvms.pasco.k12.fl.us/</w:t>
                        </w:r>
                      </w:hyperlink>
                      <w:r w:rsidR="008F4017">
                        <w:t xml:space="preserve">  T: 813-794-4800</w:t>
                      </w:r>
                    </w:p>
                    <w:p w14:paraId="7173A3EF" w14:textId="77777777" w:rsidR="008F4017" w:rsidRDefault="008F4017" w:rsidP="00F50F08">
                      <w:pPr>
                        <w:pStyle w:val="Heading5"/>
                        <w:jc w:val="left"/>
                      </w:pPr>
                    </w:p>
                  </w:txbxContent>
                </v:textbox>
                <w10:wrap type="tight" anchorx="page" anchory="page"/>
              </v:shape>
            </w:pict>
          </mc:Fallback>
        </mc:AlternateContent>
      </w:r>
      <w:r w:rsidR="00F50F08">
        <w:rPr>
          <w:noProof/>
        </w:rPr>
        <mc:AlternateContent>
          <mc:Choice Requires="wps">
            <w:drawing>
              <wp:anchor distT="0" distB="0" distL="114300" distR="114300" simplePos="0" relativeHeight="251658268" behindDoc="0" locked="0" layoutInCell="1" allowOverlap="1" wp14:anchorId="369ED965" wp14:editId="1E6DA9C4">
                <wp:simplePos x="0" y="0"/>
                <wp:positionH relativeFrom="page">
                  <wp:posOffset>457200</wp:posOffset>
                </wp:positionH>
                <wp:positionV relativeFrom="page">
                  <wp:posOffset>1828800</wp:posOffset>
                </wp:positionV>
                <wp:extent cx="3886200" cy="457200"/>
                <wp:effectExtent l="0" t="0" r="0" b="0"/>
                <wp:wrapTight wrapText="bothSides">
                  <wp:wrapPolygon edited="0">
                    <wp:start x="0" y="0"/>
                    <wp:lineTo x="0" y="20400"/>
                    <wp:lineTo x="21459" y="20400"/>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A39CCF" w14:textId="77777777" w:rsidR="008F4017" w:rsidRPr="00387C99" w:rsidRDefault="008F4017" w:rsidP="00F50F08">
                            <w:pPr>
                              <w:pStyle w:val="Heading1"/>
                              <w:rPr>
                                <w:szCs w:val="48"/>
                              </w:rPr>
                            </w:pPr>
                            <w:r w:rsidRPr="00387C99">
                              <w:rPr>
                                <w:szCs w:val="48"/>
                              </w:rPr>
                              <w:t>Pine View 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6" type="#_x0000_t202" style="position:absolute;margin-left:36pt;margin-top:2in;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" filled="f" stroked="f">
                <v:textbox inset="0,0,0,0">
                  <w:txbxContent>
                    <w:p w14:paraId="15A39CCF" w14:textId="77777777" w:rsidR="008F4017" w:rsidRPr="00387C99" w:rsidRDefault="008F4017" w:rsidP="00F50F08">
                      <w:pPr>
                        <w:pStyle w:val="Heading1"/>
                        <w:rPr>
                          <w:szCs w:val="48"/>
                        </w:rPr>
                      </w:pPr>
                      <w:r w:rsidRPr="00387C99">
                        <w:rPr>
                          <w:szCs w:val="48"/>
                        </w:rPr>
                        <w:t>Pine View Middle School</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76B56324" wp14:editId="5DA05355">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b7a9e0 [3214]" strokeweight="3pt">
                <v:shadow opacity="22938f" mv:blur="38100f" offset="0,2pt"/>
                <w10:wrap anchorx="page" anchory="page"/>
              </v:line>
            </w:pict>
          </mc:Fallback>
        </mc:AlternateContent>
      </w:r>
      <w:bookmarkStart w:id="0" w:name="_GoBack"/>
      <w:bookmarkEnd w:id="0"/>
      <w:r w:rsidR="00DE5A27">
        <w:br w:type="page"/>
      </w:r>
      <w:r w:rsidR="00B303C5">
        <w:rPr>
          <w:noProof/>
        </w:rPr>
        <w:lastRenderedPageBreak/>
        <mc:AlternateContent>
          <mc:Choice Requires="wps">
            <w:drawing>
              <wp:anchor distT="0" distB="0" distL="114300" distR="114300" simplePos="0" relativeHeight="251658296" behindDoc="0" locked="0" layoutInCell="1" allowOverlap="1" wp14:anchorId="1E0A0D33" wp14:editId="6DB931B2">
                <wp:simplePos x="0" y="0"/>
                <wp:positionH relativeFrom="page">
                  <wp:posOffset>685800</wp:posOffset>
                </wp:positionH>
                <wp:positionV relativeFrom="page">
                  <wp:posOffset>6858000</wp:posOffset>
                </wp:positionV>
                <wp:extent cx="6188710" cy="2057400"/>
                <wp:effectExtent l="0" t="0" r="8890" b="0"/>
                <wp:wrapTight wrapText="bothSides">
                  <wp:wrapPolygon edited="0">
                    <wp:start x="0" y="0"/>
                    <wp:lineTo x="0" y="21333"/>
                    <wp:lineTo x="21542" y="21333"/>
                    <wp:lineTo x="21542"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B11E608" w14:textId="77777777" w:rsidR="008F4017" w:rsidRDefault="008F4017" w:rsidP="00283E13">
                            <w:pPr>
                              <w:rPr>
                                <w:sz w:val="22"/>
                                <w:szCs w:val="22"/>
                              </w:rPr>
                            </w:pPr>
                            <w:r>
                              <w:rPr>
                                <w:sz w:val="22"/>
                                <w:szCs w:val="22"/>
                              </w:rPr>
                              <w:t xml:space="preserve">The IB offers three programs in addition to the MYP:  the Diploma Programme (DP), the Career-related Programme (CP) and the Primary Years Programme (PYP).  </w:t>
                            </w:r>
                          </w:p>
                          <w:p w14:paraId="18B273B6" w14:textId="3933DD5F" w:rsidR="008F4017" w:rsidRDefault="008F4017" w:rsidP="00283E13">
                            <w:pPr>
                              <w:rPr>
                                <w:sz w:val="22"/>
                                <w:szCs w:val="22"/>
                              </w:rPr>
                            </w:pPr>
                            <w:r>
                              <w:rPr>
                                <w:sz w:val="22"/>
                                <w:szCs w:val="22"/>
                              </w:rPr>
                              <w:t xml:space="preserve">Many of you may be familiar with the Diploma Program, which is offered in Pasco County at both Land O’ Lakes High School and Gulf High School.  The DP is an application program for students aged 16-19 who, upon successful completion of specific standards, are eligible to earn an IB Diploma. The MYP, with its focus on inquiry-based learning and the infusion of the Learner Profiles, prepares students for whichever path they choose in both high school and life.  </w:t>
                            </w:r>
                          </w:p>
                          <w:p w14:paraId="7181DE8F" w14:textId="6315166F" w:rsidR="008F4017" w:rsidRDefault="008F4017" w:rsidP="00283E13">
                            <w:pPr>
                              <w:rPr>
                                <w:sz w:val="22"/>
                                <w:szCs w:val="22"/>
                              </w:rPr>
                            </w:pPr>
                            <w:r>
                              <w:rPr>
                                <w:sz w:val="22"/>
                                <w:szCs w:val="22"/>
                              </w:rPr>
                              <w:t>For more information about the Diploma Programme for your 8</w:t>
                            </w:r>
                            <w:r w:rsidRPr="00F15084">
                              <w:rPr>
                                <w:sz w:val="22"/>
                                <w:szCs w:val="22"/>
                                <w:vertAlign w:val="superscript"/>
                              </w:rPr>
                              <w:t>th</w:t>
                            </w:r>
                            <w:r>
                              <w:rPr>
                                <w:sz w:val="22"/>
                                <w:szCs w:val="22"/>
                              </w:rPr>
                              <w:t xml:space="preserve"> grade student, please plan to attend the Parent Information Night listed above and/or visit ibo.org through </w:t>
                            </w:r>
                            <w:hyperlink r:id="rId16" w:history="1">
                              <w:r w:rsidRPr="00B303C5">
                                <w:rPr>
                                  <w:rStyle w:val="Hyperlink"/>
                                  <w:sz w:val="22"/>
                                  <w:szCs w:val="22"/>
                                </w:rPr>
                                <w:t>this</w:t>
                              </w:r>
                            </w:hyperlink>
                            <w:r>
                              <w:rPr>
                                <w:sz w:val="22"/>
                                <w:szCs w:val="22"/>
                              </w:rPr>
                              <w:t xml:space="preserve"> link.</w:t>
                            </w:r>
                          </w:p>
                          <w:p w14:paraId="32CD2115" w14:textId="432BF263" w:rsidR="008F4017" w:rsidRDefault="008F4017" w:rsidP="00283E13">
                            <w:pPr>
                              <w:rPr>
                                <w:rStyle w:val="Hyperlink"/>
                                <w:sz w:val="22"/>
                                <w:szCs w:val="22"/>
                              </w:rPr>
                            </w:pPr>
                            <w:r>
                              <w:rPr>
                                <w:sz w:val="22"/>
                                <w:szCs w:val="22"/>
                              </w:rPr>
                              <w:t xml:space="preserve"> </w:t>
                            </w:r>
                          </w:p>
                          <w:p w14:paraId="3389BC24" w14:textId="77777777" w:rsidR="008F4017" w:rsidRDefault="008F4017" w:rsidP="00283E13">
                            <w:pPr>
                              <w:rPr>
                                <w:rStyle w:val="Hyperlink"/>
                                <w:sz w:val="22"/>
                                <w:szCs w:val="22"/>
                              </w:rPr>
                            </w:pPr>
                          </w:p>
                          <w:p w14:paraId="3C100D79" w14:textId="77777777" w:rsidR="008F4017" w:rsidRDefault="008F4017" w:rsidP="00283E13">
                            <w:pPr>
                              <w:rPr>
                                <w:sz w:val="22"/>
                                <w:szCs w:val="22"/>
                              </w:rPr>
                            </w:pPr>
                          </w:p>
                          <w:p w14:paraId="62EC3749" w14:textId="77777777" w:rsidR="008F4017" w:rsidRDefault="008F4017" w:rsidP="00F50F0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57" type="#_x0000_t202" style="position:absolute;margin-left:54pt;margin-top:540pt;width:487.3pt;height:162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" mv:complextextbox="1" filled="f" stroked="f">
                <v:textbox inset="0,0,0,0">
                  <w:txbxContent>
                    <w:p w14:paraId="1B11E608" w14:textId="77777777" w:rsidR="008F4017" w:rsidRDefault="008F4017" w:rsidP="00283E13">
                      <w:pPr>
                        <w:rPr>
                          <w:sz w:val="22"/>
                          <w:szCs w:val="22"/>
                        </w:rPr>
                      </w:pPr>
                      <w:r>
                        <w:rPr>
                          <w:sz w:val="22"/>
                          <w:szCs w:val="22"/>
                        </w:rPr>
                        <w:t xml:space="preserve">The IB offers three programs in addition to the MYP:  the Diploma Programme (DP), the Career-related Programme (CP) and the Primary Years Programme (PYP).  </w:t>
                      </w:r>
                    </w:p>
                    <w:p w14:paraId="18B273B6" w14:textId="3933DD5F" w:rsidR="008F4017" w:rsidRDefault="008F4017" w:rsidP="00283E13">
                      <w:pPr>
                        <w:rPr>
                          <w:sz w:val="22"/>
                          <w:szCs w:val="22"/>
                        </w:rPr>
                      </w:pPr>
                      <w:r>
                        <w:rPr>
                          <w:sz w:val="22"/>
                          <w:szCs w:val="22"/>
                        </w:rPr>
                        <w:t xml:space="preserve">Many of you may be familiar with the Diploma Program, which is offered in Pasco County at both Land O’ Lakes High School and Gulf High School.  The DP is an application program for students aged 16-19 who, upon successful completion of specific standards, are eligible to earn an IB Diploma. The MYP, with its focus on inquiry-based learning and the infusion of the Learner Profiles, prepares students for whichever path they choose in both high school and life.  </w:t>
                      </w:r>
                    </w:p>
                    <w:p w14:paraId="7181DE8F" w14:textId="6315166F" w:rsidR="008F4017" w:rsidRDefault="008F4017" w:rsidP="00283E13">
                      <w:pPr>
                        <w:rPr>
                          <w:sz w:val="22"/>
                          <w:szCs w:val="22"/>
                        </w:rPr>
                      </w:pPr>
                      <w:r>
                        <w:rPr>
                          <w:sz w:val="22"/>
                          <w:szCs w:val="22"/>
                        </w:rPr>
                        <w:t>For more information about the Diploma Programme for your 8</w:t>
                      </w:r>
                      <w:r w:rsidRPr="00F15084">
                        <w:rPr>
                          <w:sz w:val="22"/>
                          <w:szCs w:val="22"/>
                          <w:vertAlign w:val="superscript"/>
                        </w:rPr>
                        <w:t>th</w:t>
                      </w:r>
                      <w:r>
                        <w:rPr>
                          <w:sz w:val="22"/>
                          <w:szCs w:val="22"/>
                        </w:rPr>
                        <w:t xml:space="preserve"> grade student, please plan to attend the Parent Information Night listed above and/or visit ibo.org through </w:t>
                      </w:r>
                      <w:hyperlink r:id="rId17" w:history="1">
                        <w:r w:rsidRPr="00B303C5">
                          <w:rPr>
                            <w:rStyle w:val="Hyperlink"/>
                            <w:sz w:val="22"/>
                            <w:szCs w:val="22"/>
                          </w:rPr>
                          <w:t>this</w:t>
                        </w:r>
                      </w:hyperlink>
                      <w:r>
                        <w:rPr>
                          <w:sz w:val="22"/>
                          <w:szCs w:val="22"/>
                        </w:rPr>
                        <w:t xml:space="preserve"> link.</w:t>
                      </w:r>
                    </w:p>
                    <w:p w14:paraId="32CD2115" w14:textId="432BF263" w:rsidR="008F4017" w:rsidRDefault="008F4017" w:rsidP="00283E13">
                      <w:pPr>
                        <w:rPr>
                          <w:rStyle w:val="Hyperlink"/>
                          <w:sz w:val="22"/>
                          <w:szCs w:val="22"/>
                        </w:rPr>
                      </w:pPr>
                      <w:r>
                        <w:rPr>
                          <w:sz w:val="22"/>
                          <w:szCs w:val="22"/>
                        </w:rPr>
                        <w:t xml:space="preserve"> </w:t>
                      </w:r>
                    </w:p>
                    <w:p w14:paraId="3389BC24" w14:textId="77777777" w:rsidR="008F4017" w:rsidRDefault="008F4017" w:rsidP="00283E13">
                      <w:pPr>
                        <w:rPr>
                          <w:rStyle w:val="Hyperlink"/>
                          <w:sz w:val="22"/>
                          <w:szCs w:val="22"/>
                        </w:rPr>
                      </w:pPr>
                    </w:p>
                    <w:p w14:paraId="3C100D79" w14:textId="77777777" w:rsidR="008F4017" w:rsidRDefault="008F4017" w:rsidP="00283E13">
                      <w:pPr>
                        <w:rPr>
                          <w:sz w:val="22"/>
                          <w:szCs w:val="22"/>
                        </w:rPr>
                      </w:pPr>
                    </w:p>
                    <w:p w14:paraId="62EC3749" w14:textId="77777777" w:rsidR="008F4017" w:rsidRDefault="008F4017" w:rsidP="00F50F08">
                      <w:pPr>
                        <w:pStyle w:val="BodyText"/>
                      </w:pPr>
                    </w:p>
                  </w:txbxContent>
                </v:textbox>
                <w10:wrap type="tight" anchorx="page" anchory="page"/>
              </v:shape>
            </w:pict>
          </mc:Fallback>
        </mc:AlternateContent>
      </w:r>
      <w:r w:rsidR="00B303C5">
        <w:rPr>
          <w:noProof/>
        </w:rPr>
        <mc:AlternateContent>
          <mc:Choice Requires="wps">
            <w:drawing>
              <wp:anchor distT="0" distB="0" distL="114300" distR="114300" simplePos="0" relativeHeight="251658297" behindDoc="0" locked="0" layoutInCell="1" allowOverlap="1" wp14:anchorId="6BE61740" wp14:editId="0BC43C94">
                <wp:simplePos x="0" y="0"/>
                <wp:positionH relativeFrom="page">
                  <wp:posOffset>457200</wp:posOffset>
                </wp:positionH>
                <wp:positionV relativeFrom="page">
                  <wp:posOffset>6172200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0D5193" w14:textId="77777777" w:rsidR="008F4017" w:rsidRPr="00F50F08" w:rsidRDefault="008F4017" w:rsidP="00283E13">
                            <w:pPr>
                              <w:pStyle w:val="Heading2"/>
                              <w:jc w:val="left"/>
                              <w:rPr>
                                <w:sz w:val="34"/>
                                <w:szCs w:val="34"/>
                              </w:rPr>
                            </w:pPr>
                            <w:r>
                              <w:rPr>
                                <w:sz w:val="34"/>
                                <w:szCs w:val="34"/>
                              </w:rPr>
                              <w:t xml:space="preserve">  </w:t>
                            </w:r>
                            <w:r w:rsidRPr="00F50F08">
                              <w:rPr>
                                <w:sz w:val="34"/>
                                <w:szCs w:val="34"/>
                              </w:rPr>
                              <w:t>What other pr</w:t>
                            </w:r>
                            <w:r>
                              <w:rPr>
                                <w:sz w:val="34"/>
                                <w:szCs w:val="34"/>
                              </w:rPr>
                              <w:t>ograms does the IB offer? Diplo</w:t>
                            </w:r>
                            <w:r w:rsidRPr="00F50F08">
                              <w:rPr>
                                <w:sz w:val="34"/>
                                <w:szCs w:val="34"/>
                              </w:rPr>
                              <w:t>ma Programme focus</w:t>
                            </w:r>
                          </w:p>
                          <w:p w14:paraId="111A68CA" w14:textId="58828ECD" w:rsidR="008F4017" w:rsidRPr="004D39B0" w:rsidRDefault="008F4017" w:rsidP="00F50F08">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8" type="#_x0000_t202" style="position:absolute;margin-left:36pt;margin-top:486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" filled="f" stroked="f">
                <v:textbox inset="0,0,0,0">
                  <w:txbxContent>
                    <w:p w14:paraId="390D5193" w14:textId="77777777" w:rsidR="008F4017" w:rsidRPr="00F50F08" w:rsidRDefault="008F4017" w:rsidP="00283E13">
                      <w:pPr>
                        <w:pStyle w:val="Heading2"/>
                        <w:jc w:val="left"/>
                        <w:rPr>
                          <w:sz w:val="34"/>
                          <w:szCs w:val="34"/>
                        </w:rPr>
                      </w:pPr>
                      <w:r>
                        <w:rPr>
                          <w:sz w:val="34"/>
                          <w:szCs w:val="34"/>
                        </w:rPr>
                        <w:t xml:space="preserve">  </w:t>
                      </w:r>
                      <w:r w:rsidRPr="00F50F08">
                        <w:rPr>
                          <w:sz w:val="34"/>
                          <w:szCs w:val="34"/>
                        </w:rPr>
                        <w:t>What other pr</w:t>
                      </w:r>
                      <w:r>
                        <w:rPr>
                          <w:sz w:val="34"/>
                          <w:szCs w:val="34"/>
                        </w:rPr>
                        <w:t>ograms does the IB offer? Diplo</w:t>
                      </w:r>
                      <w:r w:rsidRPr="00F50F08">
                        <w:rPr>
                          <w:sz w:val="34"/>
                          <w:szCs w:val="34"/>
                        </w:rPr>
                        <w:t>ma Programme focus</w:t>
                      </w:r>
                    </w:p>
                    <w:p w14:paraId="111A68CA" w14:textId="58828ECD" w:rsidR="008F4017" w:rsidRPr="004D39B0" w:rsidRDefault="008F4017" w:rsidP="00F50F08">
                      <w:pPr>
                        <w:pStyle w:val="Heading2"/>
                      </w:pPr>
                    </w:p>
                  </w:txbxContent>
                </v:textbox>
                <w10:wrap type="tight" anchorx="page" anchory="page"/>
              </v:shape>
            </w:pict>
          </mc:Fallback>
        </mc:AlternateContent>
      </w:r>
      <w:r w:rsidR="00FC3748">
        <w:rPr>
          <w:noProof/>
        </w:rPr>
        <mc:AlternateContent>
          <mc:Choice Requires="wps">
            <w:drawing>
              <wp:anchor distT="0" distB="0" distL="114300" distR="114300" simplePos="0" relativeHeight="251678800" behindDoc="0" locked="0" layoutInCell="1" allowOverlap="1" wp14:anchorId="6E43CCCD" wp14:editId="47A885EF">
                <wp:simplePos x="0" y="0"/>
                <wp:positionH relativeFrom="page">
                  <wp:posOffset>600710</wp:posOffset>
                </wp:positionH>
                <wp:positionV relativeFrom="page">
                  <wp:posOffset>1371600</wp:posOffset>
                </wp:positionV>
                <wp:extent cx="4140200" cy="4419600"/>
                <wp:effectExtent l="0" t="0" r="0" b="0"/>
                <wp:wrapThrough wrapText="bothSides">
                  <wp:wrapPolygon edited="0">
                    <wp:start x="133" y="0"/>
                    <wp:lineTo x="133" y="21476"/>
                    <wp:lineTo x="21335" y="21476"/>
                    <wp:lineTo x="21335" y="0"/>
                    <wp:lineTo x="133" y="0"/>
                  </wp:wrapPolygon>
                </wp:wrapThrough>
                <wp:docPr id="237" name="Text Box 237"/>
                <wp:cNvGraphicFramePr/>
                <a:graphic xmlns:a="http://schemas.openxmlformats.org/drawingml/2006/main">
                  <a:graphicData uri="http://schemas.microsoft.com/office/word/2010/wordprocessingShape">
                    <wps:wsp>
                      <wps:cNvSpPr txBox="1"/>
                      <wps:spPr>
                        <a:xfrm>
                          <a:off x="0" y="0"/>
                          <a:ext cx="4140200" cy="441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E28353" w14:textId="5935E6EA" w:rsidR="008F4017" w:rsidRDefault="008F4017">
                            <w:r>
                              <w:t>The International Baccalaureate Diploma Programme offers high achieving, high-performing students an opportunity to pursue a rigorous program of studies during their high school years.  The academic requirements of the IB program are demanding.  However, the student with an IB diploma or certificate may be awarded college credit and advanced standing at colleges and universities throughout the world.  LOLHS also offers the Career-related Programme, which we will highlight in next month’s newsletter.</w:t>
                            </w:r>
                          </w:p>
                          <w:p w14:paraId="25BC71B2" w14:textId="55981075" w:rsidR="008F4017" w:rsidRDefault="008F4017">
                            <w:r>
                              <w:t xml:space="preserve">The IB Program at Land O’ Lakes High School serves east side and central schools in Pasco County.  Parent Information nights will be held in November and are open to the public.  A link to the application will be available on line at </w:t>
                            </w:r>
                            <w:hyperlink r:id="rId18" w:history="1">
                              <w:r w:rsidRPr="003B31EA">
                                <w:rPr>
                                  <w:rStyle w:val="Hyperlink"/>
                                </w:rPr>
                                <w:t>http://lolhs.pasco.k12.fl.us</w:t>
                              </w:r>
                            </w:hyperlink>
                            <w:r>
                              <w:t xml:space="preserve"> at the International Baccalaureate link beginning October 5</w:t>
                            </w:r>
                            <w:r w:rsidRPr="003B31EA">
                              <w:rPr>
                                <w:vertAlign w:val="superscript"/>
                              </w:rPr>
                              <w:t>th</w:t>
                            </w:r>
                            <w:r>
                              <w:t>.</w:t>
                            </w:r>
                          </w:p>
                          <w:p w14:paraId="2692FCF5" w14:textId="28F11CEB" w:rsidR="008F4017" w:rsidRDefault="008F4017">
                            <w:r>
                              <w:t>What:  IB Diploma Programme Information Night</w:t>
                            </w:r>
                          </w:p>
                          <w:p w14:paraId="6FFF1C64" w14:textId="26EFAA9B" w:rsidR="008F4017" w:rsidRDefault="008F4017">
                            <w:r>
                              <w:t>When:  November 10, 2015 from 6:30-7:30 pm</w:t>
                            </w:r>
                          </w:p>
                          <w:p w14:paraId="2622B789" w14:textId="2DC0C0EF" w:rsidR="008F4017" w:rsidRDefault="008F4017">
                            <w:r>
                              <w:t>Where:  Land O’ Lakes High School</w:t>
                            </w:r>
                          </w:p>
                          <w:p w14:paraId="45BC296D" w14:textId="77777777" w:rsidR="008F4017" w:rsidRDefault="008F4017"/>
                          <w:p w14:paraId="63C1E48E"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59" type="#_x0000_t202" style="position:absolute;margin-left:47.3pt;margin-top:108pt;width:326pt;height:348pt;z-index:251678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BDDdYCAAAj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" mv:complextextbox="1" filled="f" stroked="f">
                <v:textbox>
                  <w:txbxContent>
                    <w:p w14:paraId="7AE28353" w14:textId="5935E6EA" w:rsidR="008F4017" w:rsidRDefault="008F4017">
                      <w:r>
                        <w:t>The International Baccalaureate Diploma Programme offers high achieving, high-performing students an opportunity to pursue a rigorous program of studies during their high school years.  The academic requirements of the IB program are demanding.  However, the student with an IB diploma or certificate may be awarded college credit and advanced standing at colleges and universities throughout the world.  LOLHS also offers the Career-related Programme, which we will highlight in next month’s newsletter.</w:t>
                      </w:r>
                    </w:p>
                    <w:p w14:paraId="25BC71B2" w14:textId="55981075" w:rsidR="008F4017" w:rsidRDefault="008F4017">
                      <w:r>
                        <w:t xml:space="preserve">The IB Program at Land O’ Lakes High School serves east side and central schools in Pasco County.  Parent Information nights will be held in November and are open to the public.  A link to the application will be available on line at </w:t>
                      </w:r>
                      <w:hyperlink r:id="rId19" w:history="1">
                        <w:r w:rsidRPr="003B31EA">
                          <w:rPr>
                            <w:rStyle w:val="Hyperlink"/>
                          </w:rPr>
                          <w:t>http://lolhs.pasco.k12.fl.us</w:t>
                        </w:r>
                      </w:hyperlink>
                      <w:r>
                        <w:t xml:space="preserve"> at the International Baccalaureate link beginning October 5</w:t>
                      </w:r>
                      <w:r w:rsidRPr="003B31EA">
                        <w:rPr>
                          <w:vertAlign w:val="superscript"/>
                        </w:rPr>
                        <w:t>th</w:t>
                      </w:r>
                      <w:r>
                        <w:t>.</w:t>
                      </w:r>
                    </w:p>
                    <w:p w14:paraId="2692FCF5" w14:textId="28F11CEB" w:rsidR="008F4017" w:rsidRDefault="008F4017">
                      <w:r>
                        <w:t>What:  IB Diploma Programme Information Night</w:t>
                      </w:r>
                    </w:p>
                    <w:p w14:paraId="6FFF1C64" w14:textId="26EFAA9B" w:rsidR="008F4017" w:rsidRDefault="008F4017">
                      <w:r>
                        <w:t>When:  November 10, 2015 from 6:30-7:30 pm</w:t>
                      </w:r>
                    </w:p>
                    <w:p w14:paraId="2622B789" w14:textId="2DC0C0EF" w:rsidR="008F4017" w:rsidRDefault="008F4017">
                      <w:r>
                        <w:t>Where:  Land O’ Lakes High School</w:t>
                      </w:r>
                    </w:p>
                    <w:p w14:paraId="45BC296D" w14:textId="77777777" w:rsidR="008F4017" w:rsidRDefault="008F4017"/>
                    <w:p w14:paraId="63C1E48E" w14:textId="77777777" w:rsidR="008F4017" w:rsidRDefault="008F4017"/>
                  </w:txbxContent>
                </v:textbox>
                <w10:wrap type="through" anchorx="page" anchory="page"/>
              </v:shape>
            </w:pict>
          </mc:Fallback>
        </mc:AlternateContent>
      </w:r>
      <w:r w:rsidR="00B9726C">
        <w:rPr>
          <w:noProof/>
        </w:rPr>
        <w:drawing>
          <wp:anchor distT="0" distB="0" distL="114300" distR="114300" simplePos="0" relativeHeight="251681872" behindDoc="0" locked="0" layoutInCell="1" allowOverlap="1" wp14:anchorId="55D238F9" wp14:editId="1DC817FA">
            <wp:simplePos x="0" y="0"/>
            <wp:positionH relativeFrom="page">
              <wp:posOffset>5236210</wp:posOffset>
            </wp:positionH>
            <wp:positionV relativeFrom="page">
              <wp:posOffset>3708400</wp:posOffset>
            </wp:positionV>
            <wp:extent cx="1739900" cy="1999036"/>
            <wp:effectExtent l="0" t="0" r="0" b="762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Core1.jpg"/>
                    <pic:cNvPicPr/>
                  </pic:nvPicPr>
                  <pic:blipFill>
                    <a:blip r:embed="rId20">
                      <a:extLst>
                        <a:ext uri="{28A0092B-C50C-407E-A947-70E740481C1C}">
                          <a14:useLocalDpi xmlns:a14="http://schemas.microsoft.com/office/drawing/2010/main" val="0"/>
                        </a:ext>
                      </a:extLst>
                    </a:blip>
                    <a:stretch>
                      <a:fillRect/>
                    </a:stretch>
                  </pic:blipFill>
                  <pic:spPr>
                    <a:xfrm>
                      <a:off x="0" y="0"/>
                      <a:ext cx="1739900" cy="1999036"/>
                    </a:xfrm>
                    <a:prstGeom prst="rect">
                      <a:avLst/>
                    </a:prstGeom>
                  </pic:spPr>
                </pic:pic>
              </a:graphicData>
            </a:graphic>
            <wp14:sizeRelH relativeFrom="margin">
              <wp14:pctWidth>0</wp14:pctWidth>
            </wp14:sizeRelH>
            <wp14:sizeRelV relativeFrom="margin">
              <wp14:pctHeight>0</wp14:pctHeight>
            </wp14:sizeRelV>
          </wp:anchor>
        </w:drawing>
      </w:r>
      <w:r w:rsidR="00B9726C">
        <w:rPr>
          <w:noProof/>
        </w:rPr>
        <w:drawing>
          <wp:anchor distT="0" distB="0" distL="118745" distR="118745" simplePos="0" relativeHeight="251658262" behindDoc="0" locked="0" layoutInCell="1" allowOverlap="1" wp14:anchorId="11DEA055" wp14:editId="396B5067">
            <wp:simplePos x="0" y="0"/>
            <wp:positionH relativeFrom="page">
              <wp:posOffset>5067300</wp:posOffset>
            </wp:positionH>
            <wp:positionV relativeFrom="page">
              <wp:posOffset>1257300</wp:posOffset>
            </wp:positionV>
            <wp:extent cx="2019300" cy="1955800"/>
            <wp:effectExtent l="0" t="0" r="12700" b="508000"/>
            <wp:wrapTight wrapText="bothSides">
              <wp:wrapPolygon edited="0">
                <wp:start x="8151" y="0"/>
                <wp:lineTo x="5977" y="561"/>
                <wp:lineTo x="1358" y="3647"/>
                <wp:lineTo x="0" y="7574"/>
                <wp:lineTo x="0" y="14026"/>
                <wp:lineTo x="1902" y="17953"/>
                <wp:lineTo x="5706" y="22442"/>
                <wp:lineTo x="4075" y="23564"/>
                <wp:lineTo x="1630" y="25808"/>
                <wp:lineTo x="1630" y="26930"/>
                <wp:lineTo x="19834" y="26930"/>
                <wp:lineTo x="20106" y="26088"/>
                <wp:lineTo x="17389" y="23564"/>
                <wp:lineTo x="15758" y="22442"/>
                <wp:lineTo x="19562" y="17953"/>
                <wp:lineTo x="21464" y="14026"/>
                <wp:lineTo x="21464" y="7574"/>
                <wp:lineTo x="20377" y="3647"/>
                <wp:lineTo x="15215" y="561"/>
                <wp:lineTo x="13313" y="0"/>
                <wp:lineTo x="8151"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19300" cy="19558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EA0396">
        <w:rPr>
          <w:noProof/>
        </w:rPr>
        <mc:AlternateContent>
          <mc:Choice Requires="wps">
            <w:drawing>
              <wp:anchor distT="0" distB="0" distL="114300" distR="114300" simplePos="0" relativeHeight="251658263" behindDoc="0" locked="0" layoutInCell="1" allowOverlap="1" wp14:anchorId="6E3245F9" wp14:editId="2506ED74">
                <wp:simplePos x="0" y="0"/>
                <wp:positionH relativeFrom="page">
                  <wp:posOffset>457200</wp:posOffset>
                </wp:positionH>
                <wp:positionV relativeFrom="page">
                  <wp:posOffset>5867400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62pt" to="8in,4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" strokecolor="#8c73d0 [3204]" strokeweight="1.5pt">
                <v:stroke dashstyle="1 1"/>
                <v:shadow opacity="22938f" mv:blur="38100f" offset="0,2pt"/>
                <w10:wrap anchorx="page" anchory="page"/>
              </v:line>
            </w:pict>
          </mc:Fallback>
        </mc:AlternateContent>
      </w:r>
      <w:r w:rsidR="003B31EA">
        <w:rPr>
          <w:noProof/>
        </w:rPr>
        <mc:AlternateContent>
          <mc:Choice Requires="wps">
            <w:drawing>
              <wp:anchor distT="0" distB="0" distL="114300" distR="114300" simplePos="0" relativeHeight="251677776" behindDoc="0" locked="0" layoutInCell="1" allowOverlap="1" wp14:anchorId="693019FF" wp14:editId="3DB869BA">
                <wp:simplePos x="0" y="0"/>
                <wp:positionH relativeFrom="page">
                  <wp:posOffset>685165</wp:posOffset>
                </wp:positionH>
                <wp:positionV relativeFrom="page">
                  <wp:posOffset>939800</wp:posOffset>
                </wp:positionV>
                <wp:extent cx="4715510" cy="444500"/>
                <wp:effectExtent l="0" t="0" r="0" b="12700"/>
                <wp:wrapThrough wrapText="bothSides">
                  <wp:wrapPolygon edited="0">
                    <wp:start x="116" y="0"/>
                    <wp:lineTo x="116" y="20983"/>
                    <wp:lineTo x="21408" y="20983"/>
                    <wp:lineTo x="21408" y="0"/>
                    <wp:lineTo x="116" y="0"/>
                  </wp:wrapPolygon>
                </wp:wrapThrough>
                <wp:docPr id="232" name="Text Box 232"/>
                <wp:cNvGraphicFramePr/>
                <a:graphic xmlns:a="http://schemas.openxmlformats.org/drawingml/2006/main">
                  <a:graphicData uri="http://schemas.microsoft.com/office/word/2010/wordprocessingShape">
                    <wps:wsp>
                      <wps:cNvSpPr txBox="1"/>
                      <wps:spPr>
                        <a:xfrm>
                          <a:off x="0" y="0"/>
                          <a:ext cx="471551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21E109" w14:textId="4F65FA16" w:rsidR="008F4017" w:rsidRPr="003B31EA" w:rsidRDefault="008F4017">
                            <w:pPr>
                              <w:rPr>
                                <w:color w:val="8C73D0" w:themeColor="accent1"/>
                                <w:sz w:val="36"/>
                                <w:szCs w:val="36"/>
                              </w:rPr>
                            </w:pPr>
                            <w:r w:rsidRPr="003B31EA">
                              <w:rPr>
                                <w:color w:val="8C73D0" w:themeColor="accent1"/>
                                <w:sz w:val="36"/>
                                <w:szCs w:val="36"/>
                              </w:rPr>
                              <w:t>LOLHS Diploma Programme</w:t>
                            </w:r>
                            <w:r>
                              <w:rPr>
                                <w:color w:val="8C73D0" w:themeColor="accent1"/>
                                <w:sz w:val="36"/>
                                <w:szCs w:val="36"/>
                              </w:rPr>
                              <w:t xml:space="preserve"> </w:t>
                            </w:r>
                            <w:r w:rsidRPr="003B31EA">
                              <w:rPr>
                                <w:color w:val="8C73D0" w:themeColor="accent1"/>
                                <w:sz w:val="36"/>
                                <w:szCs w:val="36"/>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2" o:spid="_x0000_s1060" type="#_x0000_t202" style="position:absolute;margin-left:53.95pt;margin-top:74pt;width:371.3pt;height:35pt;z-index:251677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0F+9UCAAAi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10;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" mv:complextextbox="1" filled="f" stroked="f">
                <v:textbox>
                  <w:txbxContent>
                    <w:p w14:paraId="5221E109" w14:textId="4F65FA16" w:rsidR="008F4017" w:rsidRPr="003B31EA" w:rsidRDefault="008F4017">
                      <w:pPr>
                        <w:rPr>
                          <w:color w:val="8C73D0" w:themeColor="accent1"/>
                          <w:sz w:val="36"/>
                          <w:szCs w:val="36"/>
                        </w:rPr>
                      </w:pPr>
                      <w:r w:rsidRPr="003B31EA">
                        <w:rPr>
                          <w:color w:val="8C73D0" w:themeColor="accent1"/>
                          <w:sz w:val="36"/>
                          <w:szCs w:val="36"/>
                        </w:rPr>
                        <w:t>LOLHS Diploma Programme</w:t>
                      </w:r>
                      <w:r>
                        <w:rPr>
                          <w:color w:val="8C73D0" w:themeColor="accent1"/>
                          <w:sz w:val="36"/>
                          <w:szCs w:val="36"/>
                        </w:rPr>
                        <w:t xml:space="preserve"> </w:t>
                      </w:r>
                      <w:r w:rsidRPr="003B31EA">
                        <w:rPr>
                          <w:color w:val="8C73D0" w:themeColor="accent1"/>
                          <w:sz w:val="36"/>
                          <w:szCs w:val="36"/>
                        </w:rPr>
                        <w:t>Information</w:t>
                      </w:r>
                    </w:p>
                  </w:txbxContent>
                </v:textbox>
                <w10:wrap type="through" anchorx="page" anchory="page"/>
              </v:shape>
            </w:pict>
          </mc:Fallback>
        </mc:AlternateContent>
      </w:r>
      <w:r w:rsidR="00DE5A27">
        <w:br w:type="page"/>
      </w:r>
      <w:r w:rsidR="00A55C7A">
        <w:rPr>
          <w:noProof/>
        </w:rPr>
        <w:lastRenderedPageBreak/>
        <w:drawing>
          <wp:anchor distT="0" distB="0" distL="114300" distR="114300" simplePos="0" relativeHeight="251703376" behindDoc="0" locked="0" layoutInCell="1" allowOverlap="1" wp14:anchorId="0A7CF969" wp14:editId="4405BE4B">
            <wp:simplePos x="0" y="0"/>
            <wp:positionH relativeFrom="column">
              <wp:posOffset>5029200</wp:posOffset>
            </wp:positionH>
            <wp:positionV relativeFrom="paragraph">
              <wp:posOffset>1600200</wp:posOffset>
            </wp:positionV>
            <wp:extent cx="914400" cy="9144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is an IB Education YouTube.png"/>
                    <pic:cNvPicPr/>
                  </pic:nvPicPr>
                  <pic:blipFill>
                    <a:blip r:embed="rId2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A55C7A">
        <w:rPr>
          <w:noProof/>
        </w:rPr>
        <mc:AlternateContent>
          <mc:Choice Requires="wps">
            <w:drawing>
              <wp:anchor distT="0" distB="0" distL="114300" distR="114300" simplePos="0" relativeHeight="251702352" behindDoc="0" locked="0" layoutInCell="1" allowOverlap="1" wp14:anchorId="57F2126C" wp14:editId="6CC8161E">
                <wp:simplePos x="0" y="0"/>
                <wp:positionH relativeFrom="column">
                  <wp:posOffset>4572000</wp:posOffset>
                </wp:positionH>
                <wp:positionV relativeFrom="paragraph">
                  <wp:posOffset>457200</wp:posOffset>
                </wp:positionV>
                <wp:extent cx="2057400" cy="1828800"/>
                <wp:effectExtent l="0" t="0" r="0" b="0"/>
                <wp:wrapSquare wrapText="bothSides"/>
                <wp:docPr id="260" name="Text Box 260"/>
                <wp:cNvGraphicFramePr/>
                <a:graphic xmlns:a="http://schemas.openxmlformats.org/drawingml/2006/main">
                  <a:graphicData uri="http://schemas.microsoft.com/office/word/2010/wordprocessingShape">
                    <wps:wsp>
                      <wps:cNvSpPr txBox="1"/>
                      <wps:spPr>
                        <a:xfrm>
                          <a:off x="0" y="0"/>
                          <a:ext cx="20574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14352" w14:textId="3B5CF4B5" w:rsidR="008F4017" w:rsidRDefault="008F4017">
                            <w:r>
                              <w:t xml:space="preserve">What does this model mean?  Please click </w:t>
                            </w:r>
                            <w:hyperlink r:id="rId23" w:history="1">
                              <w:r w:rsidRPr="00A55C7A">
                                <w:rPr>
                                  <w:rStyle w:val="Hyperlink"/>
                                </w:rPr>
                                <w:t>here</w:t>
                              </w:r>
                            </w:hyperlink>
                            <w:r>
                              <w:t xml:space="preserve"> or scan the QR code below for a video about the Programme models of the IB.</w:t>
                            </w:r>
                          </w:p>
                          <w:p w14:paraId="4B84A93A"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61" type="#_x0000_t202" style="position:absolute;margin-left:5in;margin-top:36pt;width:162pt;height:2in;z-index:25170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zQbNUCAAAb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10;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" filled="f" stroked="f">
                <v:textbox>
                  <w:txbxContent>
                    <w:p w14:paraId="57714352" w14:textId="3B5CF4B5" w:rsidR="008F4017" w:rsidRDefault="008F4017">
                      <w:r>
                        <w:t xml:space="preserve">What does this model mean?  Please click </w:t>
                      </w:r>
                      <w:hyperlink r:id="rId24" w:history="1">
                        <w:r w:rsidRPr="00A55C7A">
                          <w:rPr>
                            <w:rStyle w:val="Hyperlink"/>
                          </w:rPr>
                          <w:t>here</w:t>
                        </w:r>
                      </w:hyperlink>
                      <w:r>
                        <w:t xml:space="preserve"> or scan the QR code below for a video about the Programme models of the IB.</w:t>
                      </w:r>
                    </w:p>
                    <w:p w14:paraId="4B84A93A" w14:textId="77777777" w:rsidR="008F4017" w:rsidRDefault="008F4017"/>
                  </w:txbxContent>
                </v:textbox>
                <w10:wrap type="square"/>
              </v:shape>
            </w:pict>
          </mc:Fallback>
        </mc:AlternateContent>
      </w:r>
      <w:r w:rsidR="00A55C7A" w:rsidRPr="00FB3ADA">
        <w:rPr>
          <w:noProof/>
        </w:rPr>
        <w:drawing>
          <wp:anchor distT="0" distB="0" distL="118745" distR="118745" simplePos="0" relativeHeight="251658249" behindDoc="0" locked="0" layoutInCell="1" allowOverlap="1" wp14:anchorId="156FEE2A" wp14:editId="0D5D80F6">
            <wp:simplePos x="0" y="0"/>
            <wp:positionH relativeFrom="page">
              <wp:posOffset>1371600</wp:posOffset>
            </wp:positionH>
            <wp:positionV relativeFrom="page">
              <wp:posOffset>914400</wp:posOffset>
            </wp:positionV>
            <wp:extent cx="3234690" cy="3239135"/>
            <wp:effectExtent l="0" t="0" r="0" b="799465"/>
            <wp:wrapTight wrapText="bothSides">
              <wp:wrapPolygon edited="0">
                <wp:start x="2205" y="0"/>
                <wp:lineTo x="0" y="1016"/>
                <wp:lineTo x="0" y="21680"/>
                <wp:lineTo x="2714" y="21680"/>
                <wp:lineTo x="0" y="22358"/>
                <wp:lineTo x="0" y="26762"/>
                <wp:lineTo x="21371" y="26762"/>
                <wp:lineTo x="21371" y="22358"/>
                <wp:lineTo x="18657" y="21680"/>
                <wp:lineTo x="21371" y="21680"/>
                <wp:lineTo x="21371" y="1016"/>
                <wp:lineTo x="19166" y="0"/>
                <wp:lineTo x="2205" y="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34690" cy="323913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FA0C23">
        <w:rPr>
          <w:noProof/>
        </w:rPr>
        <mc:AlternateContent>
          <mc:Choice Requires="wps">
            <w:drawing>
              <wp:anchor distT="0" distB="0" distL="114300" distR="114300" simplePos="0" relativeHeight="251658300" behindDoc="0" locked="0" layoutInCell="1" allowOverlap="1" wp14:anchorId="0EFB520C" wp14:editId="738E4FAF">
                <wp:simplePos x="0" y="0"/>
                <wp:positionH relativeFrom="page">
                  <wp:posOffset>457200</wp:posOffset>
                </wp:positionH>
                <wp:positionV relativeFrom="page">
                  <wp:posOffset>4617720</wp:posOffset>
                </wp:positionV>
                <wp:extent cx="6858000" cy="470747"/>
                <wp:effectExtent l="0" t="0" r="0" b="12065"/>
                <wp:wrapTight wrapText="bothSides">
                  <wp:wrapPolygon edited="0">
                    <wp:start x="0" y="0"/>
                    <wp:lineTo x="0" y="20988"/>
                    <wp:lineTo x="21520" y="20988"/>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941BFED" w14:textId="2A2B5F10" w:rsidR="008F4017" w:rsidRPr="004D39B0" w:rsidRDefault="008F4017" w:rsidP="00F50F08">
                            <w:pPr>
                              <w:pStyle w:val="Heading1"/>
                            </w:pPr>
                            <w:r>
                              <w:t>What are the eight subject areas in the MYP?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6pt;margin-top:363.6pt;width:540pt;height:37.0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" filled="f" stroked="f">
                <v:textbox inset="0,0,0,0">
                  <w:txbxContent>
                    <w:p w14:paraId="0941BFED" w14:textId="2A2B5F10" w:rsidR="008F4017" w:rsidRPr="004D39B0" w:rsidRDefault="008F4017" w:rsidP="00F50F08">
                      <w:pPr>
                        <w:pStyle w:val="Heading1"/>
                      </w:pPr>
                      <w:r>
                        <w:t>What are the eight subject areas in the MYP?</w:t>
                      </w:r>
                    </w:p>
                  </w:txbxContent>
                </v:textbox>
                <w10:wrap type="tight" anchorx="page" anchory="page"/>
              </v:shape>
            </w:pict>
          </mc:Fallback>
        </mc:AlternateContent>
      </w:r>
      <w:r w:rsidR="00FA0C23">
        <w:rPr>
          <w:noProof/>
        </w:rPr>
        <mc:AlternateContent>
          <mc:Choice Requires="wps">
            <w:drawing>
              <wp:anchor distT="0" distB="0" distL="114300" distR="114300" simplePos="0" relativeHeight="251683920" behindDoc="0" locked="0" layoutInCell="1" allowOverlap="1" wp14:anchorId="278E887C" wp14:editId="330497D0">
                <wp:simplePos x="0" y="0"/>
                <wp:positionH relativeFrom="page">
                  <wp:posOffset>905510</wp:posOffset>
                </wp:positionH>
                <wp:positionV relativeFrom="page">
                  <wp:posOffset>5147310</wp:posOffset>
                </wp:positionV>
                <wp:extent cx="6019800" cy="4060825"/>
                <wp:effectExtent l="0" t="0" r="0" b="3175"/>
                <wp:wrapThrough wrapText="bothSides">
                  <wp:wrapPolygon edited="0">
                    <wp:start x="91" y="0"/>
                    <wp:lineTo x="91" y="21482"/>
                    <wp:lineTo x="21418" y="21482"/>
                    <wp:lineTo x="21418" y="0"/>
                    <wp:lineTo x="91" y="0"/>
                  </wp:wrapPolygon>
                </wp:wrapThrough>
                <wp:docPr id="227" name="Text Box 227"/>
                <wp:cNvGraphicFramePr/>
                <a:graphic xmlns:a="http://schemas.openxmlformats.org/drawingml/2006/main">
                  <a:graphicData uri="http://schemas.microsoft.com/office/word/2010/wordprocessingShape">
                    <wps:wsp>
                      <wps:cNvSpPr txBox="1"/>
                      <wps:spPr>
                        <a:xfrm>
                          <a:off x="0" y="0"/>
                          <a:ext cx="6019800" cy="40608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D4A319" w14:textId="0E0946A6" w:rsidR="008F4017" w:rsidRDefault="008F4017" w:rsidP="00FA0C23">
                            <w:pPr>
                              <w:pStyle w:val="BodyText"/>
                            </w:pPr>
                            <w:r>
                              <w:t>The eight subject areas in the MYP are Language and Literature, Mathematics, Sciences, Individuals and Societies, Arts, Design, Physical Education and Health and Language Acquisition.  Some of these terms have not changed from traditional middle school classes, but others have.  Please see the table below for clarification.</w:t>
                            </w:r>
                          </w:p>
                          <w:p w14:paraId="4D81EEA4" w14:textId="77777777" w:rsidR="008F4017" w:rsidRDefault="008F4017" w:rsidP="00FA0C23">
                            <w:pPr>
                              <w:pStyle w:val="BodyText"/>
                            </w:pPr>
                          </w:p>
                          <w:tbl>
                            <w:tblPr>
                              <w:tblStyle w:val="TableGrid"/>
                              <w:tblW w:w="0" w:type="auto"/>
                              <w:tblInd w:w="1850" w:type="dxa"/>
                              <w:tblLook w:val="04A0" w:firstRow="1" w:lastRow="0" w:firstColumn="1" w:lastColumn="0" w:noHBand="0" w:noVBand="1"/>
                            </w:tblPr>
                            <w:tblGrid>
                              <w:gridCol w:w="2675"/>
                              <w:gridCol w:w="3350"/>
                            </w:tblGrid>
                            <w:tr w:rsidR="008F4017" w14:paraId="7BE31E57" w14:textId="77777777" w:rsidTr="00FA0C23">
                              <w:trPr>
                                <w:trHeight w:val="297"/>
                              </w:trPr>
                              <w:tc>
                                <w:tcPr>
                                  <w:tcW w:w="0" w:type="auto"/>
                                </w:tcPr>
                                <w:p w14:paraId="0CACED63" w14:textId="77777777" w:rsidR="008F4017" w:rsidRPr="00FA0C23" w:rsidRDefault="008F4017" w:rsidP="00242FF9">
                                  <w:pPr>
                                    <w:pStyle w:val="BodyText"/>
                                    <w:rPr>
                                      <w:b/>
                                      <w:sz w:val="18"/>
                                      <w:szCs w:val="18"/>
                                    </w:rPr>
                                  </w:pPr>
                                  <w:r w:rsidRPr="00FA0C23">
                                    <w:rPr>
                                      <w:b/>
                                      <w:sz w:val="18"/>
                                      <w:szCs w:val="18"/>
                                    </w:rPr>
                                    <w:t>IB Course</w:t>
                                  </w:r>
                                </w:p>
                              </w:tc>
                              <w:tc>
                                <w:tcPr>
                                  <w:tcW w:w="3350" w:type="dxa"/>
                                </w:tcPr>
                                <w:p w14:paraId="611BA057" w14:textId="77777777" w:rsidR="008F4017" w:rsidRPr="00FA0C23" w:rsidRDefault="008F4017" w:rsidP="00242FF9">
                                  <w:pPr>
                                    <w:pStyle w:val="BodyText"/>
                                    <w:rPr>
                                      <w:b/>
                                      <w:sz w:val="18"/>
                                      <w:szCs w:val="18"/>
                                    </w:rPr>
                                  </w:pPr>
                                  <w:r w:rsidRPr="00FA0C23">
                                    <w:rPr>
                                      <w:b/>
                                      <w:sz w:val="18"/>
                                      <w:szCs w:val="18"/>
                                    </w:rPr>
                                    <w:t>Traditional Course</w:t>
                                  </w:r>
                                </w:p>
                              </w:tc>
                            </w:tr>
                            <w:tr w:rsidR="008F4017" w14:paraId="6B4AB57D" w14:textId="77777777" w:rsidTr="00FA0C23">
                              <w:trPr>
                                <w:trHeight w:val="288"/>
                              </w:trPr>
                              <w:tc>
                                <w:tcPr>
                                  <w:tcW w:w="0" w:type="auto"/>
                                </w:tcPr>
                                <w:p w14:paraId="530FEFA8" w14:textId="77777777" w:rsidR="008F4017" w:rsidRPr="00BB2B93" w:rsidRDefault="008F4017" w:rsidP="00242FF9">
                                  <w:pPr>
                                    <w:pStyle w:val="BodyText"/>
                                    <w:rPr>
                                      <w:sz w:val="18"/>
                                      <w:szCs w:val="18"/>
                                    </w:rPr>
                                  </w:pPr>
                                  <w:r w:rsidRPr="00BB2B93">
                                    <w:rPr>
                                      <w:sz w:val="18"/>
                                      <w:szCs w:val="18"/>
                                    </w:rPr>
                                    <w:t>Language and Literature</w:t>
                                  </w:r>
                                </w:p>
                              </w:tc>
                              <w:tc>
                                <w:tcPr>
                                  <w:tcW w:w="3350" w:type="dxa"/>
                                </w:tcPr>
                                <w:p w14:paraId="2569EA35" w14:textId="77777777" w:rsidR="008F4017" w:rsidRPr="00BB2B93" w:rsidRDefault="008F4017" w:rsidP="00242FF9">
                                  <w:pPr>
                                    <w:pStyle w:val="BodyText"/>
                                    <w:rPr>
                                      <w:sz w:val="18"/>
                                      <w:szCs w:val="18"/>
                                    </w:rPr>
                                  </w:pPr>
                                  <w:r w:rsidRPr="00BB2B93">
                                    <w:rPr>
                                      <w:sz w:val="18"/>
                                      <w:szCs w:val="18"/>
                                    </w:rPr>
                                    <w:t>Language Arts</w:t>
                                  </w:r>
                                </w:p>
                              </w:tc>
                            </w:tr>
                            <w:tr w:rsidR="008F4017" w14:paraId="7AC22D11" w14:textId="77777777" w:rsidTr="00FA0C23">
                              <w:tc>
                                <w:tcPr>
                                  <w:tcW w:w="0" w:type="auto"/>
                                </w:tcPr>
                                <w:p w14:paraId="2C216C21" w14:textId="77777777" w:rsidR="008F4017" w:rsidRPr="00BB2B93" w:rsidRDefault="008F4017" w:rsidP="00242FF9">
                                  <w:pPr>
                                    <w:pStyle w:val="BodyText"/>
                                    <w:rPr>
                                      <w:sz w:val="18"/>
                                      <w:szCs w:val="18"/>
                                    </w:rPr>
                                  </w:pPr>
                                  <w:r w:rsidRPr="00BB2B93">
                                    <w:rPr>
                                      <w:sz w:val="18"/>
                                      <w:szCs w:val="18"/>
                                    </w:rPr>
                                    <w:t>Mathematics</w:t>
                                  </w:r>
                                </w:p>
                              </w:tc>
                              <w:tc>
                                <w:tcPr>
                                  <w:tcW w:w="3350" w:type="dxa"/>
                                </w:tcPr>
                                <w:p w14:paraId="193E013C" w14:textId="77777777" w:rsidR="008F4017" w:rsidRPr="00BB2B93" w:rsidRDefault="008F4017" w:rsidP="00242FF9">
                                  <w:pPr>
                                    <w:pStyle w:val="BodyText"/>
                                    <w:rPr>
                                      <w:sz w:val="18"/>
                                      <w:szCs w:val="18"/>
                                    </w:rPr>
                                  </w:pPr>
                                  <w:r w:rsidRPr="00BB2B93">
                                    <w:rPr>
                                      <w:sz w:val="18"/>
                                      <w:szCs w:val="18"/>
                                    </w:rPr>
                                    <w:t>Mathematics</w:t>
                                  </w:r>
                                </w:p>
                              </w:tc>
                            </w:tr>
                            <w:tr w:rsidR="008F4017" w14:paraId="2E57D62D" w14:textId="77777777" w:rsidTr="00FA0C23">
                              <w:tc>
                                <w:tcPr>
                                  <w:tcW w:w="0" w:type="auto"/>
                                </w:tcPr>
                                <w:p w14:paraId="0647CFF4" w14:textId="77777777" w:rsidR="008F4017" w:rsidRPr="00BB2B93" w:rsidRDefault="008F4017" w:rsidP="00242FF9">
                                  <w:pPr>
                                    <w:pStyle w:val="BodyText"/>
                                    <w:rPr>
                                      <w:sz w:val="18"/>
                                      <w:szCs w:val="18"/>
                                    </w:rPr>
                                  </w:pPr>
                                  <w:r w:rsidRPr="00BB2B93">
                                    <w:rPr>
                                      <w:sz w:val="18"/>
                                      <w:szCs w:val="18"/>
                                    </w:rPr>
                                    <w:t>Sciences</w:t>
                                  </w:r>
                                </w:p>
                              </w:tc>
                              <w:tc>
                                <w:tcPr>
                                  <w:tcW w:w="3350" w:type="dxa"/>
                                </w:tcPr>
                                <w:p w14:paraId="0C0170FA" w14:textId="77777777" w:rsidR="008F4017" w:rsidRPr="00BB2B93" w:rsidRDefault="008F4017" w:rsidP="00242FF9">
                                  <w:pPr>
                                    <w:pStyle w:val="BodyText"/>
                                    <w:rPr>
                                      <w:sz w:val="18"/>
                                      <w:szCs w:val="18"/>
                                    </w:rPr>
                                  </w:pPr>
                                  <w:r w:rsidRPr="00BB2B93">
                                    <w:rPr>
                                      <w:sz w:val="18"/>
                                      <w:szCs w:val="18"/>
                                    </w:rPr>
                                    <w:t>Science</w:t>
                                  </w:r>
                                </w:p>
                              </w:tc>
                            </w:tr>
                            <w:tr w:rsidR="008F4017" w14:paraId="27AEA416" w14:textId="77777777" w:rsidTr="00FA0C23">
                              <w:tc>
                                <w:tcPr>
                                  <w:tcW w:w="0" w:type="auto"/>
                                </w:tcPr>
                                <w:p w14:paraId="7AC04E64" w14:textId="77777777" w:rsidR="008F4017" w:rsidRPr="00BB2B93" w:rsidRDefault="008F4017" w:rsidP="00242FF9">
                                  <w:pPr>
                                    <w:pStyle w:val="BodyText"/>
                                    <w:rPr>
                                      <w:sz w:val="18"/>
                                      <w:szCs w:val="18"/>
                                    </w:rPr>
                                  </w:pPr>
                                  <w:r w:rsidRPr="00BB2B93">
                                    <w:rPr>
                                      <w:sz w:val="18"/>
                                      <w:szCs w:val="18"/>
                                    </w:rPr>
                                    <w:t>Individuals and Society</w:t>
                                  </w:r>
                                </w:p>
                              </w:tc>
                              <w:tc>
                                <w:tcPr>
                                  <w:tcW w:w="3350" w:type="dxa"/>
                                </w:tcPr>
                                <w:p w14:paraId="3E8C4E8F" w14:textId="77777777" w:rsidR="008F4017" w:rsidRPr="00BB2B93" w:rsidRDefault="008F4017" w:rsidP="00242FF9">
                                  <w:pPr>
                                    <w:pStyle w:val="BodyText"/>
                                    <w:rPr>
                                      <w:sz w:val="18"/>
                                      <w:szCs w:val="18"/>
                                    </w:rPr>
                                  </w:pPr>
                                  <w:r w:rsidRPr="00BB2B93">
                                    <w:rPr>
                                      <w:sz w:val="18"/>
                                      <w:szCs w:val="18"/>
                                    </w:rPr>
                                    <w:t>Social Studies</w:t>
                                  </w:r>
                                </w:p>
                              </w:tc>
                            </w:tr>
                            <w:tr w:rsidR="008F4017" w14:paraId="226471A8" w14:textId="77777777" w:rsidTr="00FA0C23">
                              <w:tc>
                                <w:tcPr>
                                  <w:tcW w:w="0" w:type="auto"/>
                                </w:tcPr>
                                <w:p w14:paraId="71D99530" w14:textId="77777777" w:rsidR="008F4017" w:rsidRPr="00BB2B93" w:rsidRDefault="008F4017" w:rsidP="00242FF9">
                                  <w:pPr>
                                    <w:pStyle w:val="BodyText"/>
                                    <w:rPr>
                                      <w:sz w:val="18"/>
                                      <w:szCs w:val="18"/>
                                    </w:rPr>
                                  </w:pPr>
                                  <w:r w:rsidRPr="00BB2B93">
                                    <w:rPr>
                                      <w:sz w:val="18"/>
                                      <w:szCs w:val="18"/>
                                    </w:rPr>
                                    <w:t>Arts</w:t>
                                  </w:r>
                                </w:p>
                              </w:tc>
                              <w:tc>
                                <w:tcPr>
                                  <w:tcW w:w="3350" w:type="dxa"/>
                                </w:tcPr>
                                <w:p w14:paraId="433D514B" w14:textId="77777777" w:rsidR="008F4017" w:rsidRPr="00BB2B93" w:rsidRDefault="008F4017" w:rsidP="00242FF9">
                                  <w:pPr>
                                    <w:pStyle w:val="BodyText"/>
                                    <w:rPr>
                                      <w:sz w:val="18"/>
                                      <w:szCs w:val="18"/>
                                    </w:rPr>
                                  </w:pPr>
                                  <w:r w:rsidRPr="00BB2B93">
                                    <w:rPr>
                                      <w:sz w:val="18"/>
                                      <w:szCs w:val="18"/>
                                    </w:rPr>
                                    <w:t>Art, Band, Chorus, Drama</w:t>
                                  </w:r>
                                </w:p>
                              </w:tc>
                            </w:tr>
                            <w:tr w:rsidR="008F4017" w14:paraId="4421EE27" w14:textId="77777777" w:rsidTr="00FA0C23">
                              <w:tc>
                                <w:tcPr>
                                  <w:tcW w:w="0" w:type="auto"/>
                                </w:tcPr>
                                <w:p w14:paraId="0268F17B" w14:textId="77777777" w:rsidR="008F4017" w:rsidRPr="00BB2B93" w:rsidRDefault="008F4017" w:rsidP="00242FF9">
                                  <w:pPr>
                                    <w:pStyle w:val="BodyText"/>
                                    <w:rPr>
                                      <w:sz w:val="18"/>
                                      <w:szCs w:val="18"/>
                                    </w:rPr>
                                  </w:pPr>
                                  <w:r w:rsidRPr="00BB2B93">
                                    <w:rPr>
                                      <w:sz w:val="18"/>
                                      <w:szCs w:val="18"/>
                                    </w:rPr>
                                    <w:t>Design</w:t>
                                  </w:r>
                                </w:p>
                              </w:tc>
                              <w:tc>
                                <w:tcPr>
                                  <w:tcW w:w="3350" w:type="dxa"/>
                                </w:tcPr>
                                <w:p w14:paraId="0F04BF0C" w14:textId="77777777" w:rsidR="008F4017" w:rsidRPr="00BB2B93" w:rsidRDefault="008F4017" w:rsidP="00242FF9">
                                  <w:pPr>
                                    <w:pStyle w:val="BodyText"/>
                                    <w:rPr>
                                      <w:sz w:val="18"/>
                                      <w:szCs w:val="18"/>
                                    </w:rPr>
                                  </w:pPr>
                                  <w:r w:rsidRPr="00BB2B93">
                                    <w:rPr>
                                      <w:sz w:val="18"/>
                                      <w:szCs w:val="18"/>
                                    </w:rPr>
                                    <w:t>CTE (Career and Technical Education)</w:t>
                                  </w:r>
                                </w:p>
                              </w:tc>
                            </w:tr>
                            <w:tr w:rsidR="008F4017" w14:paraId="52E424D5" w14:textId="77777777" w:rsidTr="00FA0C23">
                              <w:tc>
                                <w:tcPr>
                                  <w:tcW w:w="0" w:type="auto"/>
                                </w:tcPr>
                                <w:p w14:paraId="64BA20E3" w14:textId="77777777" w:rsidR="008F4017" w:rsidRPr="00BB2B93" w:rsidRDefault="008F4017" w:rsidP="00242FF9">
                                  <w:pPr>
                                    <w:pStyle w:val="BodyText"/>
                                    <w:rPr>
                                      <w:sz w:val="18"/>
                                      <w:szCs w:val="18"/>
                                    </w:rPr>
                                  </w:pPr>
                                  <w:r w:rsidRPr="00BB2B93">
                                    <w:rPr>
                                      <w:sz w:val="18"/>
                                      <w:szCs w:val="18"/>
                                    </w:rPr>
                                    <w:t>Physical Education and Health</w:t>
                                  </w:r>
                                </w:p>
                              </w:tc>
                              <w:tc>
                                <w:tcPr>
                                  <w:tcW w:w="3350" w:type="dxa"/>
                                </w:tcPr>
                                <w:p w14:paraId="538C92AF" w14:textId="77777777" w:rsidR="008F4017" w:rsidRPr="00BB2B93" w:rsidRDefault="008F4017" w:rsidP="00242FF9">
                                  <w:pPr>
                                    <w:pStyle w:val="BodyText"/>
                                    <w:rPr>
                                      <w:sz w:val="18"/>
                                      <w:szCs w:val="18"/>
                                    </w:rPr>
                                  </w:pPr>
                                  <w:r w:rsidRPr="00BB2B93">
                                    <w:rPr>
                                      <w:sz w:val="18"/>
                                      <w:szCs w:val="18"/>
                                    </w:rPr>
                                    <w:t>Physical Education</w:t>
                                  </w:r>
                                </w:p>
                              </w:tc>
                            </w:tr>
                            <w:tr w:rsidR="008F4017" w14:paraId="287DA2BF" w14:textId="77777777" w:rsidTr="00FA0C23">
                              <w:tc>
                                <w:tcPr>
                                  <w:tcW w:w="0" w:type="auto"/>
                                </w:tcPr>
                                <w:p w14:paraId="1565D061" w14:textId="77777777" w:rsidR="008F4017" w:rsidRPr="00BB2B93" w:rsidRDefault="008F4017" w:rsidP="00242FF9">
                                  <w:pPr>
                                    <w:pStyle w:val="BodyText"/>
                                    <w:rPr>
                                      <w:sz w:val="18"/>
                                      <w:szCs w:val="18"/>
                                    </w:rPr>
                                  </w:pPr>
                                  <w:r w:rsidRPr="00BB2B93">
                                    <w:rPr>
                                      <w:sz w:val="18"/>
                                      <w:szCs w:val="18"/>
                                    </w:rPr>
                                    <w:t>Language Acquisition</w:t>
                                  </w:r>
                                </w:p>
                              </w:tc>
                              <w:tc>
                                <w:tcPr>
                                  <w:tcW w:w="3350" w:type="dxa"/>
                                </w:tcPr>
                                <w:p w14:paraId="7DF7DA46" w14:textId="77777777" w:rsidR="008F4017" w:rsidRPr="00BB2B93" w:rsidRDefault="008F4017" w:rsidP="00242FF9">
                                  <w:pPr>
                                    <w:pStyle w:val="BodyText"/>
                                    <w:rPr>
                                      <w:sz w:val="18"/>
                                      <w:szCs w:val="18"/>
                                    </w:rPr>
                                  </w:pPr>
                                  <w:r w:rsidRPr="00BB2B93">
                                    <w:rPr>
                                      <w:sz w:val="18"/>
                                      <w:szCs w:val="18"/>
                                    </w:rPr>
                                    <w:t>Foreign Language</w:t>
                                  </w:r>
                                </w:p>
                              </w:tc>
                            </w:tr>
                          </w:tbl>
                          <w:p w14:paraId="76D941D7" w14:textId="77777777" w:rsidR="008F4017" w:rsidRDefault="008F4017" w:rsidP="00FA0C23"/>
                          <w:p w14:paraId="66570E2D"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7" o:spid="_x0000_s1063" type="#_x0000_t202" style="position:absolute;margin-left:71.3pt;margin-top:405.3pt;width:474pt;height:319.75pt;z-index:251683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btY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" mv:complextextbox="1" filled="f" stroked="f">
                <v:textbox>
                  <w:txbxContent>
                    <w:p w14:paraId="59D4A319" w14:textId="0E0946A6" w:rsidR="008F4017" w:rsidRDefault="008F4017" w:rsidP="00FA0C23">
                      <w:pPr>
                        <w:pStyle w:val="BodyText"/>
                      </w:pPr>
                      <w:r>
                        <w:t>The eight subject areas in the MYP are Language and Literature, Mathematics, Sciences, Individuals and Societies, Arts, Design, Physical Education and Health and Language Acquisition.  Some of these terms have not changed from traditional middle school classes, but others have.  Please see the table below for clarification.</w:t>
                      </w:r>
                    </w:p>
                    <w:p w14:paraId="4D81EEA4" w14:textId="77777777" w:rsidR="008F4017" w:rsidRDefault="008F4017" w:rsidP="00FA0C23">
                      <w:pPr>
                        <w:pStyle w:val="BodyText"/>
                      </w:pPr>
                    </w:p>
                    <w:tbl>
                      <w:tblPr>
                        <w:tblStyle w:val="TableGrid"/>
                        <w:tblW w:w="0" w:type="auto"/>
                        <w:tblInd w:w="1850" w:type="dxa"/>
                        <w:tblLook w:val="04A0" w:firstRow="1" w:lastRow="0" w:firstColumn="1" w:lastColumn="0" w:noHBand="0" w:noVBand="1"/>
                      </w:tblPr>
                      <w:tblGrid>
                        <w:gridCol w:w="2675"/>
                        <w:gridCol w:w="3350"/>
                      </w:tblGrid>
                      <w:tr w:rsidR="008F4017" w14:paraId="7BE31E57" w14:textId="77777777" w:rsidTr="00FA0C23">
                        <w:trPr>
                          <w:trHeight w:val="297"/>
                        </w:trPr>
                        <w:tc>
                          <w:tcPr>
                            <w:tcW w:w="0" w:type="auto"/>
                          </w:tcPr>
                          <w:p w14:paraId="0CACED63" w14:textId="77777777" w:rsidR="008F4017" w:rsidRPr="00FA0C23" w:rsidRDefault="008F4017" w:rsidP="00242FF9">
                            <w:pPr>
                              <w:pStyle w:val="BodyText"/>
                              <w:rPr>
                                <w:b/>
                                <w:sz w:val="18"/>
                                <w:szCs w:val="18"/>
                              </w:rPr>
                            </w:pPr>
                            <w:r w:rsidRPr="00FA0C23">
                              <w:rPr>
                                <w:b/>
                                <w:sz w:val="18"/>
                                <w:szCs w:val="18"/>
                              </w:rPr>
                              <w:t>IB Course</w:t>
                            </w:r>
                          </w:p>
                        </w:tc>
                        <w:tc>
                          <w:tcPr>
                            <w:tcW w:w="3350" w:type="dxa"/>
                          </w:tcPr>
                          <w:p w14:paraId="611BA057" w14:textId="77777777" w:rsidR="008F4017" w:rsidRPr="00FA0C23" w:rsidRDefault="008F4017" w:rsidP="00242FF9">
                            <w:pPr>
                              <w:pStyle w:val="BodyText"/>
                              <w:rPr>
                                <w:b/>
                                <w:sz w:val="18"/>
                                <w:szCs w:val="18"/>
                              </w:rPr>
                            </w:pPr>
                            <w:r w:rsidRPr="00FA0C23">
                              <w:rPr>
                                <w:b/>
                                <w:sz w:val="18"/>
                                <w:szCs w:val="18"/>
                              </w:rPr>
                              <w:t>Traditional Course</w:t>
                            </w:r>
                          </w:p>
                        </w:tc>
                      </w:tr>
                      <w:tr w:rsidR="008F4017" w14:paraId="6B4AB57D" w14:textId="77777777" w:rsidTr="00FA0C23">
                        <w:trPr>
                          <w:trHeight w:val="288"/>
                        </w:trPr>
                        <w:tc>
                          <w:tcPr>
                            <w:tcW w:w="0" w:type="auto"/>
                          </w:tcPr>
                          <w:p w14:paraId="530FEFA8" w14:textId="77777777" w:rsidR="008F4017" w:rsidRPr="00BB2B93" w:rsidRDefault="008F4017" w:rsidP="00242FF9">
                            <w:pPr>
                              <w:pStyle w:val="BodyText"/>
                              <w:rPr>
                                <w:sz w:val="18"/>
                                <w:szCs w:val="18"/>
                              </w:rPr>
                            </w:pPr>
                            <w:r w:rsidRPr="00BB2B93">
                              <w:rPr>
                                <w:sz w:val="18"/>
                                <w:szCs w:val="18"/>
                              </w:rPr>
                              <w:t>Language and Literature</w:t>
                            </w:r>
                          </w:p>
                        </w:tc>
                        <w:tc>
                          <w:tcPr>
                            <w:tcW w:w="3350" w:type="dxa"/>
                          </w:tcPr>
                          <w:p w14:paraId="2569EA35" w14:textId="77777777" w:rsidR="008F4017" w:rsidRPr="00BB2B93" w:rsidRDefault="008F4017" w:rsidP="00242FF9">
                            <w:pPr>
                              <w:pStyle w:val="BodyText"/>
                              <w:rPr>
                                <w:sz w:val="18"/>
                                <w:szCs w:val="18"/>
                              </w:rPr>
                            </w:pPr>
                            <w:r w:rsidRPr="00BB2B93">
                              <w:rPr>
                                <w:sz w:val="18"/>
                                <w:szCs w:val="18"/>
                              </w:rPr>
                              <w:t>Language Arts</w:t>
                            </w:r>
                          </w:p>
                        </w:tc>
                      </w:tr>
                      <w:tr w:rsidR="008F4017" w14:paraId="7AC22D11" w14:textId="77777777" w:rsidTr="00FA0C23">
                        <w:tc>
                          <w:tcPr>
                            <w:tcW w:w="0" w:type="auto"/>
                          </w:tcPr>
                          <w:p w14:paraId="2C216C21" w14:textId="77777777" w:rsidR="008F4017" w:rsidRPr="00BB2B93" w:rsidRDefault="008F4017" w:rsidP="00242FF9">
                            <w:pPr>
                              <w:pStyle w:val="BodyText"/>
                              <w:rPr>
                                <w:sz w:val="18"/>
                                <w:szCs w:val="18"/>
                              </w:rPr>
                            </w:pPr>
                            <w:r w:rsidRPr="00BB2B93">
                              <w:rPr>
                                <w:sz w:val="18"/>
                                <w:szCs w:val="18"/>
                              </w:rPr>
                              <w:t>Mathematics</w:t>
                            </w:r>
                          </w:p>
                        </w:tc>
                        <w:tc>
                          <w:tcPr>
                            <w:tcW w:w="3350" w:type="dxa"/>
                          </w:tcPr>
                          <w:p w14:paraId="193E013C" w14:textId="77777777" w:rsidR="008F4017" w:rsidRPr="00BB2B93" w:rsidRDefault="008F4017" w:rsidP="00242FF9">
                            <w:pPr>
                              <w:pStyle w:val="BodyText"/>
                              <w:rPr>
                                <w:sz w:val="18"/>
                                <w:szCs w:val="18"/>
                              </w:rPr>
                            </w:pPr>
                            <w:r w:rsidRPr="00BB2B93">
                              <w:rPr>
                                <w:sz w:val="18"/>
                                <w:szCs w:val="18"/>
                              </w:rPr>
                              <w:t>Mathematics</w:t>
                            </w:r>
                          </w:p>
                        </w:tc>
                      </w:tr>
                      <w:tr w:rsidR="008F4017" w14:paraId="2E57D62D" w14:textId="77777777" w:rsidTr="00FA0C23">
                        <w:tc>
                          <w:tcPr>
                            <w:tcW w:w="0" w:type="auto"/>
                          </w:tcPr>
                          <w:p w14:paraId="0647CFF4" w14:textId="77777777" w:rsidR="008F4017" w:rsidRPr="00BB2B93" w:rsidRDefault="008F4017" w:rsidP="00242FF9">
                            <w:pPr>
                              <w:pStyle w:val="BodyText"/>
                              <w:rPr>
                                <w:sz w:val="18"/>
                                <w:szCs w:val="18"/>
                              </w:rPr>
                            </w:pPr>
                            <w:r w:rsidRPr="00BB2B93">
                              <w:rPr>
                                <w:sz w:val="18"/>
                                <w:szCs w:val="18"/>
                              </w:rPr>
                              <w:t>Sciences</w:t>
                            </w:r>
                          </w:p>
                        </w:tc>
                        <w:tc>
                          <w:tcPr>
                            <w:tcW w:w="3350" w:type="dxa"/>
                          </w:tcPr>
                          <w:p w14:paraId="0C0170FA" w14:textId="77777777" w:rsidR="008F4017" w:rsidRPr="00BB2B93" w:rsidRDefault="008F4017" w:rsidP="00242FF9">
                            <w:pPr>
                              <w:pStyle w:val="BodyText"/>
                              <w:rPr>
                                <w:sz w:val="18"/>
                                <w:szCs w:val="18"/>
                              </w:rPr>
                            </w:pPr>
                            <w:r w:rsidRPr="00BB2B93">
                              <w:rPr>
                                <w:sz w:val="18"/>
                                <w:szCs w:val="18"/>
                              </w:rPr>
                              <w:t>Science</w:t>
                            </w:r>
                          </w:p>
                        </w:tc>
                      </w:tr>
                      <w:tr w:rsidR="008F4017" w14:paraId="27AEA416" w14:textId="77777777" w:rsidTr="00FA0C23">
                        <w:tc>
                          <w:tcPr>
                            <w:tcW w:w="0" w:type="auto"/>
                          </w:tcPr>
                          <w:p w14:paraId="7AC04E64" w14:textId="77777777" w:rsidR="008F4017" w:rsidRPr="00BB2B93" w:rsidRDefault="008F4017" w:rsidP="00242FF9">
                            <w:pPr>
                              <w:pStyle w:val="BodyText"/>
                              <w:rPr>
                                <w:sz w:val="18"/>
                                <w:szCs w:val="18"/>
                              </w:rPr>
                            </w:pPr>
                            <w:r w:rsidRPr="00BB2B93">
                              <w:rPr>
                                <w:sz w:val="18"/>
                                <w:szCs w:val="18"/>
                              </w:rPr>
                              <w:t>Individuals and Society</w:t>
                            </w:r>
                          </w:p>
                        </w:tc>
                        <w:tc>
                          <w:tcPr>
                            <w:tcW w:w="3350" w:type="dxa"/>
                          </w:tcPr>
                          <w:p w14:paraId="3E8C4E8F" w14:textId="77777777" w:rsidR="008F4017" w:rsidRPr="00BB2B93" w:rsidRDefault="008F4017" w:rsidP="00242FF9">
                            <w:pPr>
                              <w:pStyle w:val="BodyText"/>
                              <w:rPr>
                                <w:sz w:val="18"/>
                                <w:szCs w:val="18"/>
                              </w:rPr>
                            </w:pPr>
                            <w:r w:rsidRPr="00BB2B93">
                              <w:rPr>
                                <w:sz w:val="18"/>
                                <w:szCs w:val="18"/>
                              </w:rPr>
                              <w:t>Social Studies</w:t>
                            </w:r>
                          </w:p>
                        </w:tc>
                      </w:tr>
                      <w:tr w:rsidR="008F4017" w14:paraId="226471A8" w14:textId="77777777" w:rsidTr="00FA0C23">
                        <w:tc>
                          <w:tcPr>
                            <w:tcW w:w="0" w:type="auto"/>
                          </w:tcPr>
                          <w:p w14:paraId="71D99530" w14:textId="77777777" w:rsidR="008F4017" w:rsidRPr="00BB2B93" w:rsidRDefault="008F4017" w:rsidP="00242FF9">
                            <w:pPr>
                              <w:pStyle w:val="BodyText"/>
                              <w:rPr>
                                <w:sz w:val="18"/>
                                <w:szCs w:val="18"/>
                              </w:rPr>
                            </w:pPr>
                            <w:r w:rsidRPr="00BB2B93">
                              <w:rPr>
                                <w:sz w:val="18"/>
                                <w:szCs w:val="18"/>
                              </w:rPr>
                              <w:t>Arts</w:t>
                            </w:r>
                          </w:p>
                        </w:tc>
                        <w:tc>
                          <w:tcPr>
                            <w:tcW w:w="3350" w:type="dxa"/>
                          </w:tcPr>
                          <w:p w14:paraId="433D514B" w14:textId="77777777" w:rsidR="008F4017" w:rsidRPr="00BB2B93" w:rsidRDefault="008F4017" w:rsidP="00242FF9">
                            <w:pPr>
                              <w:pStyle w:val="BodyText"/>
                              <w:rPr>
                                <w:sz w:val="18"/>
                                <w:szCs w:val="18"/>
                              </w:rPr>
                            </w:pPr>
                            <w:r w:rsidRPr="00BB2B93">
                              <w:rPr>
                                <w:sz w:val="18"/>
                                <w:szCs w:val="18"/>
                              </w:rPr>
                              <w:t>Art, Band, Chorus, Drama</w:t>
                            </w:r>
                          </w:p>
                        </w:tc>
                      </w:tr>
                      <w:tr w:rsidR="008F4017" w14:paraId="4421EE27" w14:textId="77777777" w:rsidTr="00FA0C23">
                        <w:tc>
                          <w:tcPr>
                            <w:tcW w:w="0" w:type="auto"/>
                          </w:tcPr>
                          <w:p w14:paraId="0268F17B" w14:textId="77777777" w:rsidR="008F4017" w:rsidRPr="00BB2B93" w:rsidRDefault="008F4017" w:rsidP="00242FF9">
                            <w:pPr>
                              <w:pStyle w:val="BodyText"/>
                              <w:rPr>
                                <w:sz w:val="18"/>
                                <w:szCs w:val="18"/>
                              </w:rPr>
                            </w:pPr>
                            <w:r w:rsidRPr="00BB2B93">
                              <w:rPr>
                                <w:sz w:val="18"/>
                                <w:szCs w:val="18"/>
                              </w:rPr>
                              <w:t>Design</w:t>
                            </w:r>
                          </w:p>
                        </w:tc>
                        <w:tc>
                          <w:tcPr>
                            <w:tcW w:w="3350" w:type="dxa"/>
                          </w:tcPr>
                          <w:p w14:paraId="0F04BF0C" w14:textId="77777777" w:rsidR="008F4017" w:rsidRPr="00BB2B93" w:rsidRDefault="008F4017" w:rsidP="00242FF9">
                            <w:pPr>
                              <w:pStyle w:val="BodyText"/>
                              <w:rPr>
                                <w:sz w:val="18"/>
                                <w:szCs w:val="18"/>
                              </w:rPr>
                            </w:pPr>
                            <w:r w:rsidRPr="00BB2B93">
                              <w:rPr>
                                <w:sz w:val="18"/>
                                <w:szCs w:val="18"/>
                              </w:rPr>
                              <w:t>CTE (Career and Technical Education)</w:t>
                            </w:r>
                          </w:p>
                        </w:tc>
                      </w:tr>
                      <w:tr w:rsidR="008F4017" w14:paraId="52E424D5" w14:textId="77777777" w:rsidTr="00FA0C23">
                        <w:tc>
                          <w:tcPr>
                            <w:tcW w:w="0" w:type="auto"/>
                          </w:tcPr>
                          <w:p w14:paraId="64BA20E3" w14:textId="77777777" w:rsidR="008F4017" w:rsidRPr="00BB2B93" w:rsidRDefault="008F4017" w:rsidP="00242FF9">
                            <w:pPr>
                              <w:pStyle w:val="BodyText"/>
                              <w:rPr>
                                <w:sz w:val="18"/>
                                <w:szCs w:val="18"/>
                              </w:rPr>
                            </w:pPr>
                            <w:r w:rsidRPr="00BB2B93">
                              <w:rPr>
                                <w:sz w:val="18"/>
                                <w:szCs w:val="18"/>
                              </w:rPr>
                              <w:t>Physical Education and Health</w:t>
                            </w:r>
                          </w:p>
                        </w:tc>
                        <w:tc>
                          <w:tcPr>
                            <w:tcW w:w="3350" w:type="dxa"/>
                          </w:tcPr>
                          <w:p w14:paraId="538C92AF" w14:textId="77777777" w:rsidR="008F4017" w:rsidRPr="00BB2B93" w:rsidRDefault="008F4017" w:rsidP="00242FF9">
                            <w:pPr>
                              <w:pStyle w:val="BodyText"/>
                              <w:rPr>
                                <w:sz w:val="18"/>
                                <w:szCs w:val="18"/>
                              </w:rPr>
                            </w:pPr>
                            <w:r w:rsidRPr="00BB2B93">
                              <w:rPr>
                                <w:sz w:val="18"/>
                                <w:szCs w:val="18"/>
                              </w:rPr>
                              <w:t>Physical Education</w:t>
                            </w:r>
                          </w:p>
                        </w:tc>
                      </w:tr>
                      <w:tr w:rsidR="008F4017" w14:paraId="287DA2BF" w14:textId="77777777" w:rsidTr="00FA0C23">
                        <w:tc>
                          <w:tcPr>
                            <w:tcW w:w="0" w:type="auto"/>
                          </w:tcPr>
                          <w:p w14:paraId="1565D061" w14:textId="77777777" w:rsidR="008F4017" w:rsidRPr="00BB2B93" w:rsidRDefault="008F4017" w:rsidP="00242FF9">
                            <w:pPr>
                              <w:pStyle w:val="BodyText"/>
                              <w:rPr>
                                <w:sz w:val="18"/>
                                <w:szCs w:val="18"/>
                              </w:rPr>
                            </w:pPr>
                            <w:r w:rsidRPr="00BB2B93">
                              <w:rPr>
                                <w:sz w:val="18"/>
                                <w:szCs w:val="18"/>
                              </w:rPr>
                              <w:t>Language Acquisition</w:t>
                            </w:r>
                          </w:p>
                        </w:tc>
                        <w:tc>
                          <w:tcPr>
                            <w:tcW w:w="3350" w:type="dxa"/>
                          </w:tcPr>
                          <w:p w14:paraId="7DF7DA46" w14:textId="77777777" w:rsidR="008F4017" w:rsidRPr="00BB2B93" w:rsidRDefault="008F4017" w:rsidP="00242FF9">
                            <w:pPr>
                              <w:pStyle w:val="BodyText"/>
                              <w:rPr>
                                <w:sz w:val="18"/>
                                <w:szCs w:val="18"/>
                              </w:rPr>
                            </w:pPr>
                            <w:r w:rsidRPr="00BB2B93">
                              <w:rPr>
                                <w:sz w:val="18"/>
                                <w:szCs w:val="18"/>
                              </w:rPr>
                              <w:t>Foreign Language</w:t>
                            </w:r>
                          </w:p>
                        </w:tc>
                      </w:tr>
                    </w:tbl>
                    <w:p w14:paraId="76D941D7" w14:textId="77777777" w:rsidR="008F4017" w:rsidRDefault="008F4017" w:rsidP="00FA0C23"/>
                    <w:p w14:paraId="66570E2D" w14:textId="77777777" w:rsidR="008F4017" w:rsidRDefault="008F4017"/>
                  </w:txbxContent>
                </v:textbox>
                <w10:wrap type="through" anchorx="page" anchory="page"/>
              </v:shape>
            </w:pict>
          </mc:Fallback>
        </mc:AlternateContent>
      </w:r>
      <w:r w:rsidR="00A51D78">
        <w:rPr>
          <w:noProof/>
        </w:rPr>
        <mc:AlternateContent>
          <mc:Choice Requires="wps">
            <w:drawing>
              <wp:anchor distT="0" distB="0" distL="114300" distR="114300" simplePos="0" relativeHeight="251658305" behindDoc="0" locked="0" layoutInCell="1" allowOverlap="1" wp14:anchorId="01B7F8A2" wp14:editId="055DD0AD">
                <wp:simplePos x="0" y="0"/>
                <wp:positionH relativeFrom="page">
                  <wp:posOffset>4069080</wp:posOffset>
                </wp:positionH>
                <wp:positionV relativeFrom="page">
                  <wp:posOffset>9010650</wp:posOffset>
                </wp:positionV>
                <wp:extent cx="3246120" cy="273685"/>
                <wp:effectExtent l="0" t="0" r="5080" b="5715"/>
                <wp:wrapTight wrapText="bothSides">
                  <wp:wrapPolygon edited="0">
                    <wp:start x="0" y="0"/>
                    <wp:lineTo x="0" y="20046"/>
                    <wp:lineTo x="21465" y="20046"/>
                    <wp:lineTo x="21465" y="0"/>
                    <wp:lineTo x="0" y="0"/>
                  </wp:wrapPolygon>
                </wp:wrapTight>
                <wp:docPr id="24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B197C4" w14:textId="69AB1DC8" w:rsidR="008F4017" w:rsidRPr="004D39B0" w:rsidRDefault="008F4017" w:rsidP="00F50F08">
                            <w:pPr>
                              <w:pStyle w:val="Heading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64" type="#_x0000_t202" style="position:absolute;margin-left:320.4pt;margin-top:709.5pt;width:255.6pt;height:21.5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" filled="f" stroked="f">
                <v:textbox inset="0,0,0,0">
                  <w:txbxContent>
                    <w:p w14:paraId="6BB197C4" w14:textId="69AB1DC8" w:rsidR="008F4017" w:rsidRPr="004D39B0" w:rsidRDefault="008F4017" w:rsidP="00F50F08">
                      <w:pPr>
                        <w:pStyle w:val="Heading6"/>
                      </w:pPr>
                    </w:p>
                  </w:txbxContent>
                </v:textbox>
                <w10:wrap type="tight" anchorx="page" anchory="page"/>
              </v:shape>
            </w:pict>
          </mc:Fallback>
        </mc:AlternateContent>
      </w:r>
      <w:r w:rsidR="00DE5A27">
        <w:br w:type="page"/>
      </w:r>
      <w:r w:rsidR="00EE5116">
        <w:rPr>
          <w:noProof/>
        </w:rPr>
        <w:lastRenderedPageBreak/>
        <mc:AlternateContent>
          <mc:Choice Requires="wps">
            <w:drawing>
              <wp:anchor distT="0" distB="0" distL="114300" distR="114300" simplePos="0" relativeHeight="251692112" behindDoc="0" locked="0" layoutInCell="1" allowOverlap="1" wp14:anchorId="5BAF9D8C" wp14:editId="04FA11CE">
                <wp:simplePos x="0" y="0"/>
                <wp:positionH relativeFrom="column">
                  <wp:posOffset>0</wp:posOffset>
                </wp:positionH>
                <wp:positionV relativeFrom="paragraph">
                  <wp:posOffset>5943600</wp:posOffset>
                </wp:positionV>
                <wp:extent cx="4572000" cy="2514600"/>
                <wp:effectExtent l="0" t="0" r="0" b="0"/>
                <wp:wrapSquare wrapText="bothSides"/>
                <wp:docPr id="261" name="Text Box 261"/>
                <wp:cNvGraphicFramePr/>
                <a:graphic xmlns:a="http://schemas.openxmlformats.org/drawingml/2006/main">
                  <a:graphicData uri="http://schemas.microsoft.com/office/word/2010/wordprocessingShape">
                    <wps:wsp>
                      <wps:cNvSpPr txBox="1"/>
                      <wps:spPr>
                        <a:xfrm>
                          <a:off x="0" y="0"/>
                          <a:ext cx="4572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E3D5A" w14:textId="123F5AE6" w:rsidR="008F4017" w:rsidRPr="00B9426F" w:rsidRDefault="008F4017" w:rsidP="00B9426F">
                            <w:pPr>
                              <w:jc w:val="center"/>
                              <w:rPr>
                                <w:color w:val="5C3CB4" w:themeColor="accent1" w:themeShade="BF"/>
                                <w:sz w:val="36"/>
                                <w:szCs w:val="36"/>
                              </w:rPr>
                            </w:pPr>
                            <w:r w:rsidRPr="00B9426F">
                              <w:rPr>
                                <w:color w:val="5C3CB4" w:themeColor="accent1" w:themeShade="BF"/>
                                <w:sz w:val="36"/>
                                <w:szCs w:val="36"/>
                              </w:rPr>
                              <w:t>PVMS Social Media and Helpful Links</w:t>
                            </w:r>
                          </w:p>
                          <w:p w14:paraId="238EF5D5" w14:textId="77777777" w:rsidR="008F4017" w:rsidRDefault="008F4017" w:rsidP="00EE5116">
                            <w:r>
                              <w:t>Instagram:  pvmsmyp</w:t>
                            </w:r>
                          </w:p>
                          <w:p w14:paraId="3E79C2C6" w14:textId="77777777" w:rsidR="008F4017" w:rsidRDefault="008F4017" w:rsidP="00EE5116">
                            <w:r>
                              <w:t>Twitter:  @pineviewmiddle</w:t>
                            </w:r>
                          </w:p>
                          <w:p w14:paraId="6031E9F7" w14:textId="77777777" w:rsidR="008F4017" w:rsidRDefault="008F4017" w:rsidP="00EE5116">
                            <w:r>
                              <w:t>Facebook:  Pine View Middle School</w:t>
                            </w:r>
                          </w:p>
                          <w:p w14:paraId="1422B325" w14:textId="01655437" w:rsidR="008F4017" w:rsidRDefault="008D2919">
                            <w:hyperlink r:id="rId26" w:history="1">
                              <w:r w:rsidR="008F4017" w:rsidRPr="00EE5116">
                                <w:rPr>
                                  <w:rStyle w:val="Hyperlink"/>
                                </w:rPr>
                                <w:t>International Baccalaureate</w:t>
                              </w:r>
                            </w:hyperlink>
                          </w:p>
                          <w:p w14:paraId="12FF5C2A" w14:textId="1420F26D" w:rsidR="008F4017" w:rsidRDefault="008D2919">
                            <w:hyperlink r:id="rId27" w:history="1">
                              <w:r w:rsidR="008F4017" w:rsidRPr="00EE5116">
                                <w:rPr>
                                  <w:rStyle w:val="Hyperlink"/>
                                </w:rPr>
                                <w:t>MYP Padlet for Students and Families</w:t>
                              </w:r>
                            </w:hyperlink>
                          </w:p>
                          <w:p w14:paraId="7477C9A1" w14:textId="2057FFA9" w:rsidR="008F4017" w:rsidRDefault="008D2919">
                            <w:hyperlink r:id="rId28" w:history="1">
                              <w:r w:rsidR="008F4017" w:rsidRPr="00B9426F">
                                <w:rPr>
                                  <w:rStyle w:val="Hyperlink"/>
                                </w:rPr>
                                <w:t>PVMS MYP YouTube video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65" type="#_x0000_t202" style="position:absolute;margin-left:0;margin-top:468pt;width:5in;height:198pt;z-index:25169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sOgdICAAAb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" filled="f" stroked="f">
                <v:textbox>
                  <w:txbxContent>
                    <w:p w14:paraId="1EDE3D5A" w14:textId="123F5AE6" w:rsidR="008F4017" w:rsidRPr="00B9426F" w:rsidRDefault="008F4017" w:rsidP="00B9426F">
                      <w:pPr>
                        <w:jc w:val="center"/>
                        <w:rPr>
                          <w:color w:val="5C3CB4" w:themeColor="accent1" w:themeShade="BF"/>
                          <w:sz w:val="36"/>
                          <w:szCs w:val="36"/>
                        </w:rPr>
                      </w:pPr>
                      <w:r w:rsidRPr="00B9426F">
                        <w:rPr>
                          <w:color w:val="5C3CB4" w:themeColor="accent1" w:themeShade="BF"/>
                          <w:sz w:val="36"/>
                          <w:szCs w:val="36"/>
                        </w:rPr>
                        <w:t>PVMS Social Media and Helpful Links</w:t>
                      </w:r>
                    </w:p>
                    <w:p w14:paraId="238EF5D5" w14:textId="77777777" w:rsidR="008F4017" w:rsidRDefault="008F4017" w:rsidP="00EE5116">
                      <w:r>
                        <w:t>Instagram:  pvmsmyp</w:t>
                      </w:r>
                    </w:p>
                    <w:p w14:paraId="3E79C2C6" w14:textId="77777777" w:rsidR="008F4017" w:rsidRDefault="008F4017" w:rsidP="00EE5116">
                      <w:r>
                        <w:t>Twitter:  @pineviewmiddle</w:t>
                      </w:r>
                    </w:p>
                    <w:p w14:paraId="6031E9F7" w14:textId="77777777" w:rsidR="008F4017" w:rsidRDefault="008F4017" w:rsidP="00EE5116">
                      <w:r>
                        <w:t>Facebook:  Pine View Middle School</w:t>
                      </w:r>
                    </w:p>
                    <w:p w14:paraId="1422B325" w14:textId="01655437" w:rsidR="008F4017" w:rsidRDefault="008D2919">
                      <w:hyperlink r:id="rId29" w:history="1">
                        <w:r w:rsidR="008F4017" w:rsidRPr="00EE5116">
                          <w:rPr>
                            <w:rStyle w:val="Hyperlink"/>
                          </w:rPr>
                          <w:t>International Baccalaureate</w:t>
                        </w:r>
                      </w:hyperlink>
                    </w:p>
                    <w:p w14:paraId="12FF5C2A" w14:textId="1420F26D" w:rsidR="008F4017" w:rsidRDefault="008D2919">
                      <w:hyperlink r:id="rId30" w:history="1">
                        <w:r w:rsidR="008F4017" w:rsidRPr="00EE5116">
                          <w:rPr>
                            <w:rStyle w:val="Hyperlink"/>
                          </w:rPr>
                          <w:t>MYP Padlet for Students and Families</w:t>
                        </w:r>
                      </w:hyperlink>
                    </w:p>
                    <w:p w14:paraId="7477C9A1" w14:textId="2057FFA9" w:rsidR="008F4017" w:rsidRDefault="008D2919">
                      <w:hyperlink r:id="rId31" w:history="1">
                        <w:r w:rsidR="008F4017" w:rsidRPr="00B9426F">
                          <w:rPr>
                            <w:rStyle w:val="Hyperlink"/>
                          </w:rPr>
                          <w:t>PVMS MYP YouTube video</w:t>
                        </w:r>
                      </w:hyperlink>
                    </w:p>
                  </w:txbxContent>
                </v:textbox>
                <w10:wrap type="square"/>
              </v:shape>
            </w:pict>
          </mc:Fallback>
        </mc:AlternateContent>
      </w:r>
      <w:r w:rsidR="008D2919">
        <w:rPr>
          <w:noProof/>
        </w:rPr>
        <mc:AlternateContent>
          <mc:Choice Requires="wpg">
            <w:drawing>
              <wp:anchor distT="0" distB="0" distL="114300" distR="114300" simplePos="1" relativeHeight="251658320" behindDoc="0" locked="0" layoutInCell="1" allowOverlap="1" wp14:anchorId="379CD7E2" wp14:editId="423C227D">
                <wp:simplePos x="5029200" y="5448300"/>
                <wp:positionH relativeFrom="page">
                  <wp:posOffset>5029200</wp:posOffset>
                </wp:positionH>
                <wp:positionV relativeFrom="page">
                  <wp:posOffset>5448300</wp:posOffset>
                </wp:positionV>
                <wp:extent cx="2286000" cy="2007870"/>
                <wp:effectExtent l="0" t="0" r="0" b="24130"/>
                <wp:wrapThrough wrapText="bothSides">
                  <wp:wrapPolygon edited="0">
                    <wp:start x="0" y="0"/>
                    <wp:lineTo x="0" y="21586"/>
                    <wp:lineTo x="21360" y="21586"/>
                    <wp:lineTo x="21360"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2286000" cy="2007870"/>
                          <a:chOff x="0" y="0"/>
                          <a:chExt cx="2286000" cy="2007870"/>
                        </a:xfrm>
                        <a:extLst>
                          <a:ext uri="{0CCBE362-F206-4b92-989A-16890622DB6E}">
                            <ma14:wrappingTextBoxFlag xmlns:ma14="http://schemas.microsoft.com/office/mac/drawingml/2011/main" val="1"/>
                          </a:ext>
                        </a:extLst>
                      </wpg:grpSpPr>
                      <wps:wsp>
                        <wps:cNvPr id="231" name="Text Box 293"/>
                        <wps:cNvSpPr txBox="1">
                          <a:spLocks noChangeArrowheads="1"/>
                        </wps:cNvSpPr>
                        <wps:spPr bwMode="auto">
                          <a:xfrm>
                            <a:off x="0" y="0"/>
                            <a:ext cx="2286000"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3" name="Text Box 3"/>
                        <wps:cNvSpPr txBox="1"/>
                        <wps:spPr>
                          <a:xfrm>
                            <a:off x="0" y="0"/>
                            <a:ext cx="2286000" cy="1062355"/>
                          </a:xfrm>
                          <a:prstGeom prst="rect">
                            <a:avLst/>
                          </a:prstGeom>
                          <a:noFill/>
                          <a:ln>
                            <a:noFill/>
                          </a:ln>
                          <a:effectLst/>
                          <a:extLst>
                            <a:ext uri="{C572A759-6A51-4108-AA02-DFA0A04FC94B}">
                              <ma14:wrappingTextBoxFlag xmlns:ma14="http://schemas.microsoft.com/office/mac/drawingml/2011/main"/>
                            </a:ext>
                          </a:extLst>
                        </wps:spPr>
                        <wps:txbx id="39">
                          <w:txbxContent>
                            <w:p w14:paraId="769D669A" w14:textId="68EC22E0" w:rsidR="008F4017" w:rsidRDefault="008F4017" w:rsidP="00F50F08">
                              <w:pPr>
                                <w:pStyle w:val="BodyText3"/>
                              </w:pPr>
                              <w:r>
                                <w:t>Do you want to assist students with community service opportunities?  Volunteer to support future MYP projects?  Know of community service opportunities?  Please join the PVMS Community Outreach Committee by scanning the code above!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14300" y="1061085"/>
                            <a:ext cx="2171700" cy="431165"/>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66" style="position:absolute;margin-left:396pt;margin-top:429pt;width:180pt;height:158.1pt;z-index:251658320;mso-position-horizontal-relative:page;mso-position-vertical-relative:page" coordsize="2286000,2007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" mv:complextextbox="1">
                <v:shape id="_x0000_s1067" type="#_x0000_t202" style="position:absolute;width:2286000;height:2007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XngxAAA&#10;ANwAAAAPAAAAZHJzL2Rvd25yZXYueG1sRI/RasJAFETfhf7DcoW+SN2oWEJ0laIEihSlqR9wyV6z&#10;wezdkN3G9O/dguDjMHNmmPV2sI3oqfO1YwWzaQKCuHS65krB+Sd/S0H4gKyxcUwK/sjDdvMyWmOm&#10;3Y2/qS9CJWIJ+wwVmBDaTEpfGrLop64ljt7FdRZDlF0ldYe3WG4bOU+Sd2mx5rhgsKWdofJa/FoF&#10;8/Nh+VW0/UHu87Q+5WYSuDwq9ToePlYgAg3hGX7Qnzpyixn8n4lH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F54MQAAADcAAAADwAAAAAAAAAAAAAAAACXAgAAZHJzL2Rv&#10;d25yZXYueG1sUEsFBgAAAAAEAAQA9QAAAIgDAAAAAA==&#10;" mv:complextextbox="1" filled="f" stroked="f">
                  <v:textbox inset="0,0,0,0"/>
                </v:shape>
                <v:shape id="Text Box 3" o:spid="_x0000_s1068" type="#_x0000_t202" style="position:absolute;width:2286000;height:1062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769D669A" w14:textId="68EC22E0" w:rsidR="008F4017" w:rsidRDefault="008F4017" w:rsidP="00F50F08">
                        <w:pPr>
                          <w:pStyle w:val="BodyText3"/>
                        </w:pPr>
                        <w:r>
                          <w:t>Do you want to assist students with community service opportunities?  Volunteer to support future MYP projects?  Know of community service opportunities?  Please join the PVMS Community Outreach Committee by scanning the code above!</w:t>
                        </w:r>
                      </w:p>
                    </w:txbxContent>
                  </v:textbox>
                </v:shape>
                <v:shape id="Text Box 4" o:spid="_x0000_s1069" type="#_x0000_t202" style="position:absolute;left:114300;top:1061085;width:2171700;height:431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387C99">
        <w:rPr>
          <w:noProof/>
        </w:rPr>
        <mc:AlternateContent>
          <mc:Choice Requires="wps">
            <w:drawing>
              <wp:anchor distT="0" distB="0" distL="114300" distR="114300" simplePos="0" relativeHeight="251658318" behindDoc="0" locked="0" layoutInCell="1" allowOverlap="1" wp14:anchorId="7B7A3D90" wp14:editId="4AEC25EC">
                <wp:simplePos x="0" y="0"/>
                <wp:positionH relativeFrom="page">
                  <wp:posOffset>5257800</wp:posOffset>
                </wp:positionH>
                <wp:positionV relativeFrom="page">
                  <wp:posOffset>2286000</wp:posOffset>
                </wp:positionV>
                <wp:extent cx="1828800" cy="1046480"/>
                <wp:effectExtent l="0" t="0" r="0" b="20320"/>
                <wp:wrapTight wrapText="bothSides">
                  <wp:wrapPolygon edited="0">
                    <wp:start x="0" y="0"/>
                    <wp:lineTo x="0" y="21495"/>
                    <wp:lineTo x="21300" y="21495"/>
                    <wp:lineTo x="21300" y="0"/>
                    <wp:lineTo x="0" y="0"/>
                  </wp:wrapPolygon>
                </wp:wrapTight>
                <wp:docPr id="22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2F18C26" w14:textId="5295E9C5" w:rsidR="008F4017" w:rsidRDefault="008F4017" w:rsidP="00F50F08">
                            <w:pPr>
                              <w:pStyle w:val="BodyText3"/>
                            </w:pPr>
                            <w:r>
                              <w:t>Looking for local and charity events in Pasco?  Click the QR code above to go to www.visitpasco.net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14pt;margin-top:180pt;width:2in;height:82.4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" mv:complextextbox="1" filled="f" stroked="f">
                <v:textbox inset="0,0,0,0">
                  <w:txbxContent>
                    <w:p w14:paraId="32F18C26" w14:textId="5295E9C5" w:rsidR="008F4017" w:rsidRDefault="008F4017" w:rsidP="00F50F08">
                      <w:pPr>
                        <w:pStyle w:val="BodyText3"/>
                      </w:pPr>
                      <w:r>
                        <w:t>Looking for local and charity events in Pasco?  Click the QR code above to go to www.visitpasco.net</w:t>
                      </w:r>
                    </w:p>
                  </w:txbxContent>
                </v:textbox>
                <w10:wrap type="tight" anchorx="page" anchory="page"/>
              </v:shape>
            </w:pict>
          </mc:Fallback>
        </mc:AlternateContent>
      </w:r>
      <w:r w:rsidR="00387C99">
        <w:rPr>
          <w:noProof/>
        </w:rPr>
        <mc:AlternateContent>
          <mc:Choice Requires="wps">
            <w:drawing>
              <wp:anchor distT="0" distB="0" distL="114300" distR="114300" simplePos="0" relativeHeight="251682896" behindDoc="0" locked="0" layoutInCell="1" allowOverlap="1" wp14:anchorId="0DF554F7" wp14:editId="60779E3B">
                <wp:simplePos x="0" y="0"/>
                <wp:positionH relativeFrom="page">
                  <wp:posOffset>5029200</wp:posOffset>
                </wp:positionH>
                <wp:positionV relativeFrom="page">
                  <wp:posOffset>2057400</wp:posOffset>
                </wp:positionV>
                <wp:extent cx="2298700" cy="355600"/>
                <wp:effectExtent l="0" t="0" r="0" b="0"/>
                <wp:wrapThrough wrapText="bothSides">
                  <wp:wrapPolygon edited="0">
                    <wp:start x="239" y="0"/>
                    <wp:lineTo x="239" y="20057"/>
                    <wp:lineTo x="21003" y="20057"/>
                    <wp:lineTo x="21003" y="0"/>
                    <wp:lineTo x="239" y="0"/>
                  </wp:wrapPolygon>
                </wp:wrapThrough>
                <wp:docPr id="248" name="Text Box 248"/>
                <wp:cNvGraphicFramePr/>
                <a:graphic xmlns:a="http://schemas.openxmlformats.org/drawingml/2006/main">
                  <a:graphicData uri="http://schemas.microsoft.com/office/word/2010/wordprocessingShape">
                    <wps:wsp>
                      <wps:cNvSpPr txBox="1"/>
                      <wps:spPr>
                        <a:xfrm>
                          <a:off x="0" y="0"/>
                          <a:ext cx="229870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2B065D" w14:textId="24A4E4B4" w:rsidR="008F4017" w:rsidRPr="0004437E" w:rsidRDefault="008F4017" w:rsidP="0004437E">
                            <w:pPr>
                              <w:jc w:val="center"/>
                              <w:rPr>
                                <w:color w:val="FFFFFF" w:themeColor="background1"/>
                              </w:rPr>
                            </w:pPr>
                            <w:r w:rsidRPr="0004437E">
                              <w:rPr>
                                <w:color w:val="FFFFFF" w:themeColor="background1"/>
                              </w:rPr>
                              <w:t>Pasco County, FL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8" o:spid="_x0000_s1071" type="#_x0000_t202" style="position:absolute;margin-left:396pt;margin-top:162pt;width:181pt;height:28pt;z-index:251682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sp89UCAAAi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" mv:complextextbox="1" filled="f" stroked="f">
                <v:textbox>
                  <w:txbxContent>
                    <w:p w14:paraId="1C2B065D" w14:textId="24A4E4B4" w:rsidR="008F4017" w:rsidRPr="0004437E" w:rsidRDefault="008F4017" w:rsidP="0004437E">
                      <w:pPr>
                        <w:jc w:val="center"/>
                        <w:rPr>
                          <w:color w:val="FFFFFF" w:themeColor="background1"/>
                        </w:rPr>
                      </w:pPr>
                      <w:r w:rsidRPr="0004437E">
                        <w:rPr>
                          <w:color w:val="FFFFFF" w:themeColor="background1"/>
                        </w:rPr>
                        <w:t>Pasco County, FL Events</w:t>
                      </w:r>
                    </w:p>
                  </w:txbxContent>
                </v:textbox>
                <w10:wrap type="through" anchorx="page" anchory="page"/>
              </v:shape>
            </w:pict>
          </mc:Fallback>
        </mc:AlternateContent>
      </w:r>
      <w:r w:rsidR="008059A4">
        <w:rPr>
          <w:noProof/>
        </w:rPr>
        <mc:AlternateContent>
          <mc:Choice Requires="wps">
            <w:drawing>
              <wp:anchor distT="0" distB="0" distL="114300" distR="114300" simplePos="0" relativeHeight="251693136" behindDoc="0" locked="0" layoutInCell="1" allowOverlap="1" wp14:anchorId="5F969FA7" wp14:editId="3EC69B1A">
                <wp:simplePos x="0" y="0"/>
                <wp:positionH relativeFrom="column">
                  <wp:posOffset>4572000</wp:posOffset>
                </wp:positionH>
                <wp:positionV relativeFrom="paragraph">
                  <wp:posOffset>7086600</wp:posOffset>
                </wp:positionV>
                <wp:extent cx="2286000" cy="1600200"/>
                <wp:effectExtent l="0" t="0" r="0" b="0"/>
                <wp:wrapSquare wrapText="bothSides"/>
                <wp:docPr id="262" name="Text Box 262"/>
                <wp:cNvGraphicFramePr/>
                <a:graphic xmlns:a="http://schemas.openxmlformats.org/drawingml/2006/main">
                  <a:graphicData uri="http://schemas.microsoft.com/office/word/2010/wordprocessingShape">
                    <wps:wsp>
                      <wps:cNvSpPr txBox="1"/>
                      <wps:spPr>
                        <a:xfrm>
                          <a:off x="0" y="0"/>
                          <a:ext cx="2286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AFBA1" w14:textId="0ECE0EB1" w:rsidR="008F4017" w:rsidRPr="008059A4" w:rsidRDefault="008F4017" w:rsidP="008059A4">
                            <w:pPr>
                              <w:jc w:val="center"/>
                              <w:rPr>
                                <w:color w:val="FFFFFF" w:themeColor="background1"/>
                                <w:sz w:val="36"/>
                                <w:szCs w:val="36"/>
                                <w:u w:val="single"/>
                              </w:rPr>
                            </w:pPr>
                            <w:r w:rsidRPr="008059A4">
                              <w:rPr>
                                <w:color w:val="FFFFFF" w:themeColor="background1"/>
                                <w:sz w:val="36"/>
                                <w:szCs w:val="36"/>
                                <w:u w:val="single"/>
                              </w:rPr>
                              <w:t>Questions?</w:t>
                            </w:r>
                          </w:p>
                          <w:p w14:paraId="7960BA0A" w14:textId="7DEB0C5B" w:rsidR="008F4017" w:rsidRPr="008059A4" w:rsidRDefault="008F4017">
                            <w:pPr>
                              <w:rPr>
                                <w:color w:val="FFFFFF" w:themeColor="background1"/>
                              </w:rPr>
                            </w:pPr>
                            <w:r w:rsidRPr="008059A4">
                              <w:rPr>
                                <w:color w:val="FFFFFF" w:themeColor="background1"/>
                              </w:rPr>
                              <w:t>Please contact our IB Coordinator:</w:t>
                            </w:r>
                          </w:p>
                          <w:p w14:paraId="3D460628" w14:textId="028C5D4C" w:rsidR="008F4017" w:rsidRPr="008059A4" w:rsidRDefault="008F4017" w:rsidP="008059A4">
                            <w:pPr>
                              <w:spacing w:after="0"/>
                              <w:rPr>
                                <w:color w:val="FFFFFF" w:themeColor="background1"/>
                              </w:rPr>
                            </w:pPr>
                            <w:r w:rsidRPr="008059A4">
                              <w:rPr>
                                <w:color w:val="FFFFFF" w:themeColor="background1"/>
                              </w:rPr>
                              <w:t>Becky Cardinale</w:t>
                            </w:r>
                          </w:p>
                          <w:p w14:paraId="62B24622" w14:textId="7730568E" w:rsidR="008F4017" w:rsidRDefault="008D2919" w:rsidP="008059A4">
                            <w:pPr>
                              <w:spacing w:after="0"/>
                            </w:pPr>
                            <w:hyperlink r:id="rId32" w:history="1">
                              <w:r w:rsidR="008F4017" w:rsidRPr="008059A4">
                                <w:rPr>
                                  <w:rStyle w:val="Hyperlink"/>
                                </w:rPr>
                                <w:t>rcardina@pasco.k12.fl.us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72" type="#_x0000_t202" style="position:absolute;margin-left:5in;margin-top:558pt;width:180pt;height:126pt;z-index:25169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" filled="f" stroked="f">
                <v:textbox>
                  <w:txbxContent>
                    <w:p w14:paraId="73EAFBA1" w14:textId="0ECE0EB1" w:rsidR="008F4017" w:rsidRPr="008059A4" w:rsidRDefault="008F4017" w:rsidP="008059A4">
                      <w:pPr>
                        <w:jc w:val="center"/>
                        <w:rPr>
                          <w:color w:val="FFFFFF" w:themeColor="background1"/>
                          <w:sz w:val="36"/>
                          <w:szCs w:val="36"/>
                          <w:u w:val="single"/>
                        </w:rPr>
                      </w:pPr>
                      <w:r w:rsidRPr="008059A4">
                        <w:rPr>
                          <w:color w:val="FFFFFF" w:themeColor="background1"/>
                          <w:sz w:val="36"/>
                          <w:szCs w:val="36"/>
                          <w:u w:val="single"/>
                        </w:rPr>
                        <w:t>Questions?</w:t>
                      </w:r>
                    </w:p>
                    <w:p w14:paraId="7960BA0A" w14:textId="7DEB0C5B" w:rsidR="008F4017" w:rsidRPr="008059A4" w:rsidRDefault="008F4017">
                      <w:pPr>
                        <w:rPr>
                          <w:color w:val="FFFFFF" w:themeColor="background1"/>
                        </w:rPr>
                      </w:pPr>
                      <w:r w:rsidRPr="008059A4">
                        <w:rPr>
                          <w:color w:val="FFFFFF" w:themeColor="background1"/>
                        </w:rPr>
                        <w:t>Please contact our IB Coordinator:</w:t>
                      </w:r>
                    </w:p>
                    <w:p w14:paraId="3D460628" w14:textId="028C5D4C" w:rsidR="008F4017" w:rsidRPr="008059A4" w:rsidRDefault="008F4017" w:rsidP="008059A4">
                      <w:pPr>
                        <w:spacing w:after="0"/>
                        <w:rPr>
                          <w:color w:val="FFFFFF" w:themeColor="background1"/>
                        </w:rPr>
                      </w:pPr>
                      <w:r w:rsidRPr="008059A4">
                        <w:rPr>
                          <w:color w:val="FFFFFF" w:themeColor="background1"/>
                        </w:rPr>
                        <w:t>Becky Cardinale</w:t>
                      </w:r>
                    </w:p>
                    <w:p w14:paraId="62B24622" w14:textId="7730568E" w:rsidR="008F4017" w:rsidRDefault="008D2919" w:rsidP="008059A4">
                      <w:pPr>
                        <w:spacing w:after="0"/>
                      </w:pPr>
                      <w:hyperlink r:id="rId33" w:history="1">
                        <w:r w:rsidR="008F4017" w:rsidRPr="008059A4">
                          <w:rPr>
                            <w:rStyle w:val="Hyperlink"/>
                          </w:rPr>
                          <w:t>rcardina@pasco.k12.fl.us</w:t>
                        </w:r>
                      </w:hyperlink>
                    </w:p>
                  </w:txbxContent>
                </v:textbox>
                <w10:wrap type="square"/>
              </v:shape>
            </w:pict>
          </mc:Fallback>
        </mc:AlternateContent>
      </w:r>
      <w:r w:rsidR="008059A4">
        <w:rPr>
          <w:noProof/>
        </w:rPr>
        <mc:AlternateContent>
          <mc:Choice Requires="wpg">
            <w:drawing>
              <wp:anchor distT="0" distB="0" distL="114300" distR="114300" simplePos="0" relativeHeight="251658231" behindDoc="0" locked="0" layoutInCell="1" allowOverlap="1" wp14:anchorId="4D6675F1" wp14:editId="590E686A">
                <wp:simplePos x="0" y="0"/>
                <wp:positionH relativeFrom="page">
                  <wp:posOffset>5029200</wp:posOffset>
                </wp:positionH>
                <wp:positionV relativeFrom="page">
                  <wp:posOffset>-13335</wp:posOffset>
                </wp:positionV>
                <wp:extent cx="2286000" cy="9385935"/>
                <wp:effectExtent l="0" t="0" r="0" b="12065"/>
                <wp:wrapNone/>
                <wp:docPr id="23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9385935"/>
                          <a:chOff x="7920" y="1440"/>
                          <a:chExt cx="3600" cy="12960"/>
                        </a:xfrm>
                      </wpg:grpSpPr>
                      <wps:wsp>
                        <wps:cNvPr id="234" name="Rectangle 158"/>
                        <wps:cNvSpPr>
                          <a:spLocks noChangeArrowheads="1"/>
                        </wps:cNvSpPr>
                        <wps:spPr bwMode="auto">
                          <a:xfrm>
                            <a:off x="7920" y="1440"/>
                            <a:ext cx="3600" cy="129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6" name="Line 160"/>
                        <wps:cNvCnPr/>
                        <wps:spPr bwMode="auto">
                          <a:xfrm>
                            <a:off x="8460" y="2303"/>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396pt;margin-top:-1pt;width:180pt;height:739.05pt;z-index:251658231;mso-position-horizontal-relative:page;mso-position-vertical-relative:page" coordorigin="7920,1440" coordsize="3600,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">
                <v:rect id="Rectangle 158" o:spid="_x0000_s1027" style="position:absolute;left:7920;top:1440;width:3600;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o2gxQAA&#10;ANwAAAAPAAAAZHJzL2Rvd25yZXYueG1sRI9Ba8JAFITvBf/D8gRvdWNaSoluggilHqRQU9HjI/tM&#10;gtm3YXdrUn99t1DwOMzMN8yqGE0nruR8a1nBYp6AIK6sbrlW8FW+Pb6C8AFZY2eZFPyQhyKfPKww&#10;03bgT7ruQy0ihH2GCpoQ+kxKXzVk0M9tTxy9s3UGQ5SultrhEOGmk2mSvEiDLceFBnvaNFRd9t9G&#10;wbFMgz3ULr0levd+un2s+3I7KDWbjusliEBjuIf/21utIH16hr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SjaDFAAAA3AAAAA8AAAAAAAAAAAAAAAAAlwIAAGRycy9k&#10;b3ducmV2LnhtbFBLBQYAAAAABAAEAPUAAACJAwAAAAA=&#10;" fillcolor="#2f1f58 [3215]" stroked="f" strokecolor="#4a7ebb" strokeweight="1.5pt">
                  <v:fill color2="#b7a9e0 [3214]" focus="100%" type="gradient"/>
                  <v:shadow opacity="22938f" mv:blur="38100f" offset="0,2pt"/>
                  <v:textbox inset=",7.2pt,,7.2pt"/>
                </v:rect>
                <v:line id="Line 160" o:spid="_x0000_s1028" style="position:absolute;visibility:visible;mso-wrap-style:square" from="8460,2303" to="10980,2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Q2/8UAAADcAAAADwAAAGRycy9kb3ducmV2LnhtbESP3WoCMRSE7wXfIRyhdzVbi4tujVJt&#10;heIfatv7w+Z0s3Rzsmyibt/eCAUvh5n5hpnMWluJMzW+dKzgqZ+AIM6dLrlQ8PW5fByB8AFZY+WY&#10;FPyRh9m025lgpt2FD3Q+hkJECPsMFZgQ6kxKnxuy6PuuJo7ej2sshiibQuoGLxFuKzlIklRaLDku&#10;GKxpYSj/PZ6sgj0mpi032/fvuaztOF+v3oa7VKmHXvv6AiJQG+7h//aHVjB4TuF2Jh4BOb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gQ2/8UAAADcAAAADwAAAAAAAAAA&#10;AAAAAAChAgAAZHJzL2Rvd25yZXYueG1sUEsFBgAAAAAEAAQA+QAAAJMDAAAAAA==&#10;" strokecolor="white [3212]" strokeweight="1pt">
                  <v:shadow opacity="22938f" mv:blur="38100f" offset="0,2pt"/>
                </v:line>
                <w10:wrap anchorx="page" anchory="page"/>
              </v:group>
            </w:pict>
          </mc:Fallback>
        </mc:AlternateContent>
      </w:r>
      <w:r w:rsidR="00E94B5C">
        <w:rPr>
          <w:noProof/>
        </w:rPr>
        <w:drawing>
          <wp:anchor distT="0" distB="0" distL="118745" distR="118745" simplePos="0" relativeHeight="251658250" behindDoc="0" locked="0" layoutInCell="1" allowOverlap="1" wp14:anchorId="56B53B26" wp14:editId="4EB1DEFD">
            <wp:simplePos x="0" y="0"/>
            <wp:positionH relativeFrom="page">
              <wp:posOffset>5715000</wp:posOffset>
            </wp:positionH>
            <wp:positionV relativeFrom="page">
              <wp:posOffset>3886200</wp:posOffset>
            </wp:positionV>
            <wp:extent cx="914400" cy="914400"/>
            <wp:effectExtent l="25400" t="25400" r="25400" b="25400"/>
            <wp:wrapTight wrapText="bothSides">
              <wp:wrapPolygon edited="0">
                <wp:start x="-600" y="-600"/>
                <wp:lineTo x="-600" y="21600"/>
                <wp:lineTo x="21600" y="21600"/>
                <wp:lineTo x="21600" y="-600"/>
                <wp:lineTo x="-600" y="-600"/>
              </wp:wrapPolygon>
            </wp:wrapTight>
            <wp:docPr id="16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7774903.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E94B5C">
        <w:rPr>
          <w:noProof/>
        </w:rPr>
        <w:drawing>
          <wp:anchor distT="0" distB="0" distL="118745" distR="118745" simplePos="0" relativeHeight="251658252" behindDoc="0" locked="0" layoutInCell="1" allowOverlap="1" wp14:anchorId="167B47D5" wp14:editId="45DDD2BB">
            <wp:simplePos x="0" y="0"/>
            <wp:positionH relativeFrom="page">
              <wp:posOffset>5715000</wp:posOffset>
            </wp:positionH>
            <wp:positionV relativeFrom="page">
              <wp:posOffset>1143000</wp:posOffset>
            </wp:positionV>
            <wp:extent cx="914400" cy="914400"/>
            <wp:effectExtent l="25400" t="25400" r="25400" b="25400"/>
            <wp:wrapTight wrapText="bothSides">
              <wp:wrapPolygon edited="0">
                <wp:start x="-600" y="-600"/>
                <wp:lineTo x="-600" y="21600"/>
                <wp:lineTo x="21600" y="21600"/>
                <wp:lineTo x="21600" y="-600"/>
                <wp:lineTo x="-600" y="-600"/>
              </wp:wrapPolygon>
            </wp:wrapTight>
            <wp:docPr id="16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w="22225"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E94B5C">
        <w:rPr>
          <w:noProof/>
        </w:rPr>
        <mc:AlternateContent>
          <mc:Choice Requires="wps">
            <w:drawing>
              <wp:anchor distT="0" distB="0" distL="114300" distR="114300" simplePos="0" relativeHeight="251658316" behindDoc="0" locked="0" layoutInCell="1" allowOverlap="1" wp14:anchorId="392D26CC" wp14:editId="3DA203D8">
                <wp:simplePos x="0" y="0"/>
                <wp:positionH relativeFrom="page">
                  <wp:posOffset>5257800</wp:posOffset>
                </wp:positionH>
                <wp:positionV relativeFrom="page">
                  <wp:posOffset>685800</wp:posOffset>
                </wp:positionV>
                <wp:extent cx="1600200" cy="431800"/>
                <wp:effectExtent l="0" t="0" r="0" b="0"/>
                <wp:wrapTight wrapText="bothSides">
                  <wp:wrapPolygon edited="0">
                    <wp:start x="0" y="0"/>
                    <wp:lineTo x="0" y="20329"/>
                    <wp:lineTo x="21257" y="20329"/>
                    <wp:lineTo x="21257" y="0"/>
                    <wp:lineTo x="0" y="0"/>
                  </wp:wrapPolygon>
                </wp:wrapTight>
                <wp:docPr id="2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41209A" w14:textId="0B7A469F" w:rsidR="008F4017" w:rsidRDefault="008F4017" w:rsidP="00F50F08">
                            <w:pPr>
                              <w:pStyle w:val="Heading3"/>
                            </w:pPr>
                            <w:r>
                              <w:t xml:space="preserve">    #IBINVOLVED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14pt;margin-top:54pt;width:126pt;height:34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" filled="f" stroked="f">
                <v:textbox inset="0,0,0,0">
                  <w:txbxContent>
                    <w:p w14:paraId="4741209A" w14:textId="0B7A469F" w:rsidR="008F4017" w:rsidRDefault="008F4017" w:rsidP="00F50F08">
                      <w:pPr>
                        <w:pStyle w:val="Heading3"/>
                      </w:pPr>
                      <w:r>
                        <w:t xml:space="preserve">    #IBINVOLVED</w:t>
                      </w:r>
                    </w:p>
                  </w:txbxContent>
                </v:textbox>
                <w10:wrap type="tight" anchorx="page" anchory="page"/>
              </v:shape>
            </w:pict>
          </mc:Fallback>
        </mc:AlternateContent>
      </w:r>
      <w:r w:rsidR="009717F8">
        <w:rPr>
          <w:noProof/>
        </w:rPr>
        <mc:AlternateContent>
          <mc:Choice Requires="wps">
            <w:drawing>
              <wp:anchor distT="0" distB="0" distL="114300" distR="114300" simplePos="0" relativeHeight="251689040" behindDoc="0" locked="0" layoutInCell="1" allowOverlap="1" wp14:anchorId="77E0DE17" wp14:editId="2AED407D">
                <wp:simplePos x="0" y="0"/>
                <wp:positionH relativeFrom="page">
                  <wp:posOffset>673100</wp:posOffset>
                </wp:positionH>
                <wp:positionV relativeFrom="page">
                  <wp:posOffset>4051300</wp:posOffset>
                </wp:positionV>
                <wp:extent cx="4127500" cy="2260600"/>
                <wp:effectExtent l="0" t="0" r="0" b="0"/>
                <wp:wrapThrough wrapText="bothSides">
                  <wp:wrapPolygon edited="0">
                    <wp:start x="133" y="0"/>
                    <wp:lineTo x="133" y="21357"/>
                    <wp:lineTo x="21268" y="21357"/>
                    <wp:lineTo x="21268" y="0"/>
                    <wp:lineTo x="133" y="0"/>
                  </wp:wrapPolygon>
                </wp:wrapThrough>
                <wp:docPr id="256" name="Text Box 256"/>
                <wp:cNvGraphicFramePr/>
                <a:graphic xmlns:a="http://schemas.openxmlformats.org/drawingml/2006/main">
                  <a:graphicData uri="http://schemas.microsoft.com/office/word/2010/wordprocessingShape">
                    <wps:wsp>
                      <wps:cNvSpPr txBox="1"/>
                      <wps:spPr>
                        <a:xfrm>
                          <a:off x="0" y="0"/>
                          <a:ext cx="4127500" cy="2260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E14149" w14:textId="00523281" w:rsidR="008F4017" w:rsidRDefault="008F4017">
                            <w:r>
                              <w:t xml:space="preserve">A HUGE thank you to our local businesses who support us.  If you own a business or know of one who would like to support our school, please contact </w:t>
                            </w:r>
                            <w:hyperlink r:id="rId36" w:history="1">
                              <w:r w:rsidR="00E56630" w:rsidRPr="00E56630">
                                <w:rPr>
                                  <w:rStyle w:val="Hyperlink"/>
                                </w:rPr>
                                <w:t xml:space="preserve">Becky </w:t>
                              </w:r>
                              <w:proofErr w:type="spellStart"/>
                              <w:r w:rsidR="00E56630" w:rsidRPr="00E56630">
                                <w:rPr>
                                  <w:rStyle w:val="Hyperlink"/>
                                </w:rPr>
                                <w:t>Cardinale</w:t>
                              </w:r>
                              <w:proofErr w:type="spellEnd"/>
                              <w:r w:rsidR="00E56630" w:rsidRPr="00E56630">
                                <w:rPr>
                                  <w:rStyle w:val="Hyperlink"/>
                                </w:rPr>
                                <w:t>.</w:t>
                              </w:r>
                            </w:hyperlink>
                          </w:p>
                          <w:p w14:paraId="3DB26D3F" w14:textId="6F527C9A" w:rsidR="008F4017" w:rsidRDefault="008F4017">
                            <w:r w:rsidRPr="009717F8">
                              <w:rPr>
                                <w:b/>
                                <w:i/>
                                <w:u w:val="single"/>
                              </w:rPr>
                              <w:t>Thank you</w:t>
                            </w:r>
                            <w:r>
                              <w:t xml:space="preserve"> to our supporters:</w:t>
                            </w:r>
                          </w:p>
                          <w:p w14:paraId="2DB748E1" w14:textId="77777777" w:rsidR="008F4017" w:rsidRDefault="008F4017"/>
                          <w:p w14:paraId="04718056" w14:textId="5C0C56B8" w:rsidR="008F4017" w:rsidRPr="009717F8" w:rsidRDefault="008F4017">
                            <w:pPr>
                              <w:rPr>
                                <w:b/>
                              </w:rPr>
                            </w:pPr>
                            <w:r w:rsidRPr="009717F8">
                              <w:rPr>
                                <w:b/>
                              </w:rPr>
                              <w:t>Lake Wilderness Beef O’ Brady’s</w:t>
                            </w:r>
                          </w:p>
                          <w:p w14:paraId="1901661E" w14:textId="6B5B6ED1" w:rsidR="008F4017" w:rsidRDefault="008F4017">
                            <w:pPr>
                              <w:rPr>
                                <w:b/>
                              </w:rPr>
                            </w:pPr>
                            <w:r w:rsidRPr="009717F8">
                              <w:rPr>
                                <w:b/>
                              </w:rPr>
                              <w:t>Moe’s Southwest Grill Land O’ Lakes</w:t>
                            </w:r>
                          </w:p>
                          <w:p w14:paraId="16175297" w14:textId="6C5D7D9A" w:rsidR="008F4017" w:rsidRDefault="008F4017">
                            <w:pPr>
                              <w:rPr>
                                <w:b/>
                              </w:rPr>
                            </w:pPr>
                            <w:r>
                              <w:rPr>
                                <w:b/>
                              </w:rPr>
                              <w:t>McDonald’s- Land O’ Lakes (and partner restaurants)</w:t>
                            </w:r>
                          </w:p>
                          <w:p w14:paraId="046690D6" w14:textId="77777777" w:rsidR="008F4017" w:rsidRDefault="008F4017">
                            <w:pPr>
                              <w:rPr>
                                <w:b/>
                              </w:rPr>
                            </w:pPr>
                          </w:p>
                          <w:p w14:paraId="6DCF10A5" w14:textId="3BBE7EE8" w:rsidR="008F4017" w:rsidRPr="009717F8" w:rsidRDefault="008F4017">
                            <w:pPr>
                              <w:rPr>
                                <w:b/>
                              </w:rPr>
                            </w:pPr>
                            <w:r>
                              <w:rPr>
                                <w:b/>
                              </w:rPr>
                              <w:t>M</w:t>
                            </w:r>
                          </w:p>
                          <w:p w14:paraId="5BEB424D" w14:textId="77777777" w:rsidR="008F4017" w:rsidRDefault="008F4017"/>
                          <w:p w14:paraId="2632361B"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6" o:spid="_x0000_s1074" type="#_x0000_t202" style="position:absolute;margin-left:53pt;margin-top:319pt;width:325pt;height:178pt;z-index:251689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" mv:complextextbox="1" filled="f" stroked="f">
                <v:textbox>
                  <w:txbxContent>
                    <w:p w14:paraId="22E14149" w14:textId="00523281" w:rsidR="008F4017" w:rsidRDefault="008F4017">
                      <w:r>
                        <w:t xml:space="preserve">A HUGE thank you to our local businesses who support us.  If you own a business or know of one who would like to support our school, please contact </w:t>
                      </w:r>
                      <w:hyperlink r:id="rId37" w:history="1">
                        <w:r w:rsidR="00E56630" w:rsidRPr="00E56630">
                          <w:rPr>
                            <w:rStyle w:val="Hyperlink"/>
                          </w:rPr>
                          <w:t xml:space="preserve">Becky </w:t>
                        </w:r>
                        <w:proofErr w:type="spellStart"/>
                        <w:r w:rsidR="00E56630" w:rsidRPr="00E56630">
                          <w:rPr>
                            <w:rStyle w:val="Hyperlink"/>
                          </w:rPr>
                          <w:t>Cardinale</w:t>
                        </w:r>
                        <w:proofErr w:type="spellEnd"/>
                        <w:r w:rsidR="00E56630" w:rsidRPr="00E56630">
                          <w:rPr>
                            <w:rStyle w:val="Hyperlink"/>
                          </w:rPr>
                          <w:t>.</w:t>
                        </w:r>
                      </w:hyperlink>
                    </w:p>
                    <w:p w14:paraId="3DB26D3F" w14:textId="6F527C9A" w:rsidR="008F4017" w:rsidRDefault="008F4017">
                      <w:r w:rsidRPr="009717F8">
                        <w:rPr>
                          <w:b/>
                          <w:i/>
                          <w:u w:val="single"/>
                        </w:rPr>
                        <w:t>Thank you</w:t>
                      </w:r>
                      <w:r>
                        <w:t xml:space="preserve"> to our supporters:</w:t>
                      </w:r>
                    </w:p>
                    <w:p w14:paraId="2DB748E1" w14:textId="77777777" w:rsidR="008F4017" w:rsidRDefault="008F4017"/>
                    <w:p w14:paraId="04718056" w14:textId="5C0C56B8" w:rsidR="008F4017" w:rsidRPr="009717F8" w:rsidRDefault="008F4017">
                      <w:pPr>
                        <w:rPr>
                          <w:b/>
                        </w:rPr>
                      </w:pPr>
                      <w:r w:rsidRPr="009717F8">
                        <w:rPr>
                          <w:b/>
                        </w:rPr>
                        <w:t>Lake Wilderness Beef O’ Brady’s</w:t>
                      </w:r>
                    </w:p>
                    <w:p w14:paraId="1901661E" w14:textId="6B5B6ED1" w:rsidR="008F4017" w:rsidRDefault="008F4017">
                      <w:pPr>
                        <w:rPr>
                          <w:b/>
                        </w:rPr>
                      </w:pPr>
                      <w:r w:rsidRPr="009717F8">
                        <w:rPr>
                          <w:b/>
                        </w:rPr>
                        <w:t>Moe’s Southwest Grill Land O’ Lakes</w:t>
                      </w:r>
                    </w:p>
                    <w:p w14:paraId="16175297" w14:textId="6C5D7D9A" w:rsidR="008F4017" w:rsidRDefault="008F4017">
                      <w:pPr>
                        <w:rPr>
                          <w:b/>
                        </w:rPr>
                      </w:pPr>
                      <w:r>
                        <w:rPr>
                          <w:b/>
                        </w:rPr>
                        <w:t>McDonald’s- Land O’ Lakes (and partner restaurants)</w:t>
                      </w:r>
                    </w:p>
                    <w:p w14:paraId="046690D6" w14:textId="77777777" w:rsidR="008F4017" w:rsidRDefault="008F4017">
                      <w:pPr>
                        <w:rPr>
                          <w:b/>
                        </w:rPr>
                      </w:pPr>
                    </w:p>
                    <w:p w14:paraId="6DCF10A5" w14:textId="3BBE7EE8" w:rsidR="008F4017" w:rsidRPr="009717F8" w:rsidRDefault="008F4017">
                      <w:pPr>
                        <w:rPr>
                          <w:b/>
                        </w:rPr>
                      </w:pPr>
                      <w:r>
                        <w:rPr>
                          <w:b/>
                        </w:rPr>
                        <w:t>M</w:t>
                      </w:r>
                    </w:p>
                    <w:p w14:paraId="5BEB424D" w14:textId="77777777" w:rsidR="008F4017" w:rsidRDefault="008F4017"/>
                    <w:p w14:paraId="2632361B" w14:textId="77777777" w:rsidR="008F4017" w:rsidRDefault="008F4017"/>
                  </w:txbxContent>
                </v:textbox>
                <w10:wrap type="through" anchorx="page" anchory="page"/>
              </v:shape>
            </w:pict>
          </mc:Fallback>
        </mc:AlternateContent>
      </w:r>
      <w:r w:rsidR="008D2919">
        <w:rPr>
          <w:noProof/>
        </w:rPr>
        <mc:AlternateContent>
          <mc:Choice Requires="wpg">
            <w:drawing>
              <wp:anchor distT="0" distB="0" distL="114300" distR="114300" simplePos="1" relativeHeight="251688016" behindDoc="0" locked="0" layoutInCell="1" allowOverlap="1" wp14:anchorId="37EABB72" wp14:editId="4D5778A5">
                <wp:simplePos x="749300" y="3670300"/>
                <wp:positionH relativeFrom="page">
                  <wp:posOffset>749300</wp:posOffset>
                </wp:positionH>
                <wp:positionV relativeFrom="page">
                  <wp:posOffset>3670300</wp:posOffset>
                </wp:positionV>
                <wp:extent cx="4051300" cy="558800"/>
                <wp:effectExtent l="0" t="0" r="0" b="0"/>
                <wp:wrapThrough wrapText="bothSides">
                  <wp:wrapPolygon edited="0">
                    <wp:start x="135" y="0"/>
                    <wp:lineTo x="135" y="20618"/>
                    <wp:lineTo x="21261" y="20618"/>
                    <wp:lineTo x="21261" y="0"/>
                    <wp:lineTo x="135" y="0"/>
                  </wp:wrapPolygon>
                </wp:wrapThrough>
                <wp:docPr id="7" name="Group 7"/>
                <wp:cNvGraphicFramePr/>
                <a:graphic xmlns:a="http://schemas.openxmlformats.org/drawingml/2006/main">
                  <a:graphicData uri="http://schemas.microsoft.com/office/word/2010/wordprocessingGroup">
                    <wpg:wgp>
                      <wpg:cNvGrpSpPr/>
                      <wpg:grpSpPr>
                        <a:xfrm>
                          <a:off x="0" y="0"/>
                          <a:ext cx="4051300" cy="558800"/>
                          <a:chOff x="0" y="0"/>
                          <a:chExt cx="4051300" cy="558800"/>
                        </a:xfrm>
                        <a:extLst>
                          <a:ext uri="{0CCBE362-F206-4b92-989A-16890622DB6E}">
                            <ma14:wrappingTextBoxFlag xmlns:ma14="http://schemas.microsoft.com/office/mac/drawingml/2011/main" val="1"/>
                          </a:ext>
                        </a:extLst>
                      </wpg:grpSpPr>
                      <wps:wsp>
                        <wps:cNvPr id="253" name="Text Box 253"/>
                        <wps:cNvSpPr txBox="1"/>
                        <wps:spPr>
                          <a:xfrm>
                            <a:off x="0" y="0"/>
                            <a:ext cx="4051300" cy="55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3868420" cy="434340"/>
                          </a:xfrm>
                          <a:prstGeom prst="rect">
                            <a:avLst/>
                          </a:prstGeom>
                          <a:noFill/>
                          <a:ln>
                            <a:noFill/>
                          </a:ln>
                          <a:effectLst/>
                          <a:extLst>
                            <a:ext uri="{C572A759-6A51-4108-AA02-DFA0A04FC94B}">
                              <ma14:wrappingTextBoxFlag xmlns:ma14="http://schemas.microsoft.com/office/mac/drawingml/2011/main"/>
                            </a:ext>
                          </a:extLst>
                        </wps:spPr>
                        <wps:txbx>
                          <w:txbxContent>
                            <w:p w14:paraId="002FBAA4" w14:textId="22888147" w:rsidR="008F4017" w:rsidRPr="00242FF9" w:rsidRDefault="008F4017" w:rsidP="00242FF9">
                              <w:pPr>
                                <w:jc w:val="center"/>
                                <w:rPr>
                                  <w:color w:val="7051C1" w:themeColor="text2" w:themeTint="99"/>
                                  <w:sz w:val="40"/>
                                  <w:szCs w:val="40"/>
                                </w:rPr>
                              </w:pPr>
                              <w:r w:rsidRPr="00242FF9">
                                <w:rPr>
                                  <w:color w:val="7051C1" w:themeColor="text2" w:themeTint="99"/>
                                  <w:sz w:val="40"/>
                                  <w:szCs w:val="40"/>
                                </w:rPr>
                                <w:t>Support our supporters!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75" style="position:absolute;margin-left:59pt;margin-top:289pt;width:319pt;height:44pt;z-index:251688016;mso-position-horizontal-relative:page;mso-position-vertical-relative:page" coordsize="4051300,55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" mv:complextextbox="1">
                <v:shape id="Text Box 253" o:spid="_x0000_s1076" type="#_x0000_t202" style="position:absolute;width:405130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5fZpxQAA&#10;ANwAAAAPAAAAZHJzL2Rvd25yZXYueG1sRI9Pa8JAFMTvgt9heUJvzUalNURXUbGlB8W/B4+P7DMJ&#10;Zt+G7Nak375bKHgcZuY3zGzRmUo8qHGlZQXDKAZBnFldcq7gcv54TUA4j6yxskwKfsjBYt7vzTDV&#10;tuUjPU4+FwHCLkUFhfd1KqXLCjLoIlsTB+9mG4M+yCaXusE2wE0lR3H8Lg2WHBYKrGldUHY/fRsF&#10;tO3MeZdMNn6/un3G1+TQbnWu1MugW05BeOr8M/zf/tIKRm9j+DsTj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9mnFAAAA3AAAAA8AAAAAAAAAAAAAAAAAlwIAAGRycy9k&#10;b3ducmV2LnhtbFBLBQYAAAAABAAEAPUAAACJAwAAAAA=&#10;" mv:complextextbox="1" filled="f" stroked="f"/>
                <v:shape id="Text Box 6" o:spid="_x0000_s1077" type="#_x0000_t202" style="position:absolute;left:91440;top:45720;width:3868420;height:434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002FBAA4" w14:textId="22888147" w:rsidR="008F4017" w:rsidRPr="00242FF9" w:rsidRDefault="008F4017" w:rsidP="00242FF9">
                        <w:pPr>
                          <w:jc w:val="center"/>
                          <w:rPr>
                            <w:color w:val="7051C1" w:themeColor="text2" w:themeTint="99"/>
                            <w:sz w:val="40"/>
                            <w:szCs w:val="40"/>
                          </w:rPr>
                        </w:pPr>
                        <w:r w:rsidRPr="00242FF9">
                          <w:rPr>
                            <w:color w:val="7051C1" w:themeColor="text2" w:themeTint="99"/>
                            <w:sz w:val="40"/>
                            <w:szCs w:val="40"/>
                          </w:rPr>
                          <w:t>Support our supporters!</w:t>
                        </w:r>
                      </w:p>
                    </w:txbxContent>
                  </v:textbox>
                </v:shape>
                <w10:wrap type="through" anchorx="page" anchory="page"/>
              </v:group>
            </w:pict>
          </mc:Fallback>
        </mc:AlternateContent>
      </w:r>
      <w:r w:rsidR="00FA0C23">
        <w:rPr>
          <w:noProof/>
        </w:rPr>
        <w:drawing>
          <wp:anchor distT="0" distB="0" distL="114300" distR="114300" simplePos="0" relativeHeight="251686992" behindDoc="0" locked="0" layoutInCell="1" allowOverlap="1" wp14:anchorId="5C711B33" wp14:editId="54007842">
            <wp:simplePos x="0" y="0"/>
            <wp:positionH relativeFrom="page">
              <wp:posOffset>2184400</wp:posOffset>
            </wp:positionH>
            <wp:positionV relativeFrom="page">
              <wp:posOffset>2590800</wp:posOffset>
            </wp:positionV>
            <wp:extent cx="756920" cy="756920"/>
            <wp:effectExtent l="0" t="0" r="5080" b="508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MS YouTube new channel .png"/>
                    <pic:cNvPicPr/>
                  </pic:nvPicPr>
                  <pic:blipFill>
                    <a:blip r:embed="rId38">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14:sizeRelH relativeFrom="margin">
              <wp14:pctWidth>0</wp14:pctWidth>
            </wp14:sizeRelH>
            <wp14:sizeRelV relativeFrom="margin">
              <wp14:pctHeight>0</wp14:pctHeight>
            </wp14:sizeRelV>
          </wp:anchor>
        </w:drawing>
      </w:r>
      <w:r w:rsidR="00FA0C23">
        <w:rPr>
          <w:noProof/>
        </w:rPr>
        <mc:AlternateContent>
          <mc:Choice Requires="wps">
            <w:drawing>
              <wp:anchor distT="0" distB="0" distL="114300" distR="114300" simplePos="0" relativeHeight="251685968" behindDoc="0" locked="0" layoutInCell="1" allowOverlap="1" wp14:anchorId="386FBD7B" wp14:editId="2F93B69C">
                <wp:simplePos x="0" y="0"/>
                <wp:positionH relativeFrom="page">
                  <wp:posOffset>749300</wp:posOffset>
                </wp:positionH>
                <wp:positionV relativeFrom="page">
                  <wp:posOffset>1790700</wp:posOffset>
                </wp:positionV>
                <wp:extent cx="4051300" cy="1879600"/>
                <wp:effectExtent l="0" t="0" r="0" b="0"/>
                <wp:wrapThrough wrapText="bothSides">
                  <wp:wrapPolygon edited="0">
                    <wp:start x="135" y="0"/>
                    <wp:lineTo x="135" y="21308"/>
                    <wp:lineTo x="21261" y="21308"/>
                    <wp:lineTo x="21261" y="0"/>
                    <wp:lineTo x="135" y="0"/>
                  </wp:wrapPolygon>
                </wp:wrapThrough>
                <wp:docPr id="250" name="Text Box 250"/>
                <wp:cNvGraphicFramePr/>
                <a:graphic xmlns:a="http://schemas.openxmlformats.org/drawingml/2006/main">
                  <a:graphicData uri="http://schemas.microsoft.com/office/word/2010/wordprocessingShape">
                    <wps:wsp>
                      <wps:cNvSpPr txBox="1"/>
                      <wps:spPr>
                        <a:xfrm>
                          <a:off x="0" y="0"/>
                          <a:ext cx="4051300" cy="187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FA0FCD" w14:textId="13241C15" w:rsidR="008F4017" w:rsidRDefault="008F4017">
                            <w:r>
                              <w:t xml:space="preserve">Students in our hybrid world geography class create, produce and upload the PVMS news program to our YouTube channel daily.  Click </w:t>
                            </w:r>
                            <w:hyperlink r:id="rId39" w:history="1">
                              <w:r w:rsidRPr="00FA0C23">
                                <w:rPr>
                                  <w:rStyle w:val="Hyperlink"/>
                                </w:rPr>
                                <w:t>here</w:t>
                              </w:r>
                            </w:hyperlink>
                            <w:r>
                              <w:t xml:space="preserve"> or scan the QR code to watch the PVMS news!</w:t>
                            </w:r>
                          </w:p>
                          <w:p w14:paraId="7D8C3E4C" w14:textId="77777777" w:rsidR="008F4017" w:rsidRDefault="008F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0" o:spid="_x0000_s1078" type="#_x0000_t202" style="position:absolute;margin-left:59pt;margin-top:141pt;width:319pt;height:148pt;z-index:251685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U49YCAAAj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" mv:complextextbox="1" filled="f" stroked="f">
                <v:textbox>
                  <w:txbxContent>
                    <w:p w14:paraId="68FA0FCD" w14:textId="13241C15" w:rsidR="008F4017" w:rsidRDefault="008F4017">
                      <w:r>
                        <w:t xml:space="preserve">Students in our hybrid world geography class create, produce and upload the PVMS news program to our YouTube channel daily.  Click </w:t>
                      </w:r>
                      <w:hyperlink r:id="rId40" w:history="1">
                        <w:r w:rsidRPr="00FA0C23">
                          <w:rPr>
                            <w:rStyle w:val="Hyperlink"/>
                          </w:rPr>
                          <w:t>here</w:t>
                        </w:r>
                      </w:hyperlink>
                      <w:r>
                        <w:t xml:space="preserve"> or scan the QR code to watch the PVMS news!</w:t>
                      </w:r>
                    </w:p>
                    <w:p w14:paraId="7D8C3E4C" w14:textId="77777777" w:rsidR="008F4017" w:rsidRDefault="008F4017"/>
                  </w:txbxContent>
                </v:textbox>
                <w10:wrap type="through" anchorx="page" anchory="page"/>
              </v:shape>
            </w:pict>
          </mc:Fallback>
        </mc:AlternateContent>
      </w:r>
      <w:r w:rsidR="00FA0C23">
        <w:rPr>
          <w:noProof/>
        </w:rPr>
        <mc:AlternateContent>
          <mc:Choice Requires="wps">
            <w:drawing>
              <wp:anchor distT="0" distB="0" distL="114300" distR="114300" simplePos="0" relativeHeight="251684944" behindDoc="0" locked="0" layoutInCell="1" allowOverlap="1" wp14:anchorId="65E98BC7" wp14:editId="35678FC5">
                <wp:simplePos x="0" y="0"/>
                <wp:positionH relativeFrom="page">
                  <wp:posOffset>584200</wp:posOffset>
                </wp:positionH>
                <wp:positionV relativeFrom="page">
                  <wp:posOffset>965200</wp:posOffset>
                </wp:positionV>
                <wp:extent cx="4305300" cy="711200"/>
                <wp:effectExtent l="0" t="0" r="0" b="0"/>
                <wp:wrapThrough wrapText="bothSides">
                  <wp:wrapPolygon edited="0">
                    <wp:start x="127" y="0"/>
                    <wp:lineTo x="127" y="20829"/>
                    <wp:lineTo x="21281" y="20829"/>
                    <wp:lineTo x="21281" y="0"/>
                    <wp:lineTo x="127" y="0"/>
                  </wp:wrapPolygon>
                </wp:wrapThrough>
                <wp:docPr id="249" name="Text Box 249"/>
                <wp:cNvGraphicFramePr/>
                <a:graphic xmlns:a="http://schemas.openxmlformats.org/drawingml/2006/main">
                  <a:graphicData uri="http://schemas.microsoft.com/office/word/2010/wordprocessingShape">
                    <wps:wsp>
                      <wps:cNvSpPr txBox="1"/>
                      <wps:spPr>
                        <a:xfrm>
                          <a:off x="0" y="0"/>
                          <a:ext cx="4305300" cy="71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81B8BA" w14:textId="5B141F52" w:rsidR="008F4017" w:rsidRPr="00FA0C23" w:rsidRDefault="008F4017" w:rsidP="00FA0C23">
                            <w:pPr>
                              <w:jc w:val="center"/>
                              <w:rPr>
                                <w:color w:val="7051C1" w:themeColor="text2" w:themeTint="99"/>
                                <w:sz w:val="40"/>
                                <w:szCs w:val="40"/>
                              </w:rPr>
                            </w:pPr>
                            <w:r>
                              <w:rPr>
                                <w:color w:val="7051C1" w:themeColor="text2" w:themeTint="99"/>
                                <w:sz w:val="40"/>
                                <w:szCs w:val="40"/>
                              </w:rPr>
                              <w:t>PVMS has a student produced news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9" o:spid="_x0000_s1079" type="#_x0000_t202" style="position:absolute;margin-left:46pt;margin-top:76pt;width:339pt;height:56pt;z-index:251684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8iLNUCAAAi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" mv:complextextbox="1" filled="f" stroked="f">
                <v:textbox>
                  <w:txbxContent>
                    <w:p w14:paraId="7581B8BA" w14:textId="5B141F52" w:rsidR="008F4017" w:rsidRPr="00FA0C23" w:rsidRDefault="008F4017" w:rsidP="00FA0C23">
                      <w:pPr>
                        <w:jc w:val="center"/>
                        <w:rPr>
                          <w:color w:val="7051C1" w:themeColor="text2" w:themeTint="99"/>
                          <w:sz w:val="40"/>
                          <w:szCs w:val="40"/>
                        </w:rPr>
                      </w:pPr>
                      <w:r>
                        <w:rPr>
                          <w:color w:val="7051C1" w:themeColor="text2" w:themeTint="99"/>
                          <w:sz w:val="40"/>
                          <w:szCs w:val="40"/>
                        </w:rPr>
                        <w:t>PVMS has a student produced news program!</w:t>
                      </w:r>
                    </w:p>
                  </w:txbxContent>
                </v:textbox>
                <w10:wrap type="through" anchorx="page" anchory="page"/>
              </v:shape>
            </w:pict>
          </mc:Fallback>
        </mc:AlternateContent>
      </w:r>
      <w:r w:rsidR="0025435B">
        <w:rPr>
          <w:noProof/>
        </w:rPr>
        <mc:AlternateContent>
          <mc:Choice Requires="wps">
            <w:drawing>
              <wp:anchor distT="0" distB="0" distL="114300" distR="114300" simplePos="0" relativeHeight="251658319" behindDoc="0" locked="0" layoutInCell="1" allowOverlap="1" wp14:anchorId="7BB161DB" wp14:editId="3EDFC0FE">
                <wp:simplePos x="0" y="0"/>
                <wp:positionH relativeFrom="page">
                  <wp:posOffset>5378450</wp:posOffset>
                </wp:positionH>
                <wp:positionV relativeFrom="page">
                  <wp:posOffset>4892040</wp:posOffset>
                </wp:positionV>
                <wp:extent cx="1600200" cy="556260"/>
                <wp:effectExtent l="0" t="0" r="0" b="2540"/>
                <wp:wrapTight wrapText="bothSides">
                  <wp:wrapPolygon edited="0">
                    <wp:start x="0" y="0"/>
                    <wp:lineTo x="0" y="20712"/>
                    <wp:lineTo x="21257" y="20712"/>
                    <wp:lineTo x="21257" y="0"/>
                    <wp:lineTo x="0" y="0"/>
                  </wp:wrapPolygon>
                </wp:wrapTight>
                <wp:docPr id="23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4871BA" w14:textId="678ED980" w:rsidR="008F4017" w:rsidRPr="0025435B" w:rsidRDefault="008F4017" w:rsidP="00F50F08">
                            <w:pPr>
                              <w:pStyle w:val="Heading4"/>
                              <w:rPr>
                                <w:sz w:val="24"/>
                              </w:rPr>
                            </w:pPr>
                            <w:r w:rsidRPr="0025435B">
                              <w:rPr>
                                <w:sz w:val="24"/>
                              </w:rPr>
                              <w:t xml:space="preserve">PVMS Community Outreach Committee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423.5pt;margin-top:385.2pt;width:126pt;height:43.8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" filled="f" stroked="f">
                <v:textbox inset="0,0,0,0">
                  <w:txbxContent>
                    <w:p w14:paraId="404871BA" w14:textId="678ED980" w:rsidR="008F4017" w:rsidRPr="0025435B" w:rsidRDefault="008F4017" w:rsidP="00F50F08">
                      <w:pPr>
                        <w:pStyle w:val="Heading4"/>
                        <w:rPr>
                          <w:sz w:val="24"/>
                        </w:rPr>
                      </w:pPr>
                      <w:r w:rsidRPr="0025435B">
                        <w:rPr>
                          <w:sz w:val="24"/>
                        </w:rPr>
                        <w:t xml:space="preserve">PVMS Community Outreach Committee </w:t>
                      </w:r>
                    </w:p>
                  </w:txbxContent>
                </v:textbox>
                <w10:wrap type="tight" anchorx="page" anchory="page"/>
              </v:shape>
            </w:pict>
          </mc:Fallback>
        </mc:AlternateContent>
      </w:r>
    </w:p>
    <w:sectPr w:rsidR="00F50F08" w:rsidRPr="005D31F9" w:rsidSect="00F50F08">
      <w:headerReference w:type="even" r:id="rId41"/>
      <w:headerReference w:type="default" r:id="rId42"/>
      <w:headerReference w:type="first" r:id="rId4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2DB3F" w14:textId="77777777" w:rsidR="008D2919" w:rsidRDefault="008D2919">
      <w:pPr>
        <w:spacing w:after="0"/>
      </w:pPr>
      <w:r>
        <w:separator/>
      </w:r>
    </w:p>
  </w:endnote>
  <w:endnote w:type="continuationSeparator" w:id="0">
    <w:p w14:paraId="2EF6D760" w14:textId="77777777" w:rsidR="008D2919" w:rsidRDefault="008D29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85B06" w14:textId="77777777" w:rsidR="008D2919" w:rsidRDefault="008D2919">
      <w:pPr>
        <w:spacing w:after="0"/>
      </w:pPr>
      <w:r>
        <w:separator/>
      </w:r>
    </w:p>
  </w:footnote>
  <w:footnote w:type="continuationSeparator" w:id="0">
    <w:p w14:paraId="7999E6AF" w14:textId="77777777" w:rsidR="008D2919" w:rsidRDefault="008D291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1D199C" w14:textId="336C62C5" w:rsidR="008F4017" w:rsidRDefault="008D2919">
    <w:pPr>
      <w:pStyle w:val="Header"/>
    </w:pPr>
    <w:r>
      <w:rPr>
        <w:noProof/>
      </w:rPr>
      <w:pict w14:anchorId="6015E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3" type="#_x0000_t75" style="position:absolute;margin-left:0;margin-top:0;width:540pt;height:658.1pt;z-index:-251653107;mso-wrap-edited:f;mso-position-horizontal:center;mso-position-horizontal-relative:margin;mso-position-vertical:center;mso-position-vertical-relative:margin" wrapcoords="-30 0 -30 21550 21600 21550 21600 0 -30 0">
          <v:imagedata r:id="rId1" o:title="Principled"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EBBE58" w14:textId="78F1FAC0" w:rsidR="008F4017" w:rsidRDefault="008D2919">
    <w:pPr>
      <w:pStyle w:val="Header"/>
    </w:pPr>
    <w:r>
      <w:rPr>
        <w:noProof/>
      </w:rPr>
      <w:pict w14:anchorId="762D8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2" type="#_x0000_t75" style="position:absolute;margin-left:0;margin-top:0;width:540pt;height:658.1pt;z-index:-251654131;mso-wrap-edited:f;mso-position-horizontal:center;mso-position-horizontal-relative:margin;mso-position-vertical:center;mso-position-vertical-relative:margin" wrapcoords="-30 0 -30 21550 21600 21550 21600 0 -30 0">
          <v:imagedata r:id="rId1" o:title="Principled"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FEA544" w14:textId="5117237A" w:rsidR="008F4017" w:rsidRDefault="008D2919">
    <w:pPr>
      <w:pStyle w:val="Header"/>
    </w:pPr>
    <w:r>
      <w:rPr>
        <w:noProof/>
      </w:rPr>
      <w:pict w14:anchorId="7FB8F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4" type="#_x0000_t75" style="position:absolute;margin-left:0;margin-top:0;width:540pt;height:658.1pt;z-index:-251652083;mso-wrap-edited:f;mso-position-horizontal:center;mso-position-horizontal-relative:margin;mso-position-vertical:center;mso-position-vertical-relative:margin" wrapcoords="-30 0 -30 21550 21600 21550 21600 0 -30 0">
          <v:imagedata r:id="rId1" o:title="Principled"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0"/>
    <w:docVar w:name="ShowMarginGuides" w:val="0"/>
    <w:docVar w:name="ShowOutlines" w:val="0"/>
    <w:docVar w:name="ShowStaticGuides" w:val="0"/>
  </w:docVars>
  <w:rsids>
    <w:rsidRoot w:val="00F50F08"/>
    <w:rsid w:val="000326DC"/>
    <w:rsid w:val="0004437E"/>
    <w:rsid w:val="00051417"/>
    <w:rsid w:val="000D2DA7"/>
    <w:rsid w:val="00167845"/>
    <w:rsid w:val="001A09AB"/>
    <w:rsid w:val="001B24B7"/>
    <w:rsid w:val="001C49F3"/>
    <w:rsid w:val="00242FF9"/>
    <w:rsid w:val="0025435B"/>
    <w:rsid w:val="00264DCF"/>
    <w:rsid w:val="00283E13"/>
    <w:rsid w:val="00317A88"/>
    <w:rsid w:val="00387C99"/>
    <w:rsid w:val="003B31EA"/>
    <w:rsid w:val="003C66F9"/>
    <w:rsid w:val="003C77B2"/>
    <w:rsid w:val="004410A7"/>
    <w:rsid w:val="004D1944"/>
    <w:rsid w:val="005D31F9"/>
    <w:rsid w:val="005D798F"/>
    <w:rsid w:val="005F5EA8"/>
    <w:rsid w:val="00601C65"/>
    <w:rsid w:val="00634894"/>
    <w:rsid w:val="006C0C0B"/>
    <w:rsid w:val="006C4E94"/>
    <w:rsid w:val="00746369"/>
    <w:rsid w:val="007A14BC"/>
    <w:rsid w:val="007F1B7F"/>
    <w:rsid w:val="007F25CB"/>
    <w:rsid w:val="00801CEF"/>
    <w:rsid w:val="008059A4"/>
    <w:rsid w:val="00830233"/>
    <w:rsid w:val="00870A13"/>
    <w:rsid w:val="00886F72"/>
    <w:rsid w:val="008B3301"/>
    <w:rsid w:val="008D2919"/>
    <w:rsid w:val="008F4017"/>
    <w:rsid w:val="00906CDB"/>
    <w:rsid w:val="009347BC"/>
    <w:rsid w:val="009717F8"/>
    <w:rsid w:val="00986C9C"/>
    <w:rsid w:val="009D66B5"/>
    <w:rsid w:val="00A2092F"/>
    <w:rsid w:val="00A45129"/>
    <w:rsid w:val="00A51D78"/>
    <w:rsid w:val="00A55C7A"/>
    <w:rsid w:val="00A833B3"/>
    <w:rsid w:val="00AB7662"/>
    <w:rsid w:val="00AE21DC"/>
    <w:rsid w:val="00B1508A"/>
    <w:rsid w:val="00B303C5"/>
    <w:rsid w:val="00B9426F"/>
    <w:rsid w:val="00B9726C"/>
    <w:rsid w:val="00BE71E8"/>
    <w:rsid w:val="00C04F49"/>
    <w:rsid w:val="00C20928"/>
    <w:rsid w:val="00C37F1A"/>
    <w:rsid w:val="00C875E1"/>
    <w:rsid w:val="00C92B64"/>
    <w:rsid w:val="00CB2CD7"/>
    <w:rsid w:val="00D370D8"/>
    <w:rsid w:val="00D41B3B"/>
    <w:rsid w:val="00D54A21"/>
    <w:rsid w:val="00D57303"/>
    <w:rsid w:val="00D57C87"/>
    <w:rsid w:val="00D63864"/>
    <w:rsid w:val="00D705AC"/>
    <w:rsid w:val="00D7509A"/>
    <w:rsid w:val="00DE5A27"/>
    <w:rsid w:val="00E56630"/>
    <w:rsid w:val="00E94B5C"/>
    <w:rsid w:val="00EA0396"/>
    <w:rsid w:val="00EE5116"/>
    <w:rsid w:val="00EF6578"/>
    <w:rsid w:val="00F15084"/>
    <w:rsid w:val="00F50F08"/>
    <w:rsid w:val="00FA0C23"/>
    <w:rsid w:val="00FA249F"/>
    <w:rsid w:val="00FA5571"/>
    <w:rsid w:val="00FB07D1"/>
    <w:rsid w:val="00FB2D8B"/>
    <w:rsid w:val="00FB7AA7"/>
    <w:rsid w:val="00FC3748"/>
    <w:rsid w:val="00FD3E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C2B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er" w:uiPriority="99"/>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8C73D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8C73D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8C73D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2F1F58"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2F1F58" w:themeColor="text2"/>
      <w:sz w:val="144"/>
      <w:szCs w:val="52"/>
    </w:rPr>
  </w:style>
  <w:style w:type="character" w:customStyle="1" w:styleId="Heading1Char">
    <w:name w:val="Heading 1 Char"/>
    <w:basedOn w:val="DefaultParagraphFont"/>
    <w:link w:val="Heading1"/>
    <w:uiPriority w:val="9"/>
    <w:rsid w:val="00F9436D"/>
    <w:rPr>
      <w:bCs/>
      <w:color w:val="8C73D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8C73D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2F1F58" w:themeColor="text2"/>
      <w:sz w:val="18"/>
    </w:rPr>
  </w:style>
  <w:style w:type="character" w:customStyle="1" w:styleId="QuoteChar">
    <w:name w:val="Quote Char"/>
    <w:basedOn w:val="DefaultParagraphFont"/>
    <w:link w:val="Quote"/>
    <w:rsid w:val="00437719"/>
    <w:rPr>
      <w:i/>
      <w:color w:val="2F1F58" w:themeColor="text2"/>
      <w:sz w:val="18"/>
    </w:rPr>
  </w:style>
  <w:style w:type="paragraph" w:styleId="BlockText">
    <w:name w:val="Block Text"/>
    <w:basedOn w:val="Normal"/>
    <w:rsid w:val="00C20F44"/>
    <w:pPr>
      <w:spacing w:after="220"/>
      <w:jc w:val="center"/>
    </w:pPr>
    <w:rPr>
      <w:i/>
      <w:iCs/>
      <w:color w:val="8C73D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8C73D0" w:themeColor="accent1"/>
      <w:sz w:val="22"/>
    </w:rPr>
  </w:style>
  <w:style w:type="paragraph" w:customStyle="1" w:styleId="Tagline">
    <w:name w:val="Tagline"/>
    <w:basedOn w:val="Normal"/>
    <w:link w:val="TaglineChar"/>
    <w:qFormat/>
    <w:rsid w:val="0047534C"/>
    <w:pPr>
      <w:spacing w:after="0" w:line="300" w:lineRule="auto"/>
      <w:jc w:val="center"/>
    </w:pPr>
    <w:rPr>
      <w:i/>
      <w:color w:val="8C73D0" w:themeColor="accent1"/>
      <w:sz w:val="18"/>
    </w:rPr>
  </w:style>
  <w:style w:type="character" w:customStyle="1" w:styleId="TaglineChar">
    <w:name w:val="Tagline Char"/>
    <w:basedOn w:val="DefaultParagraphFont"/>
    <w:link w:val="Tagline"/>
    <w:rsid w:val="0047534C"/>
    <w:rPr>
      <w:i/>
      <w:color w:val="8C73D0" w:themeColor="accent1"/>
      <w:sz w:val="18"/>
    </w:rPr>
  </w:style>
  <w:style w:type="paragraph" w:customStyle="1" w:styleId="Recipient">
    <w:name w:val="Recipient"/>
    <w:basedOn w:val="Normal"/>
    <w:link w:val="RecipientChar"/>
    <w:qFormat/>
    <w:rsid w:val="0047534C"/>
    <w:pPr>
      <w:spacing w:after="0"/>
    </w:pPr>
    <w:rPr>
      <w:color w:val="8C73D0" w:themeColor="accent1"/>
      <w:sz w:val="28"/>
    </w:rPr>
  </w:style>
  <w:style w:type="character" w:customStyle="1" w:styleId="RecipientChar">
    <w:name w:val="Recipient Char"/>
    <w:basedOn w:val="DefaultParagraphFont"/>
    <w:link w:val="Recipient"/>
    <w:rsid w:val="0047534C"/>
    <w:rPr>
      <w:color w:val="8C73D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2F1F58"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2F1F58"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F50F08"/>
    <w:rPr>
      <w:color w:val="744AE0" w:themeColor="hyperlink"/>
      <w:u w:val="single"/>
    </w:rPr>
  </w:style>
  <w:style w:type="table" w:styleId="TableGrid">
    <w:name w:val="Table Grid"/>
    <w:basedOn w:val="TableNormal"/>
    <w:rsid w:val="00AB766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E21DC"/>
    <w:rPr>
      <w:color w:val="8D8AD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er" w:uiPriority="99"/>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8C73D0"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8C73D0"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8C73D0"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2F1F58"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2F1F58" w:themeColor="text2"/>
      <w:sz w:val="144"/>
      <w:szCs w:val="52"/>
    </w:rPr>
  </w:style>
  <w:style w:type="character" w:customStyle="1" w:styleId="Heading1Char">
    <w:name w:val="Heading 1 Char"/>
    <w:basedOn w:val="DefaultParagraphFont"/>
    <w:link w:val="Heading1"/>
    <w:uiPriority w:val="9"/>
    <w:rsid w:val="00F9436D"/>
    <w:rPr>
      <w:bCs/>
      <w:color w:val="8C73D0"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8C73D0"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2F1F58" w:themeColor="text2"/>
      <w:sz w:val="18"/>
    </w:rPr>
  </w:style>
  <w:style w:type="character" w:customStyle="1" w:styleId="QuoteChar">
    <w:name w:val="Quote Char"/>
    <w:basedOn w:val="DefaultParagraphFont"/>
    <w:link w:val="Quote"/>
    <w:rsid w:val="00437719"/>
    <w:rPr>
      <w:i/>
      <w:color w:val="2F1F58" w:themeColor="text2"/>
      <w:sz w:val="18"/>
    </w:rPr>
  </w:style>
  <w:style w:type="paragraph" w:styleId="BlockText">
    <w:name w:val="Block Text"/>
    <w:basedOn w:val="Normal"/>
    <w:rsid w:val="00C20F44"/>
    <w:pPr>
      <w:spacing w:after="220"/>
      <w:jc w:val="center"/>
    </w:pPr>
    <w:rPr>
      <w:i/>
      <w:iCs/>
      <w:color w:val="8C73D0"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8C73D0" w:themeColor="accent1"/>
      <w:sz w:val="22"/>
    </w:rPr>
  </w:style>
  <w:style w:type="paragraph" w:customStyle="1" w:styleId="Tagline">
    <w:name w:val="Tagline"/>
    <w:basedOn w:val="Normal"/>
    <w:link w:val="TaglineChar"/>
    <w:qFormat/>
    <w:rsid w:val="0047534C"/>
    <w:pPr>
      <w:spacing w:after="0" w:line="300" w:lineRule="auto"/>
      <w:jc w:val="center"/>
    </w:pPr>
    <w:rPr>
      <w:i/>
      <w:color w:val="8C73D0" w:themeColor="accent1"/>
      <w:sz w:val="18"/>
    </w:rPr>
  </w:style>
  <w:style w:type="character" w:customStyle="1" w:styleId="TaglineChar">
    <w:name w:val="Tagline Char"/>
    <w:basedOn w:val="DefaultParagraphFont"/>
    <w:link w:val="Tagline"/>
    <w:rsid w:val="0047534C"/>
    <w:rPr>
      <w:i/>
      <w:color w:val="8C73D0" w:themeColor="accent1"/>
      <w:sz w:val="18"/>
    </w:rPr>
  </w:style>
  <w:style w:type="paragraph" w:customStyle="1" w:styleId="Recipient">
    <w:name w:val="Recipient"/>
    <w:basedOn w:val="Normal"/>
    <w:link w:val="RecipientChar"/>
    <w:qFormat/>
    <w:rsid w:val="0047534C"/>
    <w:pPr>
      <w:spacing w:after="0"/>
    </w:pPr>
    <w:rPr>
      <w:color w:val="8C73D0" w:themeColor="accent1"/>
      <w:sz w:val="28"/>
    </w:rPr>
  </w:style>
  <w:style w:type="character" w:customStyle="1" w:styleId="RecipientChar">
    <w:name w:val="Recipient Char"/>
    <w:basedOn w:val="DefaultParagraphFont"/>
    <w:link w:val="Recipient"/>
    <w:rsid w:val="0047534C"/>
    <w:rPr>
      <w:color w:val="8C73D0"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2F1F58"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2F1F58"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F50F08"/>
    <w:rPr>
      <w:color w:val="744AE0" w:themeColor="hyperlink"/>
      <w:u w:val="single"/>
    </w:rPr>
  </w:style>
  <w:style w:type="table" w:styleId="TableGrid">
    <w:name w:val="Table Grid"/>
    <w:basedOn w:val="TableNormal"/>
    <w:rsid w:val="00AB766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E21DC"/>
    <w:rPr>
      <w:color w:val="8D8A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hyperlink" Target="https://www.youtube.com/watch?v=iZPi2-x0zkc" TargetMode="External"/><Relationship Id="rId24" Type="http://schemas.openxmlformats.org/officeDocument/2006/relationships/hyperlink" Target="https://www.youtube.com/watch?v=iZPi2-x0zkc" TargetMode="External"/><Relationship Id="rId25" Type="http://schemas.openxmlformats.org/officeDocument/2006/relationships/image" Target="media/image5.png"/><Relationship Id="rId26" Type="http://schemas.openxmlformats.org/officeDocument/2006/relationships/hyperlink" Target="http://www.ibo.org" TargetMode="External"/><Relationship Id="rId27" Type="http://schemas.openxmlformats.org/officeDocument/2006/relationships/hyperlink" Target="http://padlet.com/rcardina1/MYPFamilyandStudentInfo" TargetMode="External"/><Relationship Id="rId28" Type="http://schemas.openxmlformats.org/officeDocument/2006/relationships/hyperlink" Target="https://www.youtube.com/watch?v=2-WwhtZyRSw" TargetMode="External"/><Relationship Id="rId29" Type="http://schemas.openxmlformats.org/officeDocument/2006/relationships/hyperlink" Target="http://www.ibo.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padlet.com/rcardina1/MYPFamilyandStudentInfo" TargetMode="External"/><Relationship Id="rId31" Type="http://schemas.openxmlformats.org/officeDocument/2006/relationships/hyperlink" Target="https://www.youtube.com/watch?v=2-WwhtZyRSw" TargetMode="External"/><Relationship Id="rId32" Type="http://schemas.openxmlformats.org/officeDocument/2006/relationships/hyperlink" Target="mailto:rcardina@pasco.k12.fl.us" TargetMode="External"/><Relationship Id="rId9" Type="http://schemas.openxmlformats.org/officeDocument/2006/relationships/hyperlink" Target="http://padlet.com/rcardina1/MYPFamilyandStudentInfo"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rcardina@pasco.k12.fl.us" TargetMode="External"/><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hyperlink" Target="mailto:rcardina@pasco.k12.fl.us" TargetMode="External"/><Relationship Id="rId10" Type="http://schemas.openxmlformats.org/officeDocument/2006/relationships/hyperlink" Target="http://padlet.com/rcardina1/MYPFamilyandStudentInfo" TargetMode="External"/><Relationship Id="rId11" Type="http://schemas.openxmlformats.org/officeDocument/2006/relationships/hyperlink" Target="http://padlet.com/rcardina1/MYPFamilyandStudentInfo" TargetMode="External"/><Relationship Id="rId12" Type="http://schemas.openxmlformats.org/officeDocument/2006/relationships/hyperlink" Target="http://padlet.com/rcardina1/MYPFamilyandStudentInfo" TargetMode="External"/><Relationship Id="rId13" Type="http://schemas.openxmlformats.org/officeDocument/2006/relationships/image" Target="media/image1.png"/><Relationship Id="rId14" Type="http://schemas.openxmlformats.org/officeDocument/2006/relationships/hyperlink" Target="http://pvms.pasco.k12.fl.us/" TargetMode="External"/><Relationship Id="rId15" Type="http://schemas.openxmlformats.org/officeDocument/2006/relationships/hyperlink" Target="http://pvms.pasco.k12.fl.us/" TargetMode="External"/><Relationship Id="rId16" Type="http://schemas.openxmlformats.org/officeDocument/2006/relationships/hyperlink" Target="http://www.ibo.org/en/programmes/diploma-programme/what-is-the-dp/" TargetMode="External"/><Relationship Id="rId17" Type="http://schemas.openxmlformats.org/officeDocument/2006/relationships/hyperlink" Target="http://www.ibo.org/en/programmes/diploma-programme/what-is-the-dp/" TargetMode="External"/><Relationship Id="rId18" Type="http://schemas.openxmlformats.org/officeDocument/2006/relationships/hyperlink" Target="http://lolhs.pasco.k12.fl.us" TargetMode="External"/><Relationship Id="rId19" Type="http://schemas.openxmlformats.org/officeDocument/2006/relationships/hyperlink" Target="http://lolhs.pasco.k12.fl.us" TargetMode="External"/><Relationship Id="rId37" Type="http://schemas.openxmlformats.org/officeDocument/2006/relationships/hyperlink" Target="mailto:rcardina@pasco.k12.fl.us" TargetMode="External"/><Relationship Id="rId38" Type="http://schemas.openxmlformats.org/officeDocument/2006/relationships/image" Target="media/image8.png"/><Relationship Id="rId39" Type="http://schemas.openxmlformats.org/officeDocument/2006/relationships/hyperlink" Target="https://www.youtube.com/channel/UCLl9NEO1U3xmUiG348DRsUg" TargetMode="External"/><Relationship Id="rId40" Type="http://schemas.openxmlformats.org/officeDocument/2006/relationships/hyperlink" Target="https://www.youtube.com/channel/UCLl9NEO1U3xmUiG348DRsUg" TargetMode="External"/><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header" Target="header3.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CC1DD-F488-B04A-89D6-E3798736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Newsletter.dotx</Template>
  <TotalTime>12</TotalTime>
  <Pages>4</Pages>
  <Words>9</Words>
  <Characters>55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pvms teacher</dc:creator>
  <cp:keywords/>
  <dc:description/>
  <cp:lastModifiedBy>pvms teacher</cp:lastModifiedBy>
  <cp:revision>4</cp:revision>
  <cp:lastPrinted>2015-09-18T13:06:00Z</cp:lastPrinted>
  <dcterms:created xsi:type="dcterms:W3CDTF">2015-09-18T13:06:00Z</dcterms:created>
  <dcterms:modified xsi:type="dcterms:W3CDTF">2015-09-18T15:26:00Z</dcterms:modified>
  <cp:category/>
</cp:coreProperties>
</file>