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C2D91" w14:textId="2F15BDED" w:rsidR="00D531E2" w:rsidRDefault="00AC0CD9">
      <w:r>
        <w:rPr>
          <w:noProof/>
        </w:rPr>
        <mc:AlternateContent>
          <mc:Choice Requires="wps">
            <w:drawing>
              <wp:anchor distT="0" distB="0" distL="114300" distR="114300" simplePos="0" relativeHeight="251661392" behindDoc="0" locked="0" layoutInCell="1" allowOverlap="1" wp14:anchorId="667CF11C" wp14:editId="31450A84">
                <wp:simplePos x="0" y="0"/>
                <wp:positionH relativeFrom="page">
                  <wp:posOffset>4584700</wp:posOffset>
                </wp:positionH>
                <wp:positionV relativeFrom="page">
                  <wp:posOffset>3276600</wp:posOffset>
                </wp:positionV>
                <wp:extent cx="2717800" cy="6070600"/>
                <wp:effectExtent l="0" t="0" r="0" b="0"/>
                <wp:wrapThrough wrapText="bothSides">
                  <wp:wrapPolygon edited="0">
                    <wp:start x="202" y="0"/>
                    <wp:lineTo x="202" y="21510"/>
                    <wp:lineTo x="21196" y="21510"/>
                    <wp:lineTo x="21196" y="0"/>
                    <wp:lineTo x="202" y="0"/>
                  </wp:wrapPolygon>
                </wp:wrapThrough>
                <wp:docPr id="284" name="Text Box 284"/>
                <wp:cNvGraphicFramePr/>
                <a:graphic xmlns:a="http://schemas.openxmlformats.org/drawingml/2006/main">
                  <a:graphicData uri="http://schemas.microsoft.com/office/word/2010/wordprocessingShape">
                    <wps:wsp>
                      <wps:cNvSpPr txBox="1"/>
                      <wps:spPr>
                        <a:xfrm>
                          <a:off x="0" y="0"/>
                          <a:ext cx="2717800" cy="607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1B63F5" w14:textId="77777777" w:rsidR="0081280A" w:rsidRDefault="0081280A" w:rsidP="00AA73E5">
                            <w:pPr>
                              <w:ind w:left="1440" w:hanging="1440"/>
                              <w:rPr>
                                <w:color w:val="FFFFFF" w:themeColor="background1"/>
                              </w:rPr>
                            </w:pPr>
                            <w:r>
                              <w:rPr>
                                <w:color w:val="FFFFFF" w:themeColor="background1"/>
                              </w:rPr>
                              <w:t>11/9</w:t>
                            </w:r>
                            <w:r>
                              <w:rPr>
                                <w:color w:val="FFFFFF" w:themeColor="background1"/>
                              </w:rPr>
                              <w:tab/>
                              <w:t>6:30-7:30pm IB Information Session</w:t>
                            </w:r>
                            <w:r>
                              <w:rPr>
                                <w:color w:val="FFFFFF" w:themeColor="background1"/>
                              </w:rPr>
                              <w:br/>
                              <w:t>at the LOLHS mini-</w:t>
                            </w:r>
                            <w:r>
                              <w:rPr>
                                <w:color w:val="FFFFFF" w:themeColor="background1"/>
                              </w:rPr>
                              <w:br/>
                              <w:t>theater</w:t>
                            </w:r>
                          </w:p>
                          <w:p w14:paraId="36D6946F" w14:textId="77777777" w:rsidR="0081280A" w:rsidRDefault="0081280A" w:rsidP="00AA73E5">
                            <w:pPr>
                              <w:ind w:left="1440" w:hanging="1440"/>
                              <w:rPr>
                                <w:color w:val="FFFFFF" w:themeColor="background1"/>
                              </w:rPr>
                            </w:pPr>
                            <w:r>
                              <w:rPr>
                                <w:color w:val="FFFFFF" w:themeColor="background1"/>
                              </w:rPr>
                              <w:t>11/11</w:t>
                            </w:r>
                            <w:r>
                              <w:rPr>
                                <w:color w:val="FFFFFF" w:themeColor="background1"/>
                              </w:rPr>
                              <w:tab/>
                              <w:t>Veteran’s Day.  Wear</w:t>
                            </w:r>
                            <w:r>
                              <w:rPr>
                                <w:color w:val="FFFFFF" w:themeColor="background1"/>
                              </w:rPr>
                              <w:br/>
                              <w:t>your red, white and blue!</w:t>
                            </w:r>
                          </w:p>
                          <w:p w14:paraId="6109257D" w14:textId="77777777" w:rsidR="0081280A" w:rsidRDefault="0081280A" w:rsidP="00D531E2">
                            <w:pPr>
                              <w:ind w:left="1440" w:hanging="1440"/>
                              <w:rPr>
                                <w:color w:val="FFFFFF" w:themeColor="background1"/>
                              </w:rPr>
                            </w:pPr>
                            <w:r>
                              <w:rPr>
                                <w:color w:val="FFFFFF" w:themeColor="background1"/>
                              </w:rPr>
                              <w:t>11/16</w:t>
                            </w:r>
                            <w:r>
                              <w:rPr>
                                <w:color w:val="FFFFFF" w:themeColor="background1"/>
                              </w:rPr>
                              <w:tab/>
                              <w:t>Fall Music Concert  Wesley Chapel High School @ 6:30.</w:t>
                            </w:r>
                          </w:p>
                          <w:p w14:paraId="36F00AF8" w14:textId="77777777" w:rsidR="0081280A" w:rsidRDefault="0081280A" w:rsidP="00D531E2">
                            <w:pPr>
                              <w:ind w:left="1440" w:hanging="1440"/>
                              <w:rPr>
                                <w:color w:val="FFFFFF" w:themeColor="background1"/>
                              </w:rPr>
                            </w:pPr>
                            <w:r>
                              <w:rPr>
                                <w:color w:val="FFFFFF" w:themeColor="background1"/>
                              </w:rPr>
                              <w:t xml:space="preserve">11/17 </w:t>
                            </w:r>
                            <w:r>
                              <w:rPr>
                                <w:color w:val="FFFFFF" w:themeColor="background1"/>
                              </w:rPr>
                              <w:tab/>
                              <w:t>Great American Teach-In at PVMS</w:t>
                            </w:r>
                          </w:p>
                          <w:p w14:paraId="31E1AEC7" w14:textId="77777777" w:rsidR="0081280A" w:rsidRDefault="0081280A" w:rsidP="00D531E2">
                            <w:pPr>
                              <w:ind w:left="1440" w:hanging="1440"/>
                              <w:rPr>
                                <w:color w:val="FFFFFF" w:themeColor="background1"/>
                              </w:rPr>
                            </w:pPr>
                            <w:r>
                              <w:rPr>
                                <w:color w:val="FFFFFF" w:themeColor="background1"/>
                              </w:rPr>
                              <w:t xml:space="preserve">11/20 </w:t>
                            </w:r>
                            <w:r>
                              <w:rPr>
                                <w:color w:val="FFFFFF" w:themeColor="background1"/>
                              </w:rPr>
                              <w:tab/>
                              <w:t>Progress Reports</w:t>
                            </w:r>
                          </w:p>
                          <w:p w14:paraId="39FAC43C" w14:textId="77777777" w:rsidR="0081280A" w:rsidRDefault="0081280A" w:rsidP="00AA73E5">
                            <w:pPr>
                              <w:ind w:left="1440" w:hanging="1440"/>
                              <w:rPr>
                                <w:color w:val="FFFFFF" w:themeColor="background1"/>
                              </w:rPr>
                            </w:pPr>
                            <w:r>
                              <w:rPr>
                                <w:color w:val="FFFFFF" w:themeColor="background1"/>
                              </w:rPr>
                              <w:t>11/23- 27</w:t>
                            </w:r>
                            <w:r>
                              <w:rPr>
                                <w:color w:val="FFFFFF" w:themeColor="background1"/>
                              </w:rPr>
                              <w:tab/>
                              <w:t xml:space="preserve">Thanksgiving Break- </w:t>
                            </w:r>
                            <w:r>
                              <w:rPr>
                                <w:color w:val="FFFFFF" w:themeColor="background1"/>
                              </w:rPr>
                              <w:br/>
                              <w:t>No school</w:t>
                            </w:r>
                          </w:p>
                          <w:p w14:paraId="2F6672B8" w14:textId="77777777" w:rsidR="0081280A" w:rsidRDefault="0081280A" w:rsidP="00AA73E5">
                            <w:pPr>
                              <w:ind w:left="1440" w:hanging="1440"/>
                              <w:rPr>
                                <w:color w:val="FFFFFF" w:themeColor="background1"/>
                              </w:rPr>
                            </w:pPr>
                          </w:p>
                          <w:p w14:paraId="37D13A5D" w14:textId="7DE58545" w:rsidR="0081280A" w:rsidRPr="00AC0CD9" w:rsidRDefault="0081280A" w:rsidP="00AC0CD9">
                            <w:pPr>
                              <w:ind w:left="1440" w:hanging="1440"/>
                              <w:jc w:val="center"/>
                              <w:rPr>
                                <w:b/>
                                <w:color w:val="873624" w:themeColor="accent1"/>
                                <w:sz w:val="28"/>
                                <w:szCs w:val="28"/>
                                <w:u w:val="single"/>
                              </w:rPr>
                            </w:pPr>
                            <w:r w:rsidRPr="00AC0CD9">
                              <w:rPr>
                                <w:b/>
                                <w:color w:val="873624" w:themeColor="accent1"/>
                                <w:sz w:val="28"/>
                                <w:szCs w:val="28"/>
                                <w:u w:val="single"/>
                              </w:rPr>
                              <w:t>December</w:t>
                            </w:r>
                          </w:p>
                          <w:p w14:paraId="21022133" w14:textId="541BA8AF" w:rsidR="0081280A" w:rsidRPr="00AC0CD9" w:rsidRDefault="0081280A" w:rsidP="00AC0CD9">
                            <w:pPr>
                              <w:ind w:left="1440" w:hanging="1440"/>
                              <w:rPr>
                                <w:color w:val="873624" w:themeColor="accent1"/>
                              </w:rPr>
                            </w:pPr>
                            <w:r w:rsidRPr="00AC0CD9">
                              <w:rPr>
                                <w:color w:val="873624" w:themeColor="accent1"/>
                              </w:rPr>
                              <w:t>12/9-11</w:t>
                            </w:r>
                            <w:r w:rsidRPr="00AC0CD9">
                              <w:rPr>
                                <w:color w:val="873624" w:themeColor="accent1"/>
                              </w:rPr>
                              <w:tab/>
                              <w:t>Winter One Act Plays</w:t>
                            </w:r>
                            <w:r w:rsidRPr="00AC0CD9">
                              <w:rPr>
                                <w:color w:val="873624" w:themeColor="accent1"/>
                              </w:rPr>
                              <w:br/>
                              <w:t>Doors open at 6, show starts at 6:30. Tickets are $3 at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4" o:spid="_x0000_s1026" type="#_x0000_t202" style="position:absolute;margin-left:361pt;margin-top:258pt;width:214pt;height:478pt;z-index:2516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" mv:complextextbox="1" filled="f" stroked="f">
                <v:textbox>
                  <w:txbxContent>
                    <w:p w14:paraId="751B63F5" w14:textId="77777777" w:rsidR="0081280A" w:rsidRDefault="0081280A" w:rsidP="00AA73E5">
                      <w:pPr>
                        <w:ind w:left="1440" w:hanging="1440"/>
                        <w:rPr>
                          <w:color w:val="FFFFFF" w:themeColor="background1"/>
                        </w:rPr>
                      </w:pPr>
                      <w:r>
                        <w:rPr>
                          <w:color w:val="FFFFFF" w:themeColor="background1"/>
                        </w:rPr>
                        <w:t>11/9</w:t>
                      </w:r>
                      <w:r>
                        <w:rPr>
                          <w:color w:val="FFFFFF" w:themeColor="background1"/>
                        </w:rPr>
                        <w:tab/>
                        <w:t>6:30-7:30pm IB Information Session</w:t>
                      </w:r>
                      <w:r>
                        <w:rPr>
                          <w:color w:val="FFFFFF" w:themeColor="background1"/>
                        </w:rPr>
                        <w:br/>
                        <w:t>at the LOLHS mini-</w:t>
                      </w:r>
                      <w:r>
                        <w:rPr>
                          <w:color w:val="FFFFFF" w:themeColor="background1"/>
                        </w:rPr>
                        <w:br/>
                        <w:t>theater</w:t>
                      </w:r>
                    </w:p>
                    <w:p w14:paraId="36D6946F" w14:textId="77777777" w:rsidR="0081280A" w:rsidRDefault="0081280A" w:rsidP="00AA73E5">
                      <w:pPr>
                        <w:ind w:left="1440" w:hanging="1440"/>
                        <w:rPr>
                          <w:color w:val="FFFFFF" w:themeColor="background1"/>
                        </w:rPr>
                      </w:pPr>
                      <w:r>
                        <w:rPr>
                          <w:color w:val="FFFFFF" w:themeColor="background1"/>
                        </w:rPr>
                        <w:t>11/11</w:t>
                      </w:r>
                      <w:r>
                        <w:rPr>
                          <w:color w:val="FFFFFF" w:themeColor="background1"/>
                        </w:rPr>
                        <w:tab/>
                        <w:t>Veteran’s Day.  Wear</w:t>
                      </w:r>
                      <w:r>
                        <w:rPr>
                          <w:color w:val="FFFFFF" w:themeColor="background1"/>
                        </w:rPr>
                        <w:br/>
                        <w:t>your red, white and blue!</w:t>
                      </w:r>
                    </w:p>
                    <w:p w14:paraId="6109257D" w14:textId="77777777" w:rsidR="0081280A" w:rsidRDefault="0081280A" w:rsidP="00D531E2">
                      <w:pPr>
                        <w:ind w:left="1440" w:hanging="1440"/>
                        <w:rPr>
                          <w:color w:val="FFFFFF" w:themeColor="background1"/>
                        </w:rPr>
                      </w:pPr>
                      <w:r>
                        <w:rPr>
                          <w:color w:val="FFFFFF" w:themeColor="background1"/>
                        </w:rPr>
                        <w:t>11/16</w:t>
                      </w:r>
                      <w:r>
                        <w:rPr>
                          <w:color w:val="FFFFFF" w:themeColor="background1"/>
                        </w:rPr>
                        <w:tab/>
                        <w:t>Fall Music Concert  Wesley Chapel High School @ 6:30.</w:t>
                      </w:r>
                    </w:p>
                    <w:p w14:paraId="36F00AF8" w14:textId="77777777" w:rsidR="0081280A" w:rsidRDefault="0081280A" w:rsidP="00D531E2">
                      <w:pPr>
                        <w:ind w:left="1440" w:hanging="1440"/>
                        <w:rPr>
                          <w:color w:val="FFFFFF" w:themeColor="background1"/>
                        </w:rPr>
                      </w:pPr>
                      <w:r>
                        <w:rPr>
                          <w:color w:val="FFFFFF" w:themeColor="background1"/>
                        </w:rPr>
                        <w:t xml:space="preserve">11/17 </w:t>
                      </w:r>
                      <w:r>
                        <w:rPr>
                          <w:color w:val="FFFFFF" w:themeColor="background1"/>
                        </w:rPr>
                        <w:tab/>
                        <w:t>Great American Teach-In at PVMS</w:t>
                      </w:r>
                    </w:p>
                    <w:p w14:paraId="31E1AEC7" w14:textId="77777777" w:rsidR="0081280A" w:rsidRDefault="0081280A" w:rsidP="00D531E2">
                      <w:pPr>
                        <w:ind w:left="1440" w:hanging="1440"/>
                        <w:rPr>
                          <w:color w:val="FFFFFF" w:themeColor="background1"/>
                        </w:rPr>
                      </w:pPr>
                      <w:r>
                        <w:rPr>
                          <w:color w:val="FFFFFF" w:themeColor="background1"/>
                        </w:rPr>
                        <w:t xml:space="preserve">11/20 </w:t>
                      </w:r>
                      <w:r>
                        <w:rPr>
                          <w:color w:val="FFFFFF" w:themeColor="background1"/>
                        </w:rPr>
                        <w:tab/>
                        <w:t>Progress Reports</w:t>
                      </w:r>
                    </w:p>
                    <w:p w14:paraId="39FAC43C" w14:textId="77777777" w:rsidR="0081280A" w:rsidRDefault="0081280A" w:rsidP="00AA73E5">
                      <w:pPr>
                        <w:ind w:left="1440" w:hanging="1440"/>
                        <w:rPr>
                          <w:color w:val="FFFFFF" w:themeColor="background1"/>
                        </w:rPr>
                      </w:pPr>
                      <w:r>
                        <w:rPr>
                          <w:color w:val="FFFFFF" w:themeColor="background1"/>
                        </w:rPr>
                        <w:t>11/23- 27</w:t>
                      </w:r>
                      <w:r>
                        <w:rPr>
                          <w:color w:val="FFFFFF" w:themeColor="background1"/>
                        </w:rPr>
                        <w:tab/>
                        <w:t xml:space="preserve">Thanksgiving Break- </w:t>
                      </w:r>
                      <w:r>
                        <w:rPr>
                          <w:color w:val="FFFFFF" w:themeColor="background1"/>
                        </w:rPr>
                        <w:br/>
                        <w:t>No school</w:t>
                      </w:r>
                    </w:p>
                    <w:p w14:paraId="2F6672B8" w14:textId="77777777" w:rsidR="0081280A" w:rsidRDefault="0081280A" w:rsidP="00AA73E5">
                      <w:pPr>
                        <w:ind w:left="1440" w:hanging="1440"/>
                        <w:rPr>
                          <w:color w:val="FFFFFF" w:themeColor="background1"/>
                        </w:rPr>
                      </w:pPr>
                    </w:p>
                    <w:p w14:paraId="37D13A5D" w14:textId="7DE58545" w:rsidR="0081280A" w:rsidRPr="00AC0CD9" w:rsidRDefault="0081280A" w:rsidP="00AC0CD9">
                      <w:pPr>
                        <w:ind w:left="1440" w:hanging="1440"/>
                        <w:jc w:val="center"/>
                        <w:rPr>
                          <w:b/>
                          <w:color w:val="873624" w:themeColor="accent1"/>
                          <w:sz w:val="28"/>
                          <w:szCs w:val="28"/>
                          <w:u w:val="single"/>
                        </w:rPr>
                      </w:pPr>
                      <w:r w:rsidRPr="00AC0CD9">
                        <w:rPr>
                          <w:b/>
                          <w:color w:val="873624" w:themeColor="accent1"/>
                          <w:sz w:val="28"/>
                          <w:szCs w:val="28"/>
                          <w:u w:val="single"/>
                        </w:rPr>
                        <w:t>December</w:t>
                      </w:r>
                    </w:p>
                    <w:p w14:paraId="21022133" w14:textId="541BA8AF" w:rsidR="0081280A" w:rsidRPr="00AC0CD9" w:rsidRDefault="0081280A" w:rsidP="00AC0CD9">
                      <w:pPr>
                        <w:ind w:left="1440" w:hanging="1440"/>
                        <w:rPr>
                          <w:color w:val="873624" w:themeColor="accent1"/>
                        </w:rPr>
                      </w:pPr>
                      <w:r w:rsidRPr="00AC0CD9">
                        <w:rPr>
                          <w:color w:val="873624" w:themeColor="accent1"/>
                        </w:rPr>
                        <w:t>12/9-11</w:t>
                      </w:r>
                      <w:r w:rsidRPr="00AC0CD9">
                        <w:rPr>
                          <w:color w:val="873624" w:themeColor="accent1"/>
                        </w:rPr>
                        <w:tab/>
                        <w:t>Winter One Act Plays</w:t>
                      </w:r>
                      <w:r w:rsidRPr="00AC0CD9">
                        <w:rPr>
                          <w:color w:val="873624" w:themeColor="accent1"/>
                        </w:rPr>
                        <w:br/>
                        <w:t>Doors open at 6, show starts at 6:30. Tickets are $3 at the door.</w:t>
                      </w:r>
                    </w:p>
                  </w:txbxContent>
                </v:textbox>
                <w10:wrap type="through" anchorx="page" anchory="page"/>
              </v:shape>
            </w:pict>
          </mc:Fallback>
        </mc:AlternateContent>
      </w:r>
      <w:r w:rsidR="00E70792">
        <w:rPr>
          <w:noProof/>
        </w:rPr>
        <w:drawing>
          <wp:anchor distT="0" distB="0" distL="114300" distR="114300" simplePos="0" relativeHeight="251664464" behindDoc="0" locked="0" layoutInCell="1" allowOverlap="1" wp14:anchorId="5341775F" wp14:editId="363CA63F">
            <wp:simplePos x="0" y="0"/>
            <wp:positionH relativeFrom="page">
              <wp:posOffset>1930400</wp:posOffset>
            </wp:positionH>
            <wp:positionV relativeFrom="page">
              <wp:posOffset>8532495</wp:posOffset>
            </wp:positionV>
            <wp:extent cx="1181100" cy="1465160"/>
            <wp:effectExtent l="0" t="0" r="0" b="825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akers magnet.png"/>
                    <pic:cNvPicPr/>
                  </pic:nvPicPr>
                  <pic:blipFill>
                    <a:blip r:embed="rId9">
                      <a:extLst>
                        <a:ext uri="{28A0092B-C50C-407E-A947-70E740481C1C}">
                          <a14:useLocalDpi xmlns:a14="http://schemas.microsoft.com/office/drawing/2010/main" val="0"/>
                        </a:ext>
                      </a:extLst>
                    </a:blip>
                    <a:stretch>
                      <a:fillRect/>
                    </a:stretch>
                  </pic:blipFill>
                  <pic:spPr>
                    <a:xfrm>
                      <a:off x="0" y="0"/>
                      <a:ext cx="1181100" cy="1465160"/>
                    </a:xfrm>
                    <a:prstGeom prst="rect">
                      <a:avLst/>
                    </a:prstGeom>
                  </pic:spPr>
                </pic:pic>
              </a:graphicData>
            </a:graphic>
            <wp14:sizeRelH relativeFrom="margin">
              <wp14:pctWidth>0</wp14:pctWidth>
            </wp14:sizeRelH>
            <wp14:sizeRelV relativeFrom="margin">
              <wp14:pctHeight>0</wp14:pctHeight>
            </wp14:sizeRelV>
          </wp:anchor>
        </w:drawing>
      </w:r>
      <w:r w:rsidR="00D531E2">
        <w:rPr>
          <w:noProof/>
        </w:rPr>
        <mc:AlternateContent>
          <mc:Choice Requires="wps">
            <w:drawing>
              <wp:anchor distT="0" distB="0" distL="114300" distR="114300" simplePos="0" relativeHeight="251660368" behindDoc="0" locked="0" layoutInCell="1" allowOverlap="1" wp14:anchorId="7FF55843" wp14:editId="024808EA">
                <wp:simplePos x="0" y="0"/>
                <wp:positionH relativeFrom="page">
                  <wp:posOffset>431800</wp:posOffset>
                </wp:positionH>
                <wp:positionV relativeFrom="page">
                  <wp:posOffset>5219700</wp:posOffset>
                </wp:positionV>
                <wp:extent cx="4051300" cy="4013200"/>
                <wp:effectExtent l="0" t="0" r="0" b="0"/>
                <wp:wrapThrough wrapText="bothSides">
                  <wp:wrapPolygon edited="0">
                    <wp:start x="135" y="0"/>
                    <wp:lineTo x="135" y="21463"/>
                    <wp:lineTo x="21261" y="21463"/>
                    <wp:lineTo x="21261" y="0"/>
                    <wp:lineTo x="135" y="0"/>
                  </wp:wrapPolygon>
                </wp:wrapThrough>
                <wp:docPr id="283" name="Text Box 283"/>
                <wp:cNvGraphicFramePr/>
                <a:graphic xmlns:a="http://schemas.openxmlformats.org/drawingml/2006/main">
                  <a:graphicData uri="http://schemas.microsoft.com/office/word/2010/wordprocessingShape">
                    <wps:wsp>
                      <wps:cNvSpPr txBox="1"/>
                      <wps:spPr>
                        <a:xfrm>
                          <a:off x="0" y="0"/>
                          <a:ext cx="4051300" cy="4013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DBF19A" w14:textId="77777777" w:rsidR="0081280A" w:rsidRDefault="0081280A" w:rsidP="00D531E2">
                            <w:pPr>
                              <w:jc w:val="center"/>
                              <w:rPr>
                                <w:color w:val="664515" w:themeColor="text2" w:themeShade="BF"/>
                                <w:sz w:val="32"/>
                                <w:szCs w:val="32"/>
                              </w:rPr>
                            </w:pPr>
                          </w:p>
                          <w:p w14:paraId="2DD087E6" w14:textId="77777777" w:rsidR="0081280A" w:rsidRPr="00D531E2" w:rsidRDefault="0081280A" w:rsidP="00D531E2">
                            <w:pPr>
                              <w:jc w:val="center"/>
                              <w:rPr>
                                <w:color w:val="664515" w:themeColor="text2" w:themeShade="BF"/>
                                <w:sz w:val="32"/>
                                <w:szCs w:val="32"/>
                              </w:rPr>
                            </w:pPr>
                            <w:r w:rsidRPr="00D531E2">
                              <w:rPr>
                                <w:color w:val="664515" w:themeColor="text2" w:themeShade="BF"/>
                                <w:sz w:val="32"/>
                                <w:szCs w:val="32"/>
                              </w:rPr>
                              <w:t>November Learner Profile of the Month:</w:t>
                            </w:r>
                            <w:r>
                              <w:rPr>
                                <w:color w:val="664515" w:themeColor="text2" w:themeShade="BF"/>
                                <w:sz w:val="32"/>
                                <w:szCs w:val="32"/>
                              </w:rPr>
                              <w:br/>
                              <w:t>Risk-taker</w:t>
                            </w:r>
                          </w:p>
                          <w:p w14:paraId="33FA4C0F" w14:textId="77777777" w:rsidR="0081280A" w:rsidRPr="00D531E2" w:rsidRDefault="0081280A" w:rsidP="00D531E2">
                            <w:pPr>
                              <w:rPr>
                                <w:color w:val="664515" w:themeColor="text2" w:themeShade="BF"/>
                              </w:rPr>
                            </w:pPr>
                            <w:r w:rsidRPr="00D531E2">
                              <w:rPr>
                                <w:color w:val="664515" w:themeColor="text2" w:themeShade="BF"/>
                              </w:rPr>
                              <w:t xml:space="preserve">As a PVMS Family, we will focus on a different Learner Profile every month.  For November, we are focusing on being </w:t>
                            </w:r>
                            <w:r w:rsidRPr="00D531E2">
                              <w:rPr>
                                <w:i/>
                                <w:color w:val="664515" w:themeColor="text2" w:themeShade="BF"/>
                              </w:rPr>
                              <w:t>Risk-takers</w:t>
                            </w:r>
                            <w:r w:rsidRPr="00D531E2">
                              <w:rPr>
                                <w:color w:val="664515" w:themeColor="text2" w:themeShade="BF"/>
                              </w:rPr>
                              <w:t xml:space="preserve">.  We are </w:t>
                            </w:r>
                            <w:r w:rsidRPr="00D531E2">
                              <w:rPr>
                                <w:i/>
                                <w:color w:val="664515" w:themeColor="text2" w:themeShade="BF"/>
                              </w:rPr>
                              <w:t>Risk-takers</w:t>
                            </w:r>
                            <w:r w:rsidRPr="00D531E2">
                              <w:rPr>
                                <w:color w:val="664515" w:themeColor="text2" w:themeShade="BF"/>
                              </w:rPr>
                              <w:t xml:space="preserve"> when we approach unfamiliar situations and uncertainties with courage and forethought.  PVMS staff members have brown “#IBRisk-taker” tickets that they are giving out throughout the month to students who are </w:t>
                            </w:r>
                            <w:r w:rsidRPr="00D531E2">
                              <w:rPr>
                                <w:i/>
                                <w:color w:val="664515" w:themeColor="text2" w:themeShade="BF"/>
                              </w:rPr>
                              <w:t>Risk-takers</w:t>
                            </w:r>
                            <w:r w:rsidRPr="00D531E2">
                              <w:rPr>
                                <w:color w:val="664515" w:themeColor="text2" w:themeShade="BF"/>
                              </w:rPr>
                              <w:t xml:space="preserve">.  At the end of the month, all students who earned a ticket will be entered into a drawing to earn a prize.  Teachers will also be choosing students for “student of the Month” who are an example to others in exemplifying that they are </w:t>
                            </w:r>
                            <w:r w:rsidRPr="00D531E2">
                              <w:rPr>
                                <w:i/>
                                <w:color w:val="664515" w:themeColor="text2" w:themeShade="BF"/>
                              </w:rPr>
                              <w:t>Risk-takers</w:t>
                            </w:r>
                            <w:r w:rsidRPr="00D531E2">
                              <w:rPr>
                                <w:color w:val="664515" w:themeColor="text2" w:themeShade="BF"/>
                              </w:rPr>
                              <w:t>.</w:t>
                            </w:r>
                          </w:p>
                          <w:p w14:paraId="2444BC8F" w14:textId="77777777" w:rsidR="0081280A" w:rsidRDefault="00812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27" type="#_x0000_t202" style="position:absolute;margin-left:34pt;margin-top:411pt;width:319pt;height:316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vb2dUCAAAi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" mv:complextextbox="1" filled="f" stroked="f">
                <v:textbox>
                  <w:txbxContent>
                    <w:p w14:paraId="41DBF19A" w14:textId="77777777" w:rsidR="0081280A" w:rsidRDefault="0081280A" w:rsidP="00D531E2">
                      <w:pPr>
                        <w:jc w:val="center"/>
                        <w:rPr>
                          <w:color w:val="664515" w:themeColor="text2" w:themeShade="BF"/>
                          <w:sz w:val="32"/>
                          <w:szCs w:val="32"/>
                        </w:rPr>
                      </w:pPr>
                    </w:p>
                    <w:p w14:paraId="2DD087E6" w14:textId="77777777" w:rsidR="0081280A" w:rsidRPr="00D531E2" w:rsidRDefault="0081280A" w:rsidP="00D531E2">
                      <w:pPr>
                        <w:jc w:val="center"/>
                        <w:rPr>
                          <w:color w:val="664515" w:themeColor="text2" w:themeShade="BF"/>
                          <w:sz w:val="32"/>
                          <w:szCs w:val="32"/>
                        </w:rPr>
                      </w:pPr>
                      <w:r w:rsidRPr="00D531E2">
                        <w:rPr>
                          <w:color w:val="664515" w:themeColor="text2" w:themeShade="BF"/>
                          <w:sz w:val="32"/>
                          <w:szCs w:val="32"/>
                        </w:rPr>
                        <w:t>November Learner Profile of the Month:</w:t>
                      </w:r>
                      <w:r>
                        <w:rPr>
                          <w:color w:val="664515" w:themeColor="text2" w:themeShade="BF"/>
                          <w:sz w:val="32"/>
                          <w:szCs w:val="32"/>
                        </w:rPr>
                        <w:br/>
                        <w:t>Risk-taker</w:t>
                      </w:r>
                    </w:p>
                    <w:p w14:paraId="33FA4C0F" w14:textId="77777777" w:rsidR="0081280A" w:rsidRPr="00D531E2" w:rsidRDefault="0081280A" w:rsidP="00D531E2">
                      <w:pPr>
                        <w:rPr>
                          <w:color w:val="664515" w:themeColor="text2" w:themeShade="BF"/>
                        </w:rPr>
                      </w:pPr>
                      <w:r w:rsidRPr="00D531E2">
                        <w:rPr>
                          <w:color w:val="664515" w:themeColor="text2" w:themeShade="BF"/>
                        </w:rPr>
                        <w:t xml:space="preserve">As a PVMS Family, we will focus on a different Learner Profile every month.  For November, we are focusing on being </w:t>
                      </w:r>
                      <w:r w:rsidRPr="00D531E2">
                        <w:rPr>
                          <w:i/>
                          <w:color w:val="664515" w:themeColor="text2" w:themeShade="BF"/>
                        </w:rPr>
                        <w:t>Risk-takers</w:t>
                      </w:r>
                      <w:r w:rsidRPr="00D531E2">
                        <w:rPr>
                          <w:color w:val="664515" w:themeColor="text2" w:themeShade="BF"/>
                        </w:rPr>
                        <w:t xml:space="preserve">.  We are </w:t>
                      </w:r>
                      <w:r w:rsidRPr="00D531E2">
                        <w:rPr>
                          <w:i/>
                          <w:color w:val="664515" w:themeColor="text2" w:themeShade="BF"/>
                        </w:rPr>
                        <w:t>Risk-takers</w:t>
                      </w:r>
                      <w:r w:rsidRPr="00D531E2">
                        <w:rPr>
                          <w:color w:val="664515" w:themeColor="text2" w:themeShade="BF"/>
                        </w:rPr>
                        <w:t xml:space="preserve"> when we approach unfamiliar situations and uncertainties with courage and forethought.  PVMS staff members have brown “#IBRisk-taker” tickets that they are giving out throughout the month to students who are </w:t>
                      </w:r>
                      <w:r w:rsidRPr="00D531E2">
                        <w:rPr>
                          <w:i/>
                          <w:color w:val="664515" w:themeColor="text2" w:themeShade="BF"/>
                        </w:rPr>
                        <w:t>Risk-takers</w:t>
                      </w:r>
                      <w:r w:rsidRPr="00D531E2">
                        <w:rPr>
                          <w:color w:val="664515" w:themeColor="text2" w:themeShade="BF"/>
                        </w:rPr>
                        <w:t xml:space="preserve">.  At the end of the month, all students who earned a ticket will be entered into a drawing to earn a prize.  Teachers will also be choosing students for “student of the Month” who are an example to others in exemplifying that they are </w:t>
                      </w:r>
                      <w:r w:rsidRPr="00D531E2">
                        <w:rPr>
                          <w:i/>
                          <w:color w:val="664515" w:themeColor="text2" w:themeShade="BF"/>
                        </w:rPr>
                        <w:t>Risk-takers</w:t>
                      </w:r>
                      <w:r w:rsidRPr="00D531E2">
                        <w:rPr>
                          <w:color w:val="664515" w:themeColor="text2" w:themeShade="BF"/>
                        </w:rPr>
                        <w:t>.</w:t>
                      </w:r>
                    </w:p>
                    <w:p w14:paraId="2444BC8F" w14:textId="77777777" w:rsidR="0081280A" w:rsidRDefault="0081280A"/>
                  </w:txbxContent>
                </v:textbox>
                <w10:wrap type="through" anchorx="page" anchory="page"/>
              </v:shape>
            </w:pict>
          </mc:Fallback>
        </mc:AlternateContent>
      </w:r>
      <w:r w:rsidR="00D531E2">
        <w:rPr>
          <w:noProof/>
        </w:rPr>
        <w:drawing>
          <wp:anchor distT="0" distB="0" distL="118745" distR="118745" simplePos="0" relativeHeight="251658244" behindDoc="0" locked="0" layoutInCell="1" allowOverlap="1" wp14:anchorId="208AB52D" wp14:editId="045553B9">
            <wp:simplePos x="0" y="0"/>
            <wp:positionH relativeFrom="page">
              <wp:posOffset>1392555</wp:posOffset>
            </wp:positionH>
            <wp:positionV relativeFrom="page">
              <wp:posOffset>3149600</wp:posOffset>
            </wp:positionV>
            <wp:extent cx="1779270" cy="1663700"/>
            <wp:effectExtent l="0" t="0" r="0" b="444500"/>
            <wp:wrapTight wrapText="bothSides">
              <wp:wrapPolygon edited="0">
                <wp:start x="1233" y="0"/>
                <wp:lineTo x="0" y="1319"/>
                <wp:lineTo x="0" y="27041"/>
                <wp:lineTo x="21276" y="27041"/>
                <wp:lineTo x="21276" y="1319"/>
                <wp:lineTo x="20043" y="0"/>
                <wp:lineTo x="1233"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79270" cy="16637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D531E2">
        <w:rPr>
          <w:noProof/>
        </w:rPr>
        <mc:AlternateContent>
          <mc:Choice Requires="wps">
            <w:drawing>
              <wp:anchor distT="0" distB="0" distL="114300" distR="114300" simplePos="0" relativeHeight="251658269" behindDoc="0" locked="0" layoutInCell="1" allowOverlap="1" wp14:anchorId="5879988D" wp14:editId="4BDE49D7">
                <wp:simplePos x="0" y="0"/>
                <wp:positionH relativeFrom="page">
                  <wp:posOffset>457200</wp:posOffset>
                </wp:positionH>
                <wp:positionV relativeFrom="page">
                  <wp:posOffset>2425700</wp:posOffset>
                </wp:positionV>
                <wp:extent cx="3886200" cy="520700"/>
                <wp:effectExtent l="0" t="0" r="0" b="12700"/>
                <wp:wrapTight wrapText="bothSides">
                  <wp:wrapPolygon edited="0">
                    <wp:start x="0" y="0"/>
                    <wp:lineTo x="0" y="21073"/>
                    <wp:lineTo x="21459" y="21073"/>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9470A6" w14:textId="77777777" w:rsidR="0081280A" w:rsidRDefault="0081280A" w:rsidP="00D531E2">
                            <w:pPr>
                              <w:pStyle w:val="Heading5"/>
                            </w:pPr>
                            <w:r>
                              <w:t>5334 Parkway Blvd, Land O’Lakes, FL 34639</w:t>
                            </w:r>
                          </w:p>
                          <w:p w14:paraId="33B25038" w14:textId="77777777" w:rsidR="0081280A" w:rsidRDefault="00E8684D" w:rsidP="00D531E2">
                            <w:pPr>
                              <w:pStyle w:val="Heading5"/>
                            </w:pPr>
                            <w:hyperlink r:id="rId11" w:history="1">
                              <w:r w:rsidR="0081280A" w:rsidRPr="00D531E2">
                                <w:rPr>
                                  <w:rStyle w:val="Hyperlink"/>
                                </w:rPr>
                                <w:t xml:space="preserve">pvms.pasco.k12.fl.us </w:t>
                              </w:r>
                            </w:hyperlink>
                            <w:r w:rsidR="0081280A">
                              <w:t xml:space="preserve"> T: 813.794.4800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8" type="#_x0000_t202" style="position:absolute;margin-left:36pt;margin-top:191pt;width:306pt;height:41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YJA/ACAABQ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" filled="f" stroked="f">
                <v:textbox inset="0,0,0,0">
                  <w:txbxContent>
                    <w:p w14:paraId="229470A6" w14:textId="77777777" w:rsidR="0081280A" w:rsidRDefault="0081280A" w:rsidP="00D531E2">
                      <w:pPr>
                        <w:pStyle w:val="Heading5"/>
                      </w:pPr>
                      <w:r>
                        <w:t>5334 Parkway Blvd, Land O’Lakes, FL 34639</w:t>
                      </w:r>
                    </w:p>
                    <w:p w14:paraId="33B25038" w14:textId="77777777" w:rsidR="0081280A" w:rsidRDefault="00E8684D" w:rsidP="00D531E2">
                      <w:pPr>
                        <w:pStyle w:val="Heading5"/>
                      </w:pPr>
                      <w:hyperlink r:id="rId12" w:history="1">
                        <w:r w:rsidR="0081280A" w:rsidRPr="00D531E2">
                          <w:rPr>
                            <w:rStyle w:val="Hyperlink"/>
                          </w:rPr>
                          <w:t xml:space="preserve">pvms.pasco.k12.fl.us </w:t>
                        </w:r>
                      </w:hyperlink>
                      <w:r w:rsidR="0081280A">
                        <w:t xml:space="preserve"> T: 813.794.4800</w:t>
                      </w:r>
                    </w:p>
                  </w:txbxContent>
                </v:textbox>
                <w10:wrap type="tight" anchorx="page" anchory="page"/>
              </v:shape>
            </w:pict>
          </mc:Fallback>
        </mc:AlternateContent>
      </w:r>
      <w:r w:rsidR="0006027B">
        <w:rPr>
          <w:noProof/>
        </w:rPr>
        <mc:AlternateContent>
          <mc:Choice Requires="wps">
            <w:drawing>
              <wp:anchor distT="0" distB="0" distL="114300" distR="114300" simplePos="0" relativeHeight="251659344" behindDoc="0" locked="0" layoutInCell="1" allowOverlap="1" wp14:anchorId="29C3972C" wp14:editId="4F8B3333">
                <wp:simplePos x="0" y="0"/>
                <wp:positionH relativeFrom="page">
                  <wp:posOffset>4699000</wp:posOffset>
                </wp:positionH>
                <wp:positionV relativeFrom="page">
                  <wp:posOffset>2870200</wp:posOffset>
                </wp:positionV>
                <wp:extent cx="2451100" cy="317500"/>
                <wp:effectExtent l="0" t="0" r="0" b="12700"/>
                <wp:wrapThrough wrapText="bothSides">
                  <wp:wrapPolygon edited="0">
                    <wp:start x="224" y="0"/>
                    <wp:lineTo x="224" y="20736"/>
                    <wp:lineTo x="21040" y="20736"/>
                    <wp:lineTo x="21040" y="0"/>
                    <wp:lineTo x="224" y="0"/>
                  </wp:wrapPolygon>
                </wp:wrapThrough>
                <wp:docPr id="282" name="Text Box 282"/>
                <wp:cNvGraphicFramePr/>
                <a:graphic xmlns:a="http://schemas.openxmlformats.org/drawingml/2006/main">
                  <a:graphicData uri="http://schemas.microsoft.com/office/word/2010/wordprocessingShape">
                    <wps:wsp>
                      <wps:cNvSpPr txBox="1"/>
                      <wps:spPr>
                        <a:xfrm>
                          <a:off x="0" y="0"/>
                          <a:ext cx="245110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613FEF" w14:textId="77777777" w:rsidR="0081280A" w:rsidRPr="0006027B" w:rsidRDefault="0081280A" w:rsidP="0006027B">
                            <w:pPr>
                              <w:jc w:val="center"/>
                              <w:rPr>
                                <w:b/>
                                <w:color w:val="FFFFFF" w:themeColor="background1"/>
                                <w:sz w:val="28"/>
                                <w:szCs w:val="28"/>
                                <w:u w:val="single"/>
                              </w:rPr>
                            </w:pPr>
                            <w:r w:rsidRPr="0006027B">
                              <w:rPr>
                                <w:b/>
                                <w:color w:val="FFFFFF" w:themeColor="background1"/>
                                <w:sz w:val="28"/>
                                <w:szCs w:val="28"/>
                                <w:u w:val="single"/>
                              </w:rP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2" o:spid="_x0000_s1029" type="#_x0000_t202" style="position:absolute;margin-left:370pt;margin-top:226pt;width:193pt;height:25pt;z-index:251659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4OedUCAAAh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" mv:complextextbox="1" filled="f" stroked="f">
                <v:textbox>
                  <w:txbxContent>
                    <w:p w14:paraId="6B613FEF" w14:textId="77777777" w:rsidR="0081280A" w:rsidRPr="0006027B" w:rsidRDefault="0081280A" w:rsidP="0006027B">
                      <w:pPr>
                        <w:jc w:val="center"/>
                        <w:rPr>
                          <w:b/>
                          <w:color w:val="FFFFFF" w:themeColor="background1"/>
                          <w:sz w:val="28"/>
                          <w:szCs w:val="28"/>
                          <w:u w:val="single"/>
                        </w:rPr>
                      </w:pPr>
                      <w:r w:rsidRPr="0006027B">
                        <w:rPr>
                          <w:b/>
                          <w:color w:val="FFFFFF" w:themeColor="background1"/>
                          <w:sz w:val="28"/>
                          <w:szCs w:val="28"/>
                          <w:u w:val="single"/>
                        </w:rPr>
                        <w:t>November</w:t>
                      </w:r>
                    </w:p>
                  </w:txbxContent>
                </v:textbox>
                <w10:wrap type="through" anchorx="page" anchory="page"/>
              </v:shape>
            </w:pict>
          </mc:Fallback>
        </mc:AlternateContent>
      </w:r>
      <w:r w:rsidR="0006027B">
        <w:rPr>
          <w:noProof/>
        </w:rPr>
        <mc:AlternateContent>
          <mc:Choice Requires="wps">
            <w:drawing>
              <wp:anchor distT="0" distB="0" distL="114300" distR="114300" simplePos="0" relativeHeight="251658276" behindDoc="0" locked="0" layoutInCell="1" allowOverlap="1" wp14:anchorId="2A37F88E" wp14:editId="40472EEF">
                <wp:simplePos x="0" y="0"/>
                <wp:positionH relativeFrom="page">
                  <wp:posOffset>4718050</wp:posOffset>
                </wp:positionH>
                <wp:positionV relativeFrom="page">
                  <wp:posOffset>2362200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481D75" w14:textId="77777777" w:rsidR="0081280A" w:rsidRDefault="0081280A" w:rsidP="00D531E2">
                            <w:pPr>
                              <w:pStyle w:val="Heading4"/>
                            </w:pPr>
                            <w:r>
                              <w:t>Pink Out every Wednesday!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0" type="#_x0000_t202" style="position:absolute;margin-left:371.5pt;margin-top:186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" filled="f" stroked="f">
                <v:textbox inset="0,0,0,0">
                  <w:txbxContent>
                    <w:p w14:paraId="73481D75" w14:textId="77777777" w:rsidR="0081280A" w:rsidRDefault="0081280A" w:rsidP="00D531E2">
                      <w:pPr>
                        <w:pStyle w:val="Heading4"/>
                      </w:pPr>
                      <w:r>
                        <w:t>Pink Out every Wednesday!</w:t>
                      </w:r>
                    </w:p>
                  </w:txbxContent>
                </v:textbox>
                <w10:wrap type="tight" anchorx="page" anchory="page"/>
              </v:shape>
            </w:pict>
          </mc:Fallback>
        </mc:AlternateContent>
      </w:r>
      <w:r w:rsidR="0006027B">
        <w:rPr>
          <w:noProof/>
        </w:rPr>
        <mc:AlternateContent>
          <mc:Choice Requires="wpg">
            <w:drawing>
              <wp:anchor distT="0" distB="0" distL="114300" distR="114300" simplePos="0" relativeHeight="251658229" behindDoc="0" locked="0" layoutInCell="1" allowOverlap="1" wp14:anchorId="05E06E61" wp14:editId="0DF733C4">
                <wp:simplePos x="0" y="0"/>
                <wp:positionH relativeFrom="page">
                  <wp:posOffset>4572000</wp:posOffset>
                </wp:positionH>
                <wp:positionV relativeFrom="page">
                  <wp:posOffset>1854200</wp:posOffset>
                </wp:positionV>
                <wp:extent cx="2743200" cy="74930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74930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45" y="11229"/>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590pt;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895d1d [3215]" stroked="f" strokecolor="#4a7ebb" strokeweight="1.5pt">
                  <v:fill color2="#ece9c6 [3214]" focus="100%" type="gradient"/>
                  <v:shadow opacity="22938f" mv:blur="38100f" offset="0,2pt"/>
                  <v:textbox inset=",7.2pt,,7.2pt"/>
                </v:rect>
                <v:line id="Line 23" o:spid="_x0000_s1028" style="position:absolute;visibility:visible;mso-wrap-style:square" from="7445,11229" to="11195,11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275" behindDoc="0" locked="0" layoutInCell="1" allowOverlap="1" wp14:anchorId="5F89A657" wp14:editId="3EBF4407">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FEBAF3" w14:textId="77777777" w:rsidR="0081280A" w:rsidRDefault="0081280A" w:rsidP="00D531E2">
                            <w:pPr>
                              <w:pStyle w:val="Heading3"/>
                            </w:pPr>
                            <w: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1"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JChvQCAABQ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" filled="f" stroked="f">
                <v:textbox inset="0,0,0,0">
                  <w:txbxContent>
                    <w:p w14:paraId="5EFEBAF3" w14:textId="77777777" w:rsidR="0081280A" w:rsidRDefault="0081280A" w:rsidP="00D531E2">
                      <w:pPr>
                        <w:pStyle w:val="Heading3"/>
                      </w:pPr>
                      <w:r>
                        <w:t>Upcoming events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4AA19403" wp14:editId="33B81E44">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ece9c6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96DF51D" wp14:editId="4A612E4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687D64" w14:textId="77777777" w:rsidR="0081280A" w:rsidRPr="0006027B" w:rsidRDefault="0081280A" w:rsidP="00D531E2">
                            <w:pPr>
                              <w:pStyle w:val="Title"/>
                              <w:rPr>
                                <w:sz w:val="90"/>
                                <w:szCs w:val="90"/>
                              </w:rPr>
                            </w:pPr>
                            <w:r w:rsidRPr="0006027B">
                              <w:rPr>
                                <w:sz w:val="90"/>
                                <w:szCs w:val="90"/>
                              </w:rPr>
                              <w:t>The Panther</w:t>
                            </w:r>
                            <w:r>
                              <w:rPr>
                                <w:sz w:val="90"/>
                                <w:szCs w:val="90"/>
                              </w:rPr>
                              <w:t xml:space="preserve"> Press</w:t>
                            </w:r>
                            <w:r w:rsidRPr="0006027B">
                              <w:rPr>
                                <w:sz w:val="90"/>
                                <w:szCs w:val="9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2"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sQK/g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MbTTO6FdUjTJcU0PwwJ7CWQWiE/I7RACsuw+rbnkiKUfuew4SafTgJchK2k0B4CU8zrDEaxbUe&#10;9+a+l2zXgOdxB3CxhCmumR0wM+5jFqfZh7VlcT6tWLMXL7+t1dMfweIXAA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Dw&#10;6xAr+AIAAFAGAAAOAAAAAAAAAAAAAAAAACwCAABkcnMvZTJvRG9jLnhtbFBLAQItABQABgAIAAAA&#10;IQCMqAL43wAAAAsBAAAPAAAAAAAAAAAAAAAAAFAFAABkcnMvZG93bnJldi54bWxQSwUGAAAAAAQA&#10;BADzAAAAXAYAAAAA&#10;" filled="f" stroked="f">
                <v:textbox inset="0,0,0,0">
                  <w:txbxContent>
                    <w:p w14:paraId="7E687D64" w14:textId="77777777" w:rsidR="0081280A" w:rsidRPr="0006027B" w:rsidRDefault="0081280A" w:rsidP="00D531E2">
                      <w:pPr>
                        <w:pStyle w:val="Title"/>
                        <w:rPr>
                          <w:sz w:val="90"/>
                          <w:szCs w:val="90"/>
                        </w:rPr>
                      </w:pPr>
                      <w:r w:rsidRPr="0006027B">
                        <w:rPr>
                          <w:sz w:val="90"/>
                          <w:szCs w:val="90"/>
                        </w:rPr>
                        <w:t>The Panther</w:t>
                      </w:r>
                      <w:r>
                        <w:rPr>
                          <w:sz w:val="90"/>
                          <w:szCs w:val="90"/>
                        </w:rPr>
                        <w:t xml:space="preserve"> Press</w:t>
                      </w:r>
                      <w:r w:rsidRPr="0006027B">
                        <w:rPr>
                          <w:sz w:val="90"/>
                          <w:szCs w:val="90"/>
                        </w:rPr>
                        <w:t xml:space="preserve"> </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8" behindDoc="0" locked="0" layoutInCell="1" allowOverlap="1" wp14:anchorId="0D394458" wp14:editId="68FFA2AE">
                <wp:simplePos x="0" y="0"/>
                <wp:positionH relativeFrom="page">
                  <wp:posOffset>457200</wp:posOffset>
                </wp:positionH>
                <wp:positionV relativeFrom="page">
                  <wp:posOffset>1968500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82A560" w14:textId="77777777" w:rsidR="0081280A" w:rsidRDefault="0081280A" w:rsidP="00D531E2">
                            <w:pPr>
                              <w:pStyle w:val="Heading1"/>
                            </w:pPr>
                            <w:r>
                              <w:t>Pine View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margin-left:36pt;margin-top:155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vACAABQ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" filled="f" stroked="f">
                <v:textbox inset="0,0,0,0">
                  <w:txbxContent>
                    <w:p w14:paraId="0682A560" w14:textId="77777777" w:rsidR="0081280A" w:rsidRDefault="0081280A" w:rsidP="00D531E2">
                      <w:pPr>
                        <w:pStyle w:val="Heading1"/>
                      </w:pPr>
                      <w:r>
                        <w:t>Pine View Middle School</w:t>
                      </w:r>
                    </w:p>
                  </w:txbxContent>
                </v:textbox>
                <w10:wrap type="tight" anchorx="page" anchory="page"/>
              </v:shape>
            </w:pict>
          </mc:Fallback>
        </mc:AlternateContent>
      </w:r>
      <w:r w:rsidR="00DE5A27">
        <w:br w:type="page"/>
      </w:r>
      <w:r w:rsidR="00D6797A">
        <w:rPr>
          <w:noProof/>
        </w:rPr>
        <w:lastRenderedPageBreak/>
        <w:drawing>
          <wp:anchor distT="0" distB="0" distL="118745" distR="118745" simplePos="0" relativeHeight="251658261" behindDoc="0" locked="0" layoutInCell="1" allowOverlap="1" wp14:anchorId="29DADEFE" wp14:editId="666B18F1">
            <wp:simplePos x="0" y="0"/>
            <wp:positionH relativeFrom="page">
              <wp:posOffset>881380</wp:posOffset>
            </wp:positionH>
            <wp:positionV relativeFrom="page">
              <wp:posOffset>6134100</wp:posOffset>
            </wp:positionV>
            <wp:extent cx="2397125" cy="2392045"/>
            <wp:effectExtent l="0" t="0" r="0" b="579755"/>
            <wp:wrapTight wrapText="bothSides">
              <wp:wrapPolygon edited="0">
                <wp:start x="1831" y="0"/>
                <wp:lineTo x="0" y="1376"/>
                <wp:lineTo x="0" y="19266"/>
                <wp:lineTo x="1144" y="22019"/>
                <wp:lineTo x="0" y="23624"/>
                <wp:lineTo x="0" y="26606"/>
                <wp:lineTo x="21285" y="26606"/>
                <wp:lineTo x="21285" y="23624"/>
                <wp:lineTo x="20141" y="22019"/>
                <wp:lineTo x="21285" y="19266"/>
                <wp:lineTo x="21285" y="1376"/>
                <wp:lineTo x="19454" y="0"/>
                <wp:lineTo x="1831"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97125" cy="239204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D6797A">
        <w:rPr>
          <w:noProof/>
        </w:rPr>
        <mc:AlternateContent>
          <mc:Choice Requires="wps">
            <w:drawing>
              <wp:anchor distT="0" distB="0" distL="114300" distR="114300" simplePos="0" relativeHeight="251658298" behindDoc="0" locked="0" layoutInCell="1" allowOverlap="1" wp14:anchorId="3106C6A7" wp14:editId="56F270B5">
                <wp:simplePos x="0" y="0"/>
                <wp:positionH relativeFrom="page">
                  <wp:posOffset>4253864</wp:posOffset>
                </wp:positionH>
                <wp:positionV relativeFrom="page">
                  <wp:posOffset>8305800</wp:posOffset>
                </wp:positionV>
                <wp:extent cx="3048635" cy="838200"/>
                <wp:effectExtent l="0" t="0" r="24765" b="0"/>
                <wp:wrapTight wrapText="bothSides">
                  <wp:wrapPolygon edited="0">
                    <wp:start x="0" y="0"/>
                    <wp:lineTo x="0" y="20945"/>
                    <wp:lineTo x="21596" y="20945"/>
                    <wp:lineTo x="21596"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6AF7B4" w14:textId="066F7B03" w:rsidR="0081280A" w:rsidRPr="00D6797A" w:rsidRDefault="0081280A" w:rsidP="00D531E2">
                            <w:pPr>
                              <w:pStyle w:val="BlockText"/>
                              <w:rPr>
                                <w:sz w:val="24"/>
                              </w:rPr>
                            </w:pPr>
                            <w:r w:rsidRPr="00D6797A">
                              <w:rPr>
                                <w:sz w:val="24"/>
                              </w:rPr>
                              <w:t xml:space="preserve">No act of kindness, no matter how small is ever wasted. </w:t>
                            </w:r>
                            <w:r>
                              <w:rPr>
                                <w:sz w:val="24"/>
                              </w:rPr>
                              <w:t>-Aesop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34" type="#_x0000_t202" style="position:absolute;margin-left:334.95pt;margin-top:654pt;width:240.05pt;height:66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" filled="f" stroked="f">
                <v:textbox inset="0,0,0,0">
                  <w:txbxContent>
                    <w:p w14:paraId="6F6AF7B4" w14:textId="066F7B03" w:rsidR="0081280A" w:rsidRPr="00D6797A" w:rsidRDefault="0081280A" w:rsidP="00D531E2">
                      <w:pPr>
                        <w:pStyle w:val="BlockText"/>
                        <w:rPr>
                          <w:sz w:val="24"/>
                        </w:rPr>
                      </w:pPr>
                      <w:r w:rsidRPr="00D6797A">
                        <w:rPr>
                          <w:sz w:val="24"/>
                        </w:rPr>
                        <w:t xml:space="preserve">No act of kindness, no matter how small is ever wasted. </w:t>
                      </w:r>
                      <w:r>
                        <w:rPr>
                          <w:sz w:val="24"/>
                        </w:rPr>
                        <w:t>-Aesop</w:t>
                      </w:r>
                    </w:p>
                  </w:txbxContent>
                </v:textbox>
                <w10:wrap type="tight" anchorx="page" anchory="page"/>
              </v:shape>
            </w:pict>
          </mc:Fallback>
        </mc:AlternateContent>
      </w:r>
      <w:r w:rsidR="00D6797A">
        <w:rPr>
          <w:noProof/>
        </w:rPr>
        <mc:AlternateContent>
          <mc:Choice Requires="wps">
            <w:drawing>
              <wp:anchor distT="0" distB="0" distL="114300" distR="114300" simplePos="0" relativeHeight="251658296" behindDoc="0" locked="0" layoutInCell="1" allowOverlap="1" wp14:anchorId="4E49326B" wp14:editId="4790B014">
                <wp:simplePos x="0" y="0"/>
                <wp:positionH relativeFrom="page">
                  <wp:posOffset>4069080</wp:posOffset>
                </wp:positionH>
                <wp:positionV relativeFrom="page">
                  <wp:posOffset>6124575</wp:posOffset>
                </wp:positionV>
                <wp:extent cx="3246120" cy="1927225"/>
                <wp:effectExtent l="0" t="0" r="5080" b="3175"/>
                <wp:wrapTight wrapText="bothSides">
                  <wp:wrapPolygon edited="0">
                    <wp:start x="0" y="0"/>
                    <wp:lineTo x="0" y="21351"/>
                    <wp:lineTo x="21465" y="21351"/>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92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EDDFE3" w14:textId="2E19D76B" w:rsidR="0081280A" w:rsidRPr="00D6797A" w:rsidRDefault="0081280A" w:rsidP="00D531E2">
                            <w:pPr>
                              <w:pStyle w:val="BodyText"/>
                              <w:rPr>
                                <w:sz w:val="24"/>
                              </w:rPr>
                            </w:pPr>
                            <w:r w:rsidRPr="00D6797A">
                              <w:rPr>
                                <w:sz w:val="24"/>
                              </w:rPr>
                              <w:t>Thank you for your interest in volunteering at Pine View Middle School!  There are many opportunities for approved volunteers in our school from chaperoning field trips to assisting in the classroom to supporting our incentive program by handing out rewards in the Panther Pit.  If you are interested, please contact the school at 813-794-4800.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5" type="#_x0000_t202" style="position:absolute;margin-left:320.4pt;margin-top:482.25pt;width:255.6pt;height:151.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" mv:complextextbox="1" filled="f" stroked="f">
                <v:textbox inset="0,0,0,0">
                  <w:txbxContent>
                    <w:p w14:paraId="20EDDFE3" w14:textId="2E19D76B" w:rsidR="0081280A" w:rsidRPr="00D6797A" w:rsidRDefault="0081280A" w:rsidP="00D531E2">
                      <w:pPr>
                        <w:pStyle w:val="BodyText"/>
                        <w:rPr>
                          <w:sz w:val="24"/>
                        </w:rPr>
                      </w:pPr>
                      <w:r w:rsidRPr="00D6797A">
                        <w:rPr>
                          <w:sz w:val="24"/>
                        </w:rPr>
                        <w:t>Thank you for your interest in volunteering at Pine View Middle School!  There are many opportunities for approved volunteers in our school from chaperoning field trips to assisting in the classroom to supporting our incentive program by handing out rewards in the Panther Pit.  If you are interested, please contact the school at 813-794-4800.</w:t>
                      </w:r>
                    </w:p>
                  </w:txbxContent>
                </v:textbox>
                <w10:wrap type="tight" anchorx="page" anchory="page"/>
              </v:shape>
            </w:pict>
          </mc:Fallback>
        </mc:AlternateContent>
      </w:r>
      <w:r w:rsidR="00AA73E5">
        <w:rPr>
          <w:noProof/>
        </w:rPr>
        <mc:AlternateContent>
          <mc:Choice Requires="wps">
            <w:drawing>
              <wp:anchor distT="0" distB="0" distL="114300" distR="114300" simplePos="0" relativeHeight="251662416" behindDoc="0" locked="0" layoutInCell="1" allowOverlap="1" wp14:anchorId="3210EEB0" wp14:editId="4EA1AAFB">
                <wp:simplePos x="0" y="0"/>
                <wp:positionH relativeFrom="page">
                  <wp:posOffset>673100</wp:posOffset>
                </wp:positionH>
                <wp:positionV relativeFrom="page">
                  <wp:posOffset>1384300</wp:posOffset>
                </wp:positionV>
                <wp:extent cx="4267200" cy="3987800"/>
                <wp:effectExtent l="0" t="0" r="0" b="0"/>
                <wp:wrapThrough wrapText="bothSides">
                  <wp:wrapPolygon edited="0">
                    <wp:start x="129" y="0"/>
                    <wp:lineTo x="129" y="21462"/>
                    <wp:lineTo x="21343" y="21462"/>
                    <wp:lineTo x="21343" y="0"/>
                    <wp:lineTo x="129" y="0"/>
                  </wp:wrapPolygon>
                </wp:wrapThrough>
                <wp:docPr id="285" name="Text Box 285"/>
                <wp:cNvGraphicFramePr/>
                <a:graphic xmlns:a="http://schemas.openxmlformats.org/drawingml/2006/main">
                  <a:graphicData uri="http://schemas.microsoft.com/office/word/2010/wordprocessingShape">
                    <wps:wsp>
                      <wps:cNvSpPr txBox="1"/>
                      <wps:spPr>
                        <a:xfrm>
                          <a:off x="0" y="0"/>
                          <a:ext cx="4267200"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8A053D" w14:textId="77777777" w:rsidR="0081280A" w:rsidRPr="005B79AC" w:rsidRDefault="0081280A" w:rsidP="00AA73E5">
                            <w:pPr>
                              <w:jc w:val="center"/>
                              <w:rPr>
                                <w:i/>
                                <w:color w:val="873624" w:themeColor="accent1"/>
                                <w:sz w:val="32"/>
                                <w:szCs w:val="32"/>
                              </w:rPr>
                            </w:pPr>
                            <w:r w:rsidRPr="005B79AC">
                              <w:rPr>
                                <w:i/>
                                <w:color w:val="873624" w:themeColor="accent1"/>
                                <w:sz w:val="32"/>
                                <w:szCs w:val="32"/>
                              </w:rPr>
                              <w:t>Year Three Parents:</w:t>
                            </w:r>
                          </w:p>
                          <w:p w14:paraId="38F7C1BD" w14:textId="77777777" w:rsidR="0081280A" w:rsidRDefault="0081280A" w:rsidP="00AA73E5">
                            <w:r>
                              <w:t>We are in desperate need of volunteers for our field trip to Finance Park.  Volunteers arrive early to Finance Park in Largo to be trained and work with a group of six students for a budget simulation activity.  Students are going on the field trip through their History classes.</w:t>
                            </w:r>
                          </w:p>
                          <w:p w14:paraId="13D03B91" w14:textId="3D9FAD6B" w:rsidR="0081280A" w:rsidRDefault="0081280A" w:rsidP="00AA73E5">
                            <w:pPr>
                              <w:jc w:val="center"/>
                            </w:pPr>
                            <w:r>
                              <w:t>Monday- December 14</w:t>
                            </w:r>
                            <w:r w:rsidRPr="00832074">
                              <w:rPr>
                                <w:vertAlign w:val="superscript"/>
                              </w:rPr>
                              <w:t>th</w:t>
                            </w:r>
                            <w:r>
                              <w:t xml:space="preserve">  (Mr. Menendez’s classes)</w:t>
                            </w:r>
                          </w:p>
                          <w:p w14:paraId="3689DD3A" w14:textId="77777777" w:rsidR="0081280A" w:rsidRDefault="0081280A" w:rsidP="00AA73E5">
                            <w:pPr>
                              <w:jc w:val="center"/>
                            </w:pPr>
                            <w:r>
                              <w:t>Wednesday- December 16</w:t>
                            </w:r>
                            <w:r w:rsidRPr="00832074">
                              <w:rPr>
                                <w:vertAlign w:val="superscript"/>
                              </w:rPr>
                              <w:t>th</w:t>
                            </w:r>
                            <w:r>
                              <w:t xml:space="preserve">  (Mr. Hundt’s classes)</w:t>
                            </w:r>
                          </w:p>
                          <w:p w14:paraId="61F8D2B5" w14:textId="77777777" w:rsidR="0081280A" w:rsidRDefault="0081280A" w:rsidP="00AA73E5">
                            <w:pPr>
                              <w:jc w:val="center"/>
                            </w:pPr>
                            <w:r>
                              <w:t>Thursday- December 17</w:t>
                            </w:r>
                            <w:r w:rsidRPr="00832074">
                              <w:rPr>
                                <w:vertAlign w:val="superscript"/>
                              </w:rPr>
                              <w:t>th</w:t>
                            </w:r>
                            <w:r>
                              <w:t xml:space="preserve">  (Mrs. Fuqua’s classes)</w:t>
                            </w:r>
                          </w:p>
                          <w:p w14:paraId="21B86563" w14:textId="77777777" w:rsidR="0081280A" w:rsidRDefault="0081280A" w:rsidP="00AA73E5">
                            <w:r>
                              <w:t xml:space="preserve">Volunteers must be approved.  Please visit the district website and submit a volunteer application.  Once you are approved, please email your child’s History teacher or Ms. Fink at </w:t>
                            </w:r>
                            <w:hyperlink r:id="rId14" w:history="1">
                              <w:r w:rsidRPr="004A7215">
                                <w:rPr>
                                  <w:rStyle w:val="Hyperlink"/>
                                </w:rPr>
                                <w:t>mfink@pasco.k12.fl.us</w:t>
                              </w:r>
                            </w:hyperlink>
                            <w:r>
                              <w:t>.  A schedule and directions will be sent to home a few days before the trip.  Thank you for your assistance in making our field trip a huge success.</w:t>
                            </w:r>
                          </w:p>
                          <w:p w14:paraId="3A165591" w14:textId="77777777" w:rsidR="0081280A" w:rsidRDefault="00812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5" o:spid="_x0000_s1036" type="#_x0000_t202" style="position:absolute;margin-left:53pt;margin-top:109pt;width:336pt;height:314pt;z-index:251662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MPv9YCAAAj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" mv:complextextbox="1" filled="f" stroked="f">
                <v:textbox>
                  <w:txbxContent>
                    <w:p w14:paraId="3B8A053D" w14:textId="77777777" w:rsidR="0081280A" w:rsidRPr="005B79AC" w:rsidRDefault="0081280A" w:rsidP="00AA73E5">
                      <w:pPr>
                        <w:jc w:val="center"/>
                        <w:rPr>
                          <w:i/>
                          <w:color w:val="873624" w:themeColor="accent1"/>
                          <w:sz w:val="32"/>
                          <w:szCs w:val="32"/>
                        </w:rPr>
                      </w:pPr>
                      <w:r w:rsidRPr="005B79AC">
                        <w:rPr>
                          <w:i/>
                          <w:color w:val="873624" w:themeColor="accent1"/>
                          <w:sz w:val="32"/>
                          <w:szCs w:val="32"/>
                        </w:rPr>
                        <w:t>Year Three Parents:</w:t>
                      </w:r>
                    </w:p>
                    <w:p w14:paraId="38F7C1BD" w14:textId="77777777" w:rsidR="0081280A" w:rsidRDefault="0081280A" w:rsidP="00AA73E5">
                      <w:r>
                        <w:t>We are in desperate need of volunteers for our field trip to Finance Park.  Volunteers arrive early to Finance Park in Largo to be trained and work with a group of six students for a budget simulation activity.  Students are going on the field trip through their History classes.</w:t>
                      </w:r>
                    </w:p>
                    <w:p w14:paraId="13D03B91" w14:textId="3D9FAD6B" w:rsidR="0081280A" w:rsidRDefault="0081280A" w:rsidP="00AA73E5">
                      <w:pPr>
                        <w:jc w:val="center"/>
                      </w:pPr>
                      <w:r>
                        <w:t>Monday- December 14</w:t>
                      </w:r>
                      <w:r w:rsidRPr="00832074">
                        <w:rPr>
                          <w:vertAlign w:val="superscript"/>
                        </w:rPr>
                        <w:t>th</w:t>
                      </w:r>
                      <w:r>
                        <w:t xml:space="preserve">  (Mr. Menendez’s classes)</w:t>
                      </w:r>
                    </w:p>
                    <w:p w14:paraId="3689DD3A" w14:textId="77777777" w:rsidR="0081280A" w:rsidRDefault="0081280A" w:rsidP="00AA73E5">
                      <w:pPr>
                        <w:jc w:val="center"/>
                      </w:pPr>
                      <w:r>
                        <w:t>Wednesday- December 16</w:t>
                      </w:r>
                      <w:r w:rsidRPr="00832074">
                        <w:rPr>
                          <w:vertAlign w:val="superscript"/>
                        </w:rPr>
                        <w:t>th</w:t>
                      </w:r>
                      <w:r>
                        <w:t xml:space="preserve">  (Mr. Hundt’s classes)</w:t>
                      </w:r>
                    </w:p>
                    <w:p w14:paraId="61F8D2B5" w14:textId="77777777" w:rsidR="0081280A" w:rsidRDefault="0081280A" w:rsidP="00AA73E5">
                      <w:pPr>
                        <w:jc w:val="center"/>
                      </w:pPr>
                      <w:r>
                        <w:t>Thursday- December 17</w:t>
                      </w:r>
                      <w:r w:rsidRPr="00832074">
                        <w:rPr>
                          <w:vertAlign w:val="superscript"/>
                        </w:rPr>
                        <w:t>th</w:t>
                      </w:r>
                      <w:r>
                        <w:t xml:space="preserve">  (Mrs. Fuqua’s classes)</w:t>
                      </w:r>
                    </w:p>
                    <w:p w14:paraId="21B86563" w14:textId="77777777" w:rsidR="0081280A" w:rsidRDefault="0081280A" w:rsidP="00AA73E5">
                      <w:r>
                        <w:t xml:space="preserve">Volunteers must be approved.  Please visit the district website and submit a volunteer application.  Once you are approved, please email your child’s History teacher or Ms. Fink at </w:t>
                      </w:r>
                      <w:hyperlink r:id="rId15" w:history="1">
                        <w:r w:rsidRPr="004A7215">
                          <w:rPr>
                            <w:rStyle w:val="Hyperlink"/>
                          </w:rPr>
                          <w:t>mfink@pasco.k12.fl.us</w:t>
                        </w:r>
                      </w:hyperlink>
                      <w:r>
                        <w:t>.  A schedule and directions will be sent to home a few days before the trip.  Thank you for your assistance in making our field trip a huge success.</w:t>
                      </w:r>
                    </w:p>
                    <w:p w14:paraId="3A165591" w14:textId="77777777" w:rsidR="0081280A" w:rsidRDefault="0081280A"/>
                  </w:txbxContent>
                </v:textbox>
                <w10:wrap type="through" anchorx="page" anchory="page"/>
              </v:shape>
            </w:pict>
          </mc:Fallback>
        </mc:AlternateContent>
      </w:r>
      <w:r w:rsidR="00AA73E5">
        <w:rPr>
          <w:noProof/>
        </w:rPr>
        <mc:AlternateContent>
          <mc:Choice Requires="wps">
            <w:drawing>
              <wp:anchor distT="0" distB="0" distL="114300" distR="114300" simplePos="0" relativeHeight="251658294" behindDoc="0" locked="0" layoutInCell="1" allowOverlap="1" wp14:anchorId="2B293F3E" wp14:editId="686C021E">
                <wp:simplePos x="0" y="0"/>
                <wp:positionH relativeFrom="page">
                  <wp:posOffset>444500</wp:posOffset>
                </wp:positionH>
                <wp:positionV relativeFrom="page">
                  <wp:posOffset>749300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0E0786" w14:textId="77777777" w:rsidR="0081280A" w:rsidRPr="005B79AC" w:rsidRDefault="0081280A" w:rsidP="00D531E2">
                            <w:pPr>
                              <w:pStyle w:val="Heading2"/>
                              <w:rPr>
                                <w:b/>
                                <w:sz w:val="44"/>
                                <w:szCs w:val="44"/>
                              </w:rPr>
                            </w:pPr>
                            <w:r w:rsidRPr="005B79AC">
                              <w:rPr>
                                <w:b/>
                                <w:sz w:val="44"/>
                                <w:szCs w:val="44"/>
                              </w:rPr>
                              <w:t>#IB Involved:  Volunteer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7" type="#_x0000_t202" style="position:absolute;margin-left:35pt;margin-top:59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" filled="f" stroked="f">
                <v:textbox inset="0,0,0,0">
                  <w:txbxContent>
                    <w:p w14:paraId="7C0E0786" w14:textId="77777777" w:rsidR="0081280A" w:rsidRPr="005B79AC" w:rsidRDefault="0081280A" w:rsidP="00D531E2">
                      <w:pPr>
                        <w:pStyle w:val="Heading2"/>
                        <w:rPr>
                          <w:b/>
                          <w:sz w:val="44"/>
                          <w:szCs w:val="44"/>
                        </w:rPr>
                      </w:pPr>
                      <w:r w:rsidRPr="005B79AC">
                        <w:rPr>
                          <w:b/>
                          <w:sz w:val="44"/>
                          <w:szCs w:val="44"/>
                        </w:rPr>
                        <w:t>#IB Involved:  Volunteer Opportunities!</w:t>
                      </w:r>
                    </w:p>
                  </w:txbxContent>
                </v:textbox>
                <w10:wrap type="tight" anchorx="page" anchory="page"/>
              </v:shape>
            </w:pict>
          </mc:Fallback>
        </mc:AlternateContent>
      </w:r>
      <w:r w:rsidR="00AA73E5">
        <w:rPr>
          <w:noProof/>
        </w:rPr>
        <w:drawing>
          <wp:anchor distT="0" distB="0" distL="118745" distR="118745" simplePos="0" relativeHeight="251658262" behindDoc="0" locked="0" layoutInCell="1" allowOverlap="1" wp14:anchorId="129A1583" wp14:editId="3C38098C">
            <wp:simplePos x="0" y="0"/>
            <wp:positionH relativeFrom="page">
              <wp:posOffset>4970145</wp:posOffset>
            </wp:positionH>
            <wp:positionV relativeFrom="page">
              <wp:posOffset>1440815</wp:posOffset>
            </wp:positionV>
            <wp:extent cx="2395855" cy="1626235"/>
            <wp:effectExtent l="0" t="0" r="0" b="431165"/>
            <wp:wrapTight wrapText="bothSides">
              <wp:wrapPolygon edited="0">
                <wp:start x="916" y="0"/>
                <wp:lineTo x="0" y="1349"/>
                <wp:lineTo x="0" y="26989"/>
                <wp:lineTo x="21297" y="26989"/>
                <wp:lineTo x="21297" y="1349"/>
                <wp:lineTo x="20381" y="0"/>
                <wp:lineTo x="916"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95855" cy="162623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A51D78">
        <w:rPr>
          <w:noProof/>
        </w:rPr>
        <mc:AlternateContent>
          <mc:Choice Requires="wps">
            <w:drawing>
              <wp:anchor distT="0" distB="0" distL="114300" distR="114300" simplePos="0" relativeHeight="251658295" behindDoc="0" locked="0" layoutInCell="1" allowOverlap="1" wp14:anchorId="4CD31A39" wp14:editId="1718A861">
                <wp:simplePos x="0" y="0"/>
                <wp:positionH relativeFrom="page">
                  <wp:posOffset>5257800</wp:posOffset>
                </wp:positionH>
                <wp:positionV relativeFrom="page">
                  <wp:posOffset>3432175</wp:posOffset>
                </wp:positionV>
                <wp:extent cx="1828800" cy="1920240"/>
                <wp:effectExtent l="0" t="0" r="0" b="10160"/>
                <wp:wrapTight wrapText="bothSides">
                  <wp:wrapPolygon edited="0">
                    <wp:start x="0" y="0"/>
                    <wp:lineTo x="0" y="21429"/>
                    <wp:lineTo x="21300" y="21429"/>
                    <wp:lineTo x="21300"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B716C2" w14:textId="77777777" w:rsidR="0081280A" w:rsidRDefault="0081280A" w:rsidP="00D531E2">
                            <w:pPr>
                              <w:pStyle w:val="BlockText"/>
                            </w:pPr>
                          </w:p>
                          <w:p w14:paraId="7EF0D029" w14:textId="77777777" w:rsidR="0081280A" w:rsidRDefault="0081280A" w:rsidP="00D531E2">
                            <w:pPr>
                              <w:pStyle w:val="BlockText"/>
                            </w:pPr>
                            <w:r>
                              <w:t xml:space="preserve">To learn more about Finance Park, please visit </w:t>
                            </w:r>
                            <w:hyperlink r:id="rId17" w:history="1">
                              <w:r w:rsidRPr="005B79AC">
                                <w:rPr>
                                  <w:rStyle w:val="Hyperlink"/>
                                </w:rPr>
                                <w:t>http://www.stavrosinstitute.org/finance-park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8" type="#_x0000_t202" style="position:absolute;margin-left:414pt;margin-top:270.25pt;width:2in;height:151.2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" mv:complextextbox="1" filled="f" stroked="f">
                <v:textbox inset="0,0,0,0">
                  <w:txbxContent>
                    <w:p w14:paraId="04B716C2" w14:textId="77777777" w:rsidR="0081280A" w:rsidRDefault="0081280A" w:rsidP="00D531E2">
                      <w:pPr>
                        <w:pStyle w:val="BlockText"/>
                      </w:pPr>
                    </w:p>
                    <w:p w14:paraId="7EF0D029" w14:textId="77777777" w:rsidR="0081280A" w:rsidRDefault="0081280A" w:rsidP="00D531E2">
                      <w:pPr>
                        <w:pStyle w:val="BlockText"/>
                      </w:pPr>
                      <w:r>
                        <w:t xml:space="preserve">To learn more about Finance Park, please visit </w:t>
                      </w:r>
                      <w:hyperlink r:id="rId18" w:history="1">
                        <w:r w:rsidRPr="005B79AC">
                          <w:rPr>
                            <w:rStyle w:val="Hyperlink"/>
                          </w:rPr>
                          <w:t>http://www.stavrosinstitute.org/finance-park</w:t>
                        </w:r>
                      </w:hyperlink>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7" behindDoc="0" locked="0" layoutInCell="1" allowOverlap="1" wp14:anchorId="1B19B31D" wp14:editId="43F91CC0">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4E9905" w14:textId="77777777" w:rsidR="0081280A" w:rsidRPr="004D39B0" w:rsidRDefault="0081280A" w:rsidP="00D531E2">
                            <w:pPr>
                              <w:pStyle w:val="Heading2"/>
                            </w:pPr>
                            <w:r>
                              <w:t>Calling all volunteers!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9" type="#_x0000_t202" style="position:absolute;margin-left:37.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pJy/s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" filled="f" stroked="f">
                <v:textbox inset="0,0,0,0">
                  <w:txbxContent>
                    <w:p w14:paraId="194E9905" w14:textId="77777777" w:rsidR="0081280A" w:rsidRPr="004D39B0" w:rsidRDefault="0081280A" w:rsidP="00D531E2">
                      <w:pPr>
                        <w:pStyle w:val="Heading2"/>
                      </w:pPr>
                      <w:r>
                        <w:t>Calling all volunteers!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3" behindDoc="0" locked="0" layoutInCell="1" allowOverlap="1" wp14:anchorId="46D0DAF3" wp14:editId="556C7704">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873624 [3204]" strokeweight="1.5pt">
                <v:stroke dashstyle="1 1"/>
                <v:shadow opacity="22938f" mv:blur="38100f" offset="0,2pt"/>
                <w10:wrap anchorx="page" anchory="page"/>
              </v:line>
            </w:pict>
          </mc:Fallback>
        </mc:AlternateContent>
      </w:r>
      <w:r w:rsidR="00DE5A27">
        <w:br w:type="page"/>
      </w:r>
      <w:r w:rsidR="00C84808">
        <w:rPr>
          <w:noProof/>
        </w:rPr>
        <w:lastRenderedPageBreak/>
        <mc:AlternateContent>
          <mc:Choice Requires="wps">
            <w:drawing>
              <wp:anchor distT="0" distB="0" distL="114300" distR="114300" simplePos="0" relativeHeight="251663440" behindDoc="0" locked="0" layoutInCell="1" allowOverlap="1" wp14:anchorId="7FEB7399" wp14:editId="502E00F5">
                <wp:simplePos x="0" y="0"/>
                <wp:positionH relativeFrom="page">
                  <wp:posOffset>228600</wp:posOffset>
                </wp:positionH>
                <wp:positionV relativeFrom="page">
                  <wp:posOffset>4800600</wp:posOffset>
                </wp:positionV>
                <wp:extent cx="7124700" cy="4343400"/>
                <wp:effectExtent l="0" t="0" r="0" b="0"/>
                <wp:wrapThrough wrapText="bothSides">
                  <wp:wrapPolygon edited="0">
                    <wp:start x="77" y="0"/>
                    <wp:lineTo x="77" y="21474"/>
                    <wp:lineTo x="21407" y="21474"/>
                    <wp:lineTo x="21407" y="0"/>
                    <wp:lineTo x="77" y="0"/>
                  </wp:wrapPolygon>
                </wp:wrapThrough>
                <wp:docPr id="286" name="Text Box 286"/>
                <wp:cNvGraphicFramePr/>
                <a:graphic xmlns:a="http://schemas.openxmlformats.org/drawingml/2006/main">
                  <a:graphicData uri="http://schemas.microsoft.com/office/word/2010/wordprocessingShape">
                    <wps:wsp>
                      <wps:cNvSpPr txBox="1"/>
                      <wps:spPr>
                        <a:xfrm>
                          <a:off x="0" y="0"/>
                          <a:ext cx="7124700" cy="434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1F472A" w14:textId="252C9D12" w:rsidR="0081280A" w:rsidRPr="00C84808" w:rsidRDefault="0081280A" w:rsidP="00E80DB6">
                            <w:pPr>
                              <w:pStyle w:val="BodyText"/>
                              <w:rPr>
                                <w:color w:val="000000" w:themeColor="text1"/>
                                <w:sz w:val="24"/>
                              </w:rPr>
                            </w:pPr>
                            <w:r w:rsidRPr="00C84808">
                              <w:rPr>
                                <w:color w:val="000000" w:themeColor="text1"/>
                                <w:sz w:val="24"/>
                              </w:rPr>
                              <w:t>Like the Middle Years Programme, the Diploma Programme (featured in the September newsletter) and the Career-Related Programme (featured in the October newsletter), the Primary Years Programme is about developing the whole child.  The Primary Years Programme (PYP) was founded in 1997 and is one of the newer programmes on the IB spectrum. Students in the PYP are elementary students, aged 3-12.  The PYP has a similar focus to the MYP in that trans disciplinary, inquiry-based work is the norm and a second language is one of the core academic areas.</w:t>
                            </w:r>
                          </w:p>
                          <w:p w14:paraId="20F9F3D8" w14:textId="77777777" w:rsidR="0081280A" w:rsidRPr="00C84808" w:rsidRDefault="0081280A" w:rsidP="00E80DB6">
                            <w:pPr>
                              <w:pStyle w:val="NormalWeb"/>
                              <w:rPr>
                                <w:rFonts w:asciiTheme="minorHAnsi" w:hAnsiTheme="minorHAnsi"/>
                                <w:color w:val="000000" w:themeColor="text1"/>
                                <w:sz w:val="24"/>
                                <w:szCs w:val="24"/>
                              </w:rPr>
                            </w:pPr>
                            <w:r w:rsidRPr="00C84808">
                              <w:rPr>
                                <w:rFonts w:asciiTheme="minorHAnsi" w:hAnsiTheme="minorHAnsi"/>
                                <w:color w:val="000000" w:themeColor="text1"/>
                                <w:sz w:val="24"/>
                                <w:szCs w:val="24"/>
                              </w:rPr>
                              <w:t>The PYP nurtures independent learning skills, encouraging every student to take responsibility for their learning.</w:t>
                            </w:r>
                          </w:p>
                          <w:p w14:paraId="61C6287C" w14:textId="391BF206" w:rsidR="0081280A" w:rsidRDefault="0081280A" w:rsidP="00E80DB6">
                            <w:pPr>
                              <w:pStyle w:val="BodyText"/>
                              <w:rPr>
                                <w:color w:val="000000" w:themeColor="text1"/>
                                <w:sz w:val="24"/>
                              </w:rPr>
                            </w:pPr>
                            <w:r w:rsidRPr="00C84808">
                              <w:rPr>
                                <w:color w:val="000000" w:themeColor="text1"/>
                                <w:sz w:val="24"/>
                              </w:rPr>
                              <w:t xml:space="preserve">The programme incorporates local and global issues into the curriculum, asking students to look at six related, trans disciplinary themes and to consider the links between them. The themes </w:t>
                            </w:r>
                            <w:r>
                              <w:rPr>
                                <w:color w:val="000000" w:themeColor="text1"/>
                                <w:sz w:val="24"/>
                              </w:rPr>
                              <w:t>are:</w:t>
                            </w:r>
                            <w:r w:rsidRPr="00C84808">
                              <w:rPr>
                                <w:color w:val="000000" w:themeColor="text1"/>
                                <w:sz w:val="24"/>
                              </w:rPr>
                              <w:t xml:space="preserve"> </w:t>
                            </w:r>
                          </w:p>
                          <w:p w14:paraId="6F7AE53F" w14:textId="573D6416" w:rsidR="0081280A" w:rsidRDefault="0081280A" w:rsidP="001A2EAD">
                            <w:pPr>
                              <w:pStyle w:val="BodyText"/>
                              <w:ind w:left="720"/>
                              <w:rPr>
                                <w:color w:val="000000" w:themeColor="text1"/>
                                <w:sz w:val="24"/>
                              </w:rPr>
                            </w:pPr>
                            <w:r>
                              <w:rPr>
                                <w:color w:val="000000" w:themeColor="text1"/>
                                <w:sz w:val="24"/>
                              </w:rPr>
                              <w:t>-Who we are</w:t>
                            </w:r>
                            <w:r>
                              <w:rPr>
                                <w:color w:val="000000" w:themeColor="text1"/>
                                <w:sz w:val="24"/>
                              </w:rPr>
                              <w:br/>
                              <w:t>-Where we are in place and time</w:t>
                            </w:r>
                            <w:r>
                              <w:rPr>
                                <w:color w:val="000000" w:themeColor="text1"/>
                                <w:sz w:val="24"/>
                              </w:rPr>
                              <w:br/>
                              <w:t>-How we express ourselves</w:t>
                            </w:r>
                            <w:r>
                              <w:rPr>
                                <w:color w:val="000000" w:themeColor="text1"/>
                                <w:sz w:val="24"/>
                              </w:rPr>
                              <w:br/>
                              <w:t>-How the world works</w:t>
                            </w:r>
                            <w:r>
                              <w:rPr>
                                <w:color w:val="000000" w:themeColor="text1"/>
                                <w:sz w:val="24"/>
                              </w:rPr>
                              <w:br/>
                              <w:t>-How we organize ourselves</w:t>
                            </w:r>
                            <w:r>
                              <w:rPr>
                                <w:color w:val="000000" w:themeColor="text1"/>
                                <w:sz w:val="24"/>
                              </w:rPr>
                              <w:br/>
                              <w:t>-Sharing the planet</w:t>
                            </w:r>
                          </w:p>
                          <w:p w14:paraId="69756D7C" w14:textId="5861E9F8" w:rsidR="0081280A" w:rsidRPr="00C84808" w:rsidRDefault="0081280A" w:rsidP="001A2EAD">
                            <w:pPr>
                              <w:pStyle w:val="BodyText"/>
                              <w:rPr>
                                <w:color w:val="000000" w:themeColor="text1"/>
                                <w:sz w:val="24"/>
                              </w:rPr>
                            </w:pPr>
                            <w:r>
                              <w:rPr>
                                <w:color w:val="000000" w:themeColor="text1"/>
                                <w:sz w:val="24"/>
                              </w:rPr>
                              <w:t xml:space="preserve">For more information regarding the Primary Years </w:t>
                            </w:r>
                            <w:proofErr w:type="spellStart"/>
                            <w:r>
                              <w:rPr>
                                <w:color w:val="000000" w:themeColor="text1"/>
                                <w:sz w:val="24"/>
                              </w:rPr>
                              <w:t>Programme</w:t>
                            </w:r>
                            <w:proofErr w:type="spellEnd"/>
                            <w:r>
                              <w:rPr>
                                <w:color w:val="000000" w:themeColor="text1"/>
                                <w:sz w:val="24"/>
                              </w:rPr>
                              <w:t xml:space="preserve"> or any of the four IB </w:t>
                            </w:r>
                            <w:proofErr w:type="spellStart"/>
                            <w:r>
                              <w:rPr>
                                <w:color w:val="000000" w:themeColor="text1"/>
                                <w:sz w:val="24"/>
                              </w:rPr>
                              <w:t>programmes</w:t>
                            </w:r>
                            <w:proofErr w:type="spellEnd"/>
                            <w:proofErr w:type="gramStart"/>
                            <w:r>
                              <w:rPr>
                                <w:color w:val="000000" w:themeColor="text1"/>
                                <w:sz w:val="24"/>
                              </w:rPr>
                              <w:t>,,</w:t>
                            </w:r>
                            <w:proofErr w:type="gramEnd"/>
                            <w:r>
                              <w:rPr>
                                <w:color w:val="000000" w:themeColor="text1"/>
                                <w:sz w:val="24"/>
                              </w:rPr>
                              <w:t xml:space="preserve"> please visit </w:t>
                            </w:r>
                            <w:hyperlink r:id="rId19" w:history="1">
                              <w:r w:rsidRPr="001A2EAD">
                                <w:rPr>
                                  <w:rStyle w:val="Hyperlink"/>
                                  <w:sz w:val="24"/>
                                </w:rPr>
                                <w:t>http://www.ibo.org</w:t>
                              </w:r>
                            </w:hyperlink>
                            <w:r>
                              <w:rPr>
                                <w:color w:val="000000" w:themeColor="text1"/>
                                <w:sz w:val="24"/>
                              </w:rPr>
                              <w:t>.</w:t>
                            </w:r>
                          </w:p>
                          <w:p w14:paraId="5E74E5F8" w14:textId="77777777" w:rsidR="0081280A" w:rsidRDefault="00812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 o:spid="_x0000_s1040" type="#_x0000_t202" style="position:absolute;margin-left:18pt;margin-top:378pt;width:561pt;height:342pt;z-index:251663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" mv:complextextbox="1" filled="f" stroked="f">
                <v:textbox>
                  <w:txbxContent>
                    <w:p w14:paraId="4E1F472A" w14:textId="252C9D12" w:rsidR="0081280A" w:rsidRPr="00C84808" w:rsidRDefault="0081280A" w:rsidP="00E80DB6">
                      <w:pPr>
                        <w:pStyle w:val="BodyText"/>
                        <w:rPr>
                          <w:color w:val="000000" w:themeColor="text1"/>
                          <w:sz w:val="24"/>
                        </w:rPr>
                      </w:pPr>
                      <w:r w:rsidRPr="00C84808">
                        <w:rPr>
                          <w:color w:val="000000" w:themeColor="text1"/>
                          <w:sz w:val="24"/>
                        </w:rPr>
                        <w:t>Like the Middle Years Programme, the Diploma Programme (featured in the September newsletter) and the Career-Related Programme (featured in the October newsletter), the Primary Years Programme is about developing the whole child.  The Primary Years Programme (PYP) was founded in 1997 and is one of the newer programmes on the IB spectrum. Students in the PYP are elementary students, aged 3-12.  The PYP has a similar focus to the MYP in that trans disciplinary, inquiry-based work is the norm and a second language is one of the core academic areas.</w:t>
                      </w:r>
                    </w:p>
                    <w:p w14:paraId="20F9F3D8" w14:textId="77777777" w:rsidR="0081280A" w:rsidRPr="00C84808" w:rsidRDefault="0081280A" w:rsidP="00E80DB6">
                      <w:pPr>
                        <w:pStyle w:val="NormalWeb"/>
                        <w:rPr>
                          <w:rFonts w:asciiTheme="minorHAnsi" w:hAnsiTheme="minorHAnsi"/>
                          <w:color w:val="000000" w:themeColor="text1"/>
                          <w:sz w:val="24"/>
                          <w:szCs w:val="24"/>
                        </w:rPr>
                      </w:pPr>
                      <w:r w:rsidRPr="00C84808">
                        <w:rPr>
                          <w:rFonts w:asciiTheme="minorHAnsi" w:hAnsiTheme="minorHAnsi"/>
                          <w:color w:val="000000" w:themeColor="text1"/>
                          <w:sz w:val="24"/>
                          <w:szCs w:val="24"/>
                        </w:rPr>
                        <w:t>The PYP nurtures independent learning skills, encouraging every student to take responsibility for their learning.</w:t>
                      </w:r>
                    </w:p>
                    <w:p w14:paraId="61C6287C" w14:textId="391BF206" w:rsidR="0081280A" w:rsidRDefault="0081280A" w:rsidP="00E80DB6">
                      <w:pPr>
                        <w:pStyle w:val="BodyText"/>
                        <w:rPr>
                          <w:color w:val="000000" w:themeColor="text1"/>
                          <w:sz w:val="24"/>
                        </w:rPr>
                      </w:pPr>
                      <w:r w:rsidRPr="00C84808">
                        <w:rPr>
                          <w:color w:val="000000" w:themeColor="text1"/>
                          <w:sz w:val="24"/>
                        </w:rPr>
                        <w:t xml:space="preserve">The programme incorporates local and global issues into the curriculum, asking students to look at six related, trans disciplinary themes and to consider the links between them. The themes </w:t>
                      </w:r>
                      <w:r>
                        <w:rPr>
                          <w:color w:val="000000" w:themeColor="text1"/>
                          <w:sz w:val="24"/>
                        </w:rPr>
                        <w:t>are:</w:t>
                      </w:r>
                      <w:r w:rsidRPr="00C84808">
                        <w:rPr>
                          <w:color w:val="000000" w:themeColor="text1"/>
                          <w:sz w:val="24"/>
                        </w:rPr>
                        <w:t xml:space="preserve"> </w:t>
                      </w:r>
                    </w:p>
                    <w:p w14:paraId="6F7AE53F" w14:textId="573D6416" w:rsidR="0081280A" w:rsidRDefault="0081280A" w:rsidP="001A2EAD">
                      <w:pPr>
                        <w:pStyle w:val="BodyText"/>
                        <w:ind w:left="720"/>
                        <w:rPr>
                          <w:color w:val="000000" w:themeColor="text1"/>
                          <w:sz w:val="24"/>
                        </w:rPr>
                      </w:pPr>
                      <w:r>
                        <w:rPr>
                          <w:color w:val="000000" w:themeColor="text1"/>
                          <w:sz w:val="24"/>
                        </w:rPr>
                        <w:t>-Who we are</w:t>
                      </w:r>
                      <w:r>
                        <w:rPr>
                          <w:color w:val="000000" w:themeColor="text1"/>
                          <w:sz w:val="24"/>
                        </w:rPr>
                        <w:br/>
                        <w:t>-Where we are in place and time</w:t>
                      </w:r>
                      <w:r>
                        <w:rPr>
                          <w:color w:val="000000" w:themeColor="text1"/>
                          <w:sz w:val="24"/>
                        </w:rPr>
                        <w:br/>
                        <w:t>-How we express ourselves</w:t>
                      </w:r>
                      <w:r>
                        <w:rPr>
                          <w:color w:val="000000" w:themeColor="text1"/>
                          <w:sz w:val="24"/>
                        </w:rPr>
                        <w:br/>
                        <w:t>-How the world works</w:t>
                      </w:r>
                      <w:r>
                        <w:rPr>
                          <w:color w:val="000000" w:themeColor="text1"/>
                          <w:sz w:val="24"/>
                        </w:rPr>
                        <w:br/>
                        <w:t>-How we organize ourselves</w:t>
                      </w:r>
                      <w:r>
                        <w:rPr>
                          <w:color w:val="000000" w:themeColor="text1"/>
                          <w:sz w:val="24"/>
                        </w:rPr>
                        <w:br/>
                        <w:t>-Sharing the planet</w:t>
                      </w:r>
                    </w:p>
                    <w:p w14:paraId="69756D7C" w14:textId="5861E9F8" w:rsidR="0081280A" w:rsidRPr="00C84808" w:rsidRDefault="0081280A" w:rsidP="001A2EAD">
                      <w:pPr>
                        <w:pStyle w:val="BodyText"/>
                        <w:rPr>
                          <w:color w:val="000000" w:themeColor="text1"/>
                          <w:sz w:val="24"/>
                        </w:rPr>
                      </w:pPr>
                      <w:r>
                        <w:rPr>
                          <w:color w:val="000000" w:themeColor="text1"/>
                          <w:sz w:val="24"/>
                        </w:rPr>
                        <w:t xml:space="preserve">For more information regarding the Primary Years </w:t>
                      </w:r>
                      <w:proofErr w:type="spellStart"/>
                      <w:r>
                        <w:rPr>
                          <w:color w:val="000000" w:themeColor="text1"/>
                          <w:sz w:val="24"/>
                        </w:rPr>
                        <w:t>Programme</w:t>
                      </w:r>
                      <w:proofErr w:type="spellEnd"/>
                      <w:r>
                        <w:rPr>
                          <w:color w:val="000000" w:themeColor="text1"/>
                          <w:sz w:val="24"/>
                        </w:rPr>
                        <w:t xml:space="preserve"> or any of the four IB </w:t>
                      </w:r>
                      <w:proofErr w:type="spellStart"/>
                      <w:r>
                        <w:rPr>
                          <w:color w:val="000000" w:themeColor="text1"/>
                          <w:sz w:val="24"/>
                        </w:rPr>
                        <w:t>programmes</w:t>
                      </w:r>
                      <w:proofErr w:type="spellEnd"/>
                      <w:proofErr w:type="gramStart"/>
                      <w:r>
                        <w:rPr>
                          <w:color w:val="000000" w:themeColor="text1"/>
                          <w:sz w:val="24"/>
                        </w:rPr>
                        <w:t>,,</w:t>
                      </w:r>
                      <w:proofErr w:type="gramEnd"/>
                      <w:r>
                        <w:rPr>
                          <w:color w:val="000000" w:themeColor="text1"/>
                          <w:sz w:val="24"/>
                        </w:rPr>
                        <w:t xml:space="preserve"> please visit </w:t>
                      </w:r>
                      <w:hyperlink r:id="rId20" w:history="1">
                        <w:r w:rsidRPr="001A2EAD">
                          <w:rPr>
                            <w:rStyle w:val="Hyperlink"/>
                            <w:sz w:val="24"/>
                          </w:rPr>
                          <w:t>http://www.ibo.org</w:t>
                        </w:r>
                      </w:hyperlink>
                      <w:r>
                        <w:rPr>
                          <w:color w:val="000000" w:themeColor="text1"/>
                          <w:sz w:val="24"/>
                        </w:rPr>
                        <w:t>.</w:t>
                      </w:r>
                    </w:p>
                    <w:p w14:paraId="5E74E5F8" w14:textId="77777777" w:rsidR="0081280A" w:rsidRDefault="0081280A"/>
                  </w:txbxContent>
                </v:textbox>
                <w10:wrap type="through" anchorx="page" anchory="page"/>
              </v:shape>
            </w:pict>
          </mc:Fallback>
        </mc:AlternateContent>
      </w:r>
      <w:r w:rsidR="00C84808">
        <w:rPr>
          <w:noProof/>
        </w:rPr>
        <mc:AlternateContent>
          <mc:Choice Requires="wps">
            <w:drawing>
              <wp:anchor distT="0" distB="0" distL="114300" distR="114300" simplePos="0" relativeHeight="251658300" behindDoc="0" locked="0" layoutInCell="1" allowOverlap="1" wp14:anchorId="360AFAB0" wp14:editId="1463D4E5">
                <wp:simplePos x="0" y="0"/>
                <wp:positionH relativeFrom="page">
                  <wp:posOffset>457200</wp:posOffset>
                </wp:positionH>
                <wp:positionV relativeFrom="page">
                  <wp:posOffset>3886200</wp:posOffset>
                </wp:positionV>
                <wp:extent cx="6858000" cy="822960"/>
                <wp:effectExtent l="0" t="0" r="0" b="15240"/>
                <wp:wrapTight wrapText="bothSides">
                  <wp:wrapPolygon edited="0">
                    <wp:start x="0" y="0"/>
                    <wp:lineTo x="0" y="21333"/>
                    <wp:lineTo x="21520" y="21333"/>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1503EB" w14:textId="550BC3F7" w:rsidR="0081280A" w:rsidRPr="004D39B0" w:rsidRDefault="0081280A" w:rsidP="00D531E2">
                            <w:pPr>
                              <w:pStyle w:val="Heading1"/>
                            </w:pPr>
                            <w:r>
                              <w:t>What other programmes does the IB offer? Primary Years Programme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1" type="#_x0000_t202" style="position:absolute;margin-left:36pt;margin-top:306pt;width:540pt;height:64.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" filled="f" stroked="f">
                <v:textbox inset="0,0,0,0">
                  <w:txbxContent>
                    <w:p w14:paraId="1C1503EB" w14:textId="550BC3F7" w:rsidR="0081280A" w:rsidRPr="004D39B0" w:rsidRDefault="0081280A" w:rsidP="00D531E2">
                      <w:pPr>
                        <w:pStyle w:val="Heading1"/>
                      </w:pPr>
                      <w:r>
                        <w:t>What other programmes does the IB offer? Primary Years Programme focus</w:t>
                      </w:r>
                    </w:p>
                  </w:txbxContent>
                </v:textbox>
                <w10:wrap type="tight" anchorx="page" anchory="page"/>
              </v:shape>
            </w:pict>
          </mc:Fallback>
        </mc:AlternateContent>
      </w:r>
      <w:r w:rsidR="003B1B4B">
        <w:rPr>
          <w:noProof/>
        </w:rPr>
        <w:drawing>
          <wp:anchor distT="0" distB="0" distL="114300" distR="114300" simplePos="0" relativeHeight="251671632" behindDoc="0" locked="0" layoutInCell="1" allowOverlap="1" wp14:anchorId="5D00C5A7" wp14:editId="3941E0CB">
            <wp:simplePos x="0" y="0"/>
            <wp:positionH relativeFrom="page">
              <wp:posOffset>152400</wp:posOffset>
            </wp:positionH>
            <wp:positionV relativeFrom="page">
              <wp:posOffset>1219200</wp:posOffset>
            </wp:positionV>
            <wp:extent cx="7493000" cy="2146300"/>
            <wp:effectExtent l="0" t="0" r="0" b="12700"/>
            <wp:wrapThrough wrapText="bothSides">
              <wp:wrapPolygon edited="0">
                <wp:start x="0" y="0"/>
                <wp:lineTo x="0" y="21472"/>
                <wp:lineTo x="21527" y="21472"/>
                <wp:lineTo x="2152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7.50.46 AM.png"/>
                    <pic:cNvPicPr/>
                  </pic:nvPicPr>
                  <pic:blipFill>
                    <a:blip r:embed="rId21">
                      <a:extLst>
                        <a:ext uri="{28A0092B-C50C-407E-A947-70E740481C1C}">
                          <a14:useLocalDpi xmlns:a14="http://schemas.microsoft.com/office/drawing/2010/main" val="0"/>
                        </a:ext>
                      </a:extLst>
                    </a:blip>
                    <a:stretch>
                      <a:fillRect/>
                    </a:stretch>
                  </pic:blipFill>
                  <pic:spPr>
                    <a:xfrm>
                      <a:off x="0" y="0"/>
                      <a:ext cx="7493000" cy="2146300"/>
                    </a:xfrm>
                    <a:prstGeom prst="rect">
                      <a:avLst/>
                    </a:prstGeom>
                  </pic:spPr>
                </pic:pic>
              </a:graphicData>
            </a:graphic>
            <wp14:sizeRelH relativeFrom="margin">
              <wp14:pctWidth>0</wp14:pctWidth>
            </wp14:sizeRelH>
            <wp14:sizeRelV relativeFrom="margin">
              <wp14:pctHeight>0</wp14:pctHeight>
            </wp14:sizeRelV>
          </wp:anchor>
        </w:drawing>
      </w:r>
      <w:r w:rsidR="00DE5A27">
        <w:br w:type="page"/>
      </w:r>
      <w:bookmarkStart w:id="0" w:name="_GoBack"/>
      <w:bookmarkEnd w:id="0"/>
      <w:r w:rsidR="00F21397">
        <w:rPr>
          <w:noProof/>
        </w:rPr>
        <w:lastRenderedPageBreak/>
        <w:drawing>
          <wp:anchor distT="0" distB="0" distL="114300" distR="114300" simplePos="0" relativeHeight="251674704" behindDoc="0" locked="0" layoutInCell="1" allowOverlap="1" wp14:anchorId="4E9AA2B7" wp14:editId="6255BE71">
            <wp:simplePos x="0" y="0"/>
            <wp:positionH relativeFrom="page">
              <wp:posOffset>1854200</wp:posOffset>
            </wp:positionH>
            <wp:positionV relativeFrom="page">
              <wp:posOffset>5016500</wp:posOffset>
            </wp:positionV>
            <wp:extent cx="1333500" cy="8473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2.36.48 PM.png"/>
                    <pic:cNvPicPr/>
                  </pic:nvPicPr>
                  <pic:blipFill>
                    <a:blip r:embed="rId22">
                      <a:extLst>
                        <a:ext uri="{28A0092B-C50C-407E-A947-70E740481C1C}">
                          <a14:useLocalDpi xmlns:a14="http://schemas.microsoft.com/office/drawing/2010/main" val="0"/>
                        </a:ext>
                      </a:extLst>
                    </a:blip>
                    <a:stretch>
                      <a:fillRect/>
                    </a:stretch>
                  </pic:blipFill>
                  <pic:spPr>
                    <a:xfrm>
                      <a:off x="0" y="0"/>
                      <a:ext cx="1333500" cy="847356"/>
                    </a:xfrm>
                    <a:prstGeom prst="rect">
                      <a:avLst/>
                    </a:prstGeom>
                  </pic:spPr>
                </pic:pic>
              </a:graphicData>
            </a:graphic>
            <wp14:sizeRelH relativeFrom="margin">
              <wp14:pctWidth>0</wp14:pctWidth>
            </wp14:sizeRelH>
            <wp14:sizeRelV relativeFrom="margin">
              <wp14:pctHeight>0</wp14:pctHeight>
            </wp14:sizeRelV>
          </wp:anchor>
        </w:drawing>
      </w:r>
      <w:r w:rsidR="00F21397">
        <w:rPr>
          <w:noProof/>
        </w:rPr>
        <w:drawing>
          <wp:anchor distT="0" distB="0" distL="114300" distR="114300" simplePos="0" relativeHeight="251673680" behindDoc="0" locked="0" layoutInCell="1" allowOverlap="1" wp14:anchorId="47CE86FC" wp14:editId="3AE68E0A">
            <wp:simplePos x="0" y="0"/>
            <wp:positionH relativeFrom="page">
              <wp:posOffset>1905000</wp:posOffset>
            </wp:positionH>
            <wp:positionV relativeFrom="page">
              <wp:posOffset>1587500</wp:posOffset>
            </wp:positionV>
            <wp:extent cx="1143000" cy="638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2.35.43 PM.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638175"/>
                    </a:xfrm>
                    <a:prstGeom prst="rect">
                      <a:avLst/>
                    </a:prstGeom>
                  </pic:spPr>
                </pic:pic>
              </a:graphicData>
            </a:graphic>
            <wp14:sizeRelH relativeFrom="margin">
              <wp14:pctWidth>0</wp14:pctWidth>
            </wp14:sizeRelH>
            <wp14:sizeRelV relativeFrom="margin">
              <wp14:pctHeight>0</wp14:pctHeight>
            </wp14:sizeRelV>
          </wp:anchor>
        </w:drawing>
      </w:r>
      <w:r w:rsidR="00F21397">
        <w:rPr>
          <w:noProof/>
        </w:rPr>
        <w:drawing>
          <wp:anchor distT="0" distB="0" distL="114300" distR="114300" simplePos="0" relativeHeight="251672656" behindDoc="0" locked="0" layoutInCell="1" allowOverlap="1" wp14:anchorId="32F6A877" wp14:editId="1DB77078">
            <wp:simplePos x="0" y="0"/>
            <wp:positionH relativeFrom="page">
              <wp:posOffset>1612900</wp:posOffset>
            </wp:positionH>
            <wp:positionV relativeFrom="page">
              <wp:posOffset>3124200</wp:posOffset>
            </wp:positionV>
            <wp:extent cx="1767840" cy="571500"/>
            <wp:effectExtent l="0" t="0" r="1016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2.30.09 PM.png"/>
                    <pic:cNvPicPr/>
                  </pic:nvPicPr>
                  <pic:blipFill>
                    <a:blip r:embed="rId24">
                      <a:extLst>
                        <a:ext uri="{28A0092B-C50C-407E-A947-70E740481C1C}">
                          <a14:useLocalDpi xmlns:a14="http://schemas.microsoft.com/office/drawing/2010/main" val="0"/>
                        </a:ext>
                      </a:extLst>
                    </a:blip>
                    <a:stretch>
                      <a:fillRect/>
                    </a:stretch>
                  </pic:blipFill>
                  <pic:spPr>
                    <a:xfrm>
                      <a:off x="0" y="0"/>
                      <a:ext cx="1767840" cy="571500"/>
                    </a:xfrm>
                    <a:prstGeom prst="rect">
                      <a:avLst/>
                    </a:prstGeom>
                  </pic:spPr>
                </pic:pic>
              </a:graphicData>
            </a:graphic>
            <wp14:sizeRelH relativeFrom="margin">
              <wp14:pctWidth>0</wp14:pctWidth>
            </wp14:sizeRelH>
            <wp14:sizeRelV relativeFrom="margin">
              <wp14:pctHeight>0</wp14:pctHeight>
            </wp14:sizeRelV>
          </wp:anchor>
        </w:drawing>
      </w:r>
      <w:r w:rsidR="00F21397">
        <w:rPr>
          <w:noProof/>
        </w:rPr>
        <mc:AlternateContent>
          <mc:Choice Requires="wps">
            <w:drawing>
              <wp:anchor distT="0" distB="0" distL="114300" distR="114300" simplePos="0" relativeHeight="251666512" behindDoc="0" locked="0" layoutInCell="1" allowOverlap="1" wp14:anchorId="4BEF50B0" wp14:editId="48BC1816">
                <wp:simplePos x="0" y="0"/>
                <wp:positionH relativeFrom="page">
                  <wp:posOffset>228600</wp:posOffset>
                </wp:positionH>
                <wp:positionV relativeFrom="page">
                  <wp:posOffset>863600</wp:posOffset>
                </wp:positionV>
                <wp:extent cx="4648200" cy="5803900"/>
                <wp:effectExtent l="0" t="0" r="0" b="12700"/>
                <wp:wrapThrough wrapText="bothSides">
                  <wp:wrapPolygon edited="0">
                    <wp:start x="118" y="0"/>
                    <wp:lineTo x="118" y="21553"/>
                    <wp:lineTo x="21364" y="21553"/>
                    <wp:lineTo x="21364" y="0"/>
                    <wp:lineTo x="118" y="0"/>
                  </wp:wrapPolygon>
                </wp:wrapThrough>
                <wp:docPr id="298" name="Text Box 298"/>
                <wp:cNvGraphicFramePr/>
                <a:graphic xmlns:a="http://schemas.openxmlformats.org/drawingml/2006/main">
                  <a:graphicData uri="http://schemas.microsoft.com/office/word/2010/wordprocessingShape">
                    <wps:wsp>
                      <wps:cNvSpPr txBox="1"/>
                      <wps:spPr>
                        <a:xfrm>
                          <a:off x="0" y="0"/>
                          <a:ext cx="4648200" cy="580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0C9AFF" w14:textId="538DDD3F" w:rsidR="0081280A" w:rsidRPr="00EB52A3" w:rsidRDefault="0081280A" w:rsidP="00873D3C">
                            <w:pPr>
                              <w:jc w:val="center"/>
                              <w:rPr>
                                <w:b/>
                                <w:color w:val="873624" w:themeColor="accent1"/>
                                <w:sz w:val="36"/>
                                <w:szCs w:val="36"/>
                              </w:rPr>
                            </w:pPr>
                            <w:r>
                              <w:rPr>
                                <w:b/>
                                <w:color w:val="873624" w:themeColor="accent1"/>
                                <w:sz w:val="36"/>
                                <w:szCs w:val="36"/>
                              </w:rPr>
                              <w:t>#</w:t>
                            </w:r>
                            <w:proofErr w:type="spellStart"/>
                            <w:r>
                              <w:rPr>
                                <w:b/>
                                <w:color w:val="873624" w:themeColor="accent1"/>
                                <w:sz w:val="36"/>
                                <w:szCs w:val="36"/>
                              </w:rPr>
                              <w:t>IBInvolved</w:t>
                            </w:r>
                            <w:proofErr w:type="spellEnd"/>
                            <w:r>
                              <w:rPr>
                                <w:b/>
                                <w:color w:val="873624" w:themeColor="accent1"/>
                                <w:sz w:val="36"/>
                                <w:szCs w:val="36"/>
                              </w:rPr>
                              <w:t xml:space="preserve"> Results</w:t>
                            </w:r>
                          </w:p>
                          <w:p w14:paraId="3E996433" w14:textId="0E77DA6F" w:rsidR="0081280A" w:rsidRDefault="0081280A" w:rsidP="00F21397">
                            <w:pPr>
                              <w:jc w:val="center"/>
                              <w:rPr>
                                <w:b/>
                                <w:color w:val="873624" w:themeColor="accent1"/>
                                <w:u w:val="single"/>
                              </w:rPr>
                            </w:pPr>
                            <w:r w:rsidRPr="00873D3C">
                              <w:rPr>
                                <w:b/>
                                <w:color w:val="873624" w:themeColor="accent1"/>
                                <w:u w:val="single"/>
                              </w:rPr>
                              <w:t>Thank you for making a difference!</w:t>
                            </w:r>
                          </w:p>
                          <w:p w14:paraId="6ACDDE9F" w14:textId="77777777" w:rsidR="0081280A" w:rsidRDefault="0081280A" w:rsidP="009B337D">
                            <w:pPr>
                              <w:rPr>
                                <w:b/>
                                <w:color w:val="873624" w:themeColor="accent1"/>
                                <w:u w:val="single"/>
                              </w:rPr>
                            </w:pPr>
                          </w:p>
                          <w:p w14:paraId="4A67DA2C" w14:textId="63F3FF3C" w:rsidR="0081280A" w:rsidRPr="0081280A" w:rsidRDefault="0081280A" w:rsidP="009B337D">
                            <w:pPr>
                              <w:rPr>
                                <w:b/>
                                <w:color w:val="873624" w:themeColor="accent1"/>
                                <w:u w:val="single"/>
                              </w:rPr>
                            </w:pPr>
                            <w:r>
                              <w:rPr>
                                <w:b/>
                                <w:color w:val="873624" w:themeColor="accent1"/>
                                <w:u w:val="single"/>
                              </w:rPr>
                              <w:br/>
                            </w:r>
                            <w:r>
                              <w:rPr>
                                <w:b/>
                                <w:color w:val="873624" w:themeColor="accent1"/>
                                <w:u w:val="single"/>
                              </w:rPr>
                              <w:br/>
                            </w:r>
                            <w:r w:rsidRPr="00873D3C">
                              <w:rPr>
                                <w:b/>
                                <w:color w:val="873624" w:themeColor="accent1"/>
                              </w:rPr>
                              <w:t>Canned food:</w:t>
                            </w:r>
                            <w:r>
                              <w:rPr>
                                <w:color w:val="873624" w:themeColor="accent1"/>
                              </w:rPr>
                              <w:t xml:space="preserve">  </w:t>
                            </w:r>
                            <w:r w:rsidRPr="00873D3C">
                              <w:rPr>
                                <w:color w:val="873624" w:themeColor="accent1"/>
                              </w:rPr>
                              <w:t xml:space="preserve">Pine View collected </w:t>
                            </w:r>
                            <w:r w:rsidRPr="00873D3C">
                              <w:rPr>
                                <w:b/>
                                <w:color w:val="873624" w:themeColor="accent1"/>
                                <w:u w:val="single"/>
                              </w:rPr>
                              <w:t>340 food items</w:t>
                            </w:r>
                            <w:r w:rsidRPr="00873D3C">
                              <w:rPr>
                                <w:b/>
                                <w:color w:val="873624" w:themeColor="accent1"/>
                              </w:rPr>
                              <w:t xml:space="preserve"> </w:t>
                            </w:r>
                            <w:r w:rsidRPr="00873D3C">
                              <w:rPr>
                                <w:color w:val="873624" w:themeColor="accent1"/>
                              </w:rPr>
                              <w:t>to assist families during the holidays.</w:t>
                            </w:r>
                            <w:r>
                              <w:rPr>
                                <w:b/>
                                <w:color w:val="873624" w:themeColor="accent1"/>
                                <w:u w:val="single"/>
                              </w:rPr>
                              <w:t xml:space="preserve">  </w:t>
                            </w:r>
                            <w:r w:rsidRPr="00873D3C">
                              <w:rPr>
                                <w:color w:val="873624" w:themeColor="accent1"/>
                              </w:rPr>
                              <w:t>If you would like to make a difference for one of our students or families during the holidays, please contact our guidance office at 794-4830.</w:t>
                            </w:r>
                          </w:p>
                          <w:p w14:paraId="5EA03A3A" w14:textId="77777777" w:rsidR="0081280A" w:rsidRDefault="0081280A" w:rsidP="009B337D">
                            <w:pPr>
                              <w:rPr>
                                <w:color w:val="873624" w:themeColor="accent1"/>
                              </w:rPr>
                            </w:pPr>
                          </w:p>
                          <w:p w14:paraId="691A85DE" w14:textId="77777777" w:rsidR="0081280A" w:rsidRDefault="0081280A" w:rsidP="009B337D">
                            <w:pPr>
                              <w:rPr>
                                <w:color w:val="873624" w:themeColor="accent1"/>
                              </w:rPr>
                            </w:pPr>
                          </w:p>
                          <w:p w14:paraId="13A8B5DB" w14:textId="1EC1482D" w:rsidR="0081280A" w:rsidRDefault="00F21397" w:rsidP="009B337D">
                            <w:pPr>
                              <w:rPr>
                                <w:color w:val="873624" w:themeColor="accent1"/>
                              </w:rPr>
                            </w:pPr>
                            <w:r>
                              <w:rPr>
                                <w:b/>
                                <w:color w:val="873624" w:themeColor="accent1"/>
                              </w:rPr>
                              <w:br/>
                            </w:r>
                            <w:r w:rsidRPr="00F21397">
                              <w:rPr>
                                <w:b/>
                                <w:color w:val="873624" w:themeColor="accent1"/>
                              </w:rPr>
                              <w:t>Treats for Troops:</w:t>
                            </w:r>
                            <w:r>
                              <w:rPr>
                                <w:color w:val="873624" w:themeColor="accent1"/>
                              </w:rPr>
                              <w:t xml:space="preserve">  </w:t>
                            </w:r>
                            <w:r w:rsidR="0081280A">
                              <w:rPr>
                                <w:color w:val="873624" w:themeColor="accent1"/>
                              </w:rPr>
                              <w:t>We collected a total of 211.75 pounds of candy to donate to our troops.</w:t>
                            </w:r>
                            <w:r w:rsidR="0081280A">
                              <w:rPr>
                                <w:color w:val="873624" w:themeColor="accent1"/>
                              </w:rPr>
                              <w:br/>
                            </w:r>
                            <w:r w:rsidR="0081280A">
                              <w:rPr>
                                <w:color w:val="873624" w:themeColor="accent1"/>
                              </w:rPr>
                              <w:tab/>
                              <w:t xml:space="preserve">Year 1 students:  76 </w:t>
                            </w:r>
                            <w:proofErr w:type="spellStart"/>
                            <w:r w:rsidR="0081280A">
                              <w:rPr>
                                <w:color w:val="873624" w:themeColor="accent1"/>
                              </w:rPr>
                              <w:t>lbs</w:t>
                            </w:r>
                            <w:proofErr w:type="spellEnd"/>
                            <w:r w:rsidR="0081280A">
                              <w:rPr>
                                <w:color w:val="873624" w:themeColor="accent1"/>
                              </w:rPr>
                              <w:br/>
                            </w:r>
                            <w:r w:rsidR="0081280A">
                              <w:rPr>
                                <w:color w:val="873624" w:themeColor="accent1"/>
                              </w:rPr>
                              <w:tab/>
                              <w:t xml:space="preserve">Year 2 students:  63.5 </w:t>
                            </w:r>
                            <w:proofErr w:type="spellStart"/>
                            <w:r w:rsidR="0081280A">
                              <w:rPr>
                                <w:color w:val="873624" w:themeColor="accent1"/>
                              </w:rPr>
                              <w:t>lbs</w:t>
                            </w:r>
                            <w:proofErr w:type="spellEnd"/>
                            <w:r w:rsidR="0081280A">
                              <w:rPr>
                                <w:color w:val="873624" w:themeColor="accent1"/>
                              </w:rPr>
                              <w:br/>
                            </w:r>
                            <w:r w:rsidR="0081280A">
                              <w:rPr>
                                <w:color w:val="873624" w:themeColor="accent1"/>
                              </w:rPr>
                              <w:tab/>
                              <w:t xml:space="preserve">Year 3 students:  72.25 </w:t>
                            </w:r>
                            <w:proofErr w:type="spellStart"/>
                            <w:r w:rsidR="0081280A">
                              <w:rPr>
                                <w:color w:val="873624" w:themeColor="accent1"/>
                              </w:rPr>
                              <w:t>lbs</w:t>
                            </w:r>
                            <w:proofErr w:type="spellEnd"/>
                          </w:p>
                          <w:p w14:paraId="43E69EA2" w14:textId="77777777" w:rsidR="0081280A" w:rsidRDefault="0081280A" w:rsidP="009B337D">
                            <w:pPr>
                              <w:rPr>
                                <w:color w:val="873624" w:themeColor="accent1"/>
                              </w:rPr>
                            </w:pPr>
                          </w:p>
                          <w:p w14:paraId="0E1224CD" w14:textId="77777777" w:rsidR="0081280A" w:rsidRDefault="0081280A" w:rsidP="009B337D">
                            <w:pPr>
                              <w:rPr>
                                <w:b/>
                                <w:color w:val="873624" w:themeColor="accent1"/>
                              </w:rPr>
                            </w:pPr>
                          </w:p>
                          <w:p w14:paraId="0B55AB91" w14:textId="77777777" w:rsidR="00F21397" w:rsidRDefault="00F21397" w:rsidP="009B337D">
                            <w:pPr>
                              <w:rPr>
                                <w:b/>
                                <w:color w:val="873624" w:themeColor="accent1"/>
                              </w:rPr>
                            </w:pPr>
                          </w:p>
                          <w:p w14:paraId="727043BF" w14:textId="57E3F0F8" w:rsidR="0081280A" w:rsidRPr="00873D3C" w:rsidRDefault="0081280A" w:rsidP="009B337D">
                            <w:pPr>
                              <w:rPr>
                                <w:color w:val="873624" w:themeColor="accent1"/>
                              </w:rPr>
                            </w:pPr>
                            <w:proofErr w:type="spellStart"/>
                            <w:r w:rsidRPr="00D07816">
                              <w:rPr>
                                <w:b/>
                                <w:color w:val="873624" w:themeColor="accent1"/>
                              </w:rPr>
                              <w:t>Socktober</w:t>
                            </w:r>
                            <w:proofErr w:type="spellEnd"/>
                            <w:r w:rsidRPr="00D07816">
                              <w:rPr>
                                <w:b/>
                                <w:color w:val="873624" w:themeColor="accent1"/>
                              </w:rPr>
                              <w:t>:</w:t>
                            </w:r>
                            <w:r>
                              <w:rPr>
                                <w:color w:val="873624" w:themeColor="accent1"/>
                              </w:rPr>
                              <w:t xml:space="preserve">  PVMS students donated 150 pairs of socks.  Go Panthers!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2" type="#_x0000_t202" style="position:absolute;margin-left:18pt;margin-top:68pt;width:366pt;height:457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GmotYCAAAj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" mv:complextextbox="1" filled="f" stroked="f">
                <v:textbox>
                  <w:txbxContent>
                    <w:p w14:paraId="490C9AFF" w14:textId="538DDD3F" w:rsidR="0081280A" w:rsidRPr="00EB52A3" w:rsidRDefault="0081280A" w:rsidP="00873D3C">
                      <w:pPr>
                        <w:jc w:val="center"/>
                        <w:rPr>
                          <w:b/>
                          <w:color w:val="873624" w:themeColor="accent1"/>
                          <w:sz w:val="36"/>
                          <w:szCs w:val="36"/>
                        </w:rPr>
                      </w:pPr>
                      <w:r>
                        <w:rPr>
                          <w:b/>
                          <w:color w:val="873624" w:themeColor="accent1"/>
                          <w:sz w:val="36"/>
                          <w:szCs w:val="36"/>
                        </w:rPr>
                        <w:t>#</w:t>
                      </w:r>
                      <w:proofErr w:type="spellStart"/>
                      <w:r>
                        <w:rPr>
                          <w:b/>
                          <w:color w:val="873624" w:themeColor="accent1"/>
                          <w:sz w:val="36"/>
                          <w:szCs w:val="36"/>
                        </w:rPr>
                        <w:t>IBInvolved</w:t>
                      </w:r>
                      <w:proofErr w:type="spellEnd"/>
                      <w:r>
                        <w:rPr>
                          <w:b/>
                          <w:color w:val="873624" w:themeColor="accent1"/>
                          <w:sz w:val="36"/>
                          <w:szCs w:val="36"/>
                        </w:rPr>
                        <w:t xml:space="preserve"> Results</w:t>
                      </w:r>
                    </w:p>
                    <w:p w14:paraId="3E996433" w14:textId="0E77DA6F" w:rsidR="0081280A" w:rsidRDefault="0081280A" w:rsidP="00F21397">
                      <w:pPr>
                        <w:jc w:val="center"/>
                        <w:rPr>
                          <w:b/>
                          <w:color w:val="873624" w:themeColor="accent1"/>
                          <w:u w:val="single"/>
                        </w:rPr>
                      </w:pPr>
                      <w:r w:rsidRPr="00873D3C">
                        <w:rPr>
                          <w:b/>
                          <w:color w:val="873624" w:themeColor="accent1"/>
                          <w:u w:val="single"/>
                        </w:rPr>
                        <w:t>Thank you for making a difference!</w:t>
                      </w:r>
                    </w:p>
                    <w:p w14:paraId="6ACDDE9F" w14:textId="77777777" w:rsidR="0081280A" w:rsidRDefault="0081280A" w:rsidP="009B337D">
                      <w:pPr>
                        <w:rPr>
                          <w:b/>
                          <w:color w:val="873624" w:themeColor="accent1"/>
                          <w:u w:val="single"/>
                        </w:rPr>
                      </w:pPr>
                    </w:p>
                    <w:p w14:paraId="4A67DA2C" w14:textId="63F3FF3C" w:rsidR="0081280A" w:rsidRPr="0081280A" w:rsidRDefault="0081280A" w:rsidP="009B337D">
                      <w:pPr>
                        <w:rPr>
                          <w:b/>
                          <w:color w:val="873624" w:themeColor="accent1"/>
                          <w:u w:val="single"/>
                        </w:rPr>
                      </w:pPr>
                      <w:r>
                        <w:rPr>
                          <w:b/>
                          <w:color w:val="873624" w:themeColor="accent1"/>
                          <w:u w:val="single"/>
                        </w:rPr>
                        <w:br/>
                      </w:r>
                      <w:r>
                        <w:rPr>
                          <w:b/>
                          <w:color w:val="873624" w:themeColor="accent1"/>
                          <w:u w:val="single"/>
                        </w:rPr>
                        <w:br/>
                      </w:r>
                      <w:r w:rsidRPr="00873D3C">
                        <w:rPr>
                          <w:b/>
                          <w:color w:val="873624" w:themeColor="accent1"/>
                        </w:rPr>
                        <w:t>Canned food:</w:t>
                      </w:r>
                      <w:r>
                        <w:rPr>
                          <w:color w:val="873624" w:themeColor="accent1"/>
                        </w:rPr>
                        <w:t xml:space="preserve">  </w:t>
                      </w:r>
                      <w:r w:rsidRPr="00873D3C">
                        <w:rPr>
                          <w:color w:val="873624" w:themeColor="accent1"/>
                        </w:rPr>
                        <w:t xml:space="preserve">Pine View collected </w:t>
                      </w:r>
                      <w:r w:rsidRPr="00873D3C">
                        <w:rPr>
                          <w:b/>
                          <w:color w:val="873624" w:themeColor="accent1"/>
                          <w:u w:val="single"/>
                        </w:rPr>
                        <w:t>340 food items</w:t>
                      </w:r>
                      <w:r w:rsidRPr="00873D3C">
                        <w:rPr>
                          <w:b/>
                          <w:color w:val="873624" w:themeColor="accent1"/>
                        </w:rPr>
                        <w:t xml:space="preserve"> </w:t>
                      </w:r>
                      <w:r w:rsidRPr="00873D3C">
                        <w:rPr>
                          <w:color w:val="873624" w:themeColor="accent1"/>
                        </w:rPr>
                        <w:t>to assist families during the holidays.</w:t>
                      </w:r>
                      <w:r>
                        <w:rPr>
                          <w:b/>
                          <w:color w:val="873624" w:themeColor="accent1"/>
                          <w:u w:val="single"/>
                        </w:rPr>
                        <w:t xml:space="preserve">  </w:t>
                      </w:r>
                      <w:r w:rsidRPr="00873D3C">
                        <w:rPr>
                          <w:color w:val="873624" w:themeColor="accent1"/>
                        </w:rPr>
                        <w:t>If you would like to make a difference for one of our students or families during the holidays, please contact our guidance office at 794-4830.</w:t>
                      </w:r>
                    </w:p>
                    <w:p w14:paraId="5EA03A3A" w14:textId="77777777" w:rsidR="0081280A" w:rsidRDefault="0081280A" w:rsidP="009B337D">
                      <w:pPr>
                        <w:rPr>
                          <w:color w:val="873624" w:themeColor="accent1"/>
                        </w:rPr>
                      </w:pPr>
                    </w:p>
                    <w:p w14:paraId="691A85DE" w14:textId="77777777" w:rsidR="0081280A" w:rsidRDefault="0081280A" w:rsidP="009B337D">
                      <w:pPr>
                        <w:rPr>
                          <w:color w:val="873624" w:themeColor="accent1"/>
                        </w:rPr>
                      </w:pPr>
                    </w:p>
                    <w:p w14:paraId="13A8B5DB" w14:textId="1EC1482D" w:rsidR="0081280A" w:rsidRDefault="00F21397" w:rsidP="009B337D">
                      <w:pPr>
                        <w:rPr>
                          <w:color w:val="873624" w:themeColor="accent1"/>
                        </w:rPr>
                      </w:pPr>
                      <w:r>
                        <w:rPr>
                          <w:b/>
                          <w:color w:val="873624" w:themeColor="accent1"/>
                        </w:rPr>
                        <w:br/>
                      </w:r>
                      <w:r w:rsidRPr="00F21397">
                        <w:rPr>
                          <w:b/>
                          <w:color w:val="873624" w:themeColor="accent1"/>
                        </w:rPr>
                        <w:t>Treats for Troops:</w:t>
                      </w:r>
                      <w:r>
                        <w:rPr>
                          <w:color w:val="873624" w:themeColor="accent1"/>
                        </w:rPr>
                        <w:t xml:space="preserve">  </w:t>
                      </w:r>
                      <w:r w:rsidR="0081280A">
                        <w:rPr>
                          <w:color w:val="873624" w:themeColor="accent1"/>
                        </w:rPr>
                        <w:t>We collected a total of 211.75 pounds of candy to donate to our troops.</w:t>
                      </w:r>
                      <w:r w:rsidR="0081280A">
                        <w:rPr>
                          <w:color w:val="873624" w:themeColor="accent1"/>
                        </w:rPr>
                        <w:br/>
                      </w:r>
                      <w:r w:rsidR="0081280A">
                        <w:rPr>
                          <w:color w:val="873624" w:themeColor="accent1"/>
                        </w:rPr>
                        <w:tab/>
                        <w:t xml:space="preserve">Year 1 students:  76 </w:t>
                      </w:r>
                      <w:proofErr w:type="spellStart"/>
                      <w:r w:rsidR="0081280A">
                        <w:rPr>
                          <w:color w:val="873624" w:themeColor="accent1"/>
                        </w:rPr>
                        <w:t>lbs</w:t>
                      </w:r>
                      <w:proofErr w:type="spellEnd"/>
                      <w:r w:rsidR="0081280A">
                        <w:rPr>
                          <w:color w:val="873624" w:themeColor="accent1"/>
                        </w:rPr>
                        <w:br/>
                      </w:r>
                      <w:r w:rsidR="0081280A">
                        <w:rPr>
                          <w:color w:val="873624" w:themeColor="accent1"/>
                        </w:rPr>
                        <w:tab/>
                        <w:t xml:space="preserve">Year 2 students:  63.5 </w:t>
                      </w:r>
                      <w:proofErr w:type="spellStart"/>
                      <w:r w:rsidR="0081280A">
                        <w:rPr>
                          <w:color w:val="873624" w:themeColor="accent1"/>
                        </w:rPr>
                        <w:t>lbs</w:t>
                      </w:r>
                      <w:proofErr w:type="spellEnd"/>
                      <w:r w:rsidR="0081280A">
                        <w:rPr>
                          <w:color w:val="873624" w:themeColor="accent1"/>
                        </w:rPr>
                        <w:br/>
                      </w:r>
                      <w:r w:rsidR="0081280A">
                        <w:rPr>
                          <w:color w:val="873624" w:themeColor="accent1"/>
                        </w:rPr>
                        <w:tab/>
                        <w:t xml:space="preserve">Year 3 students:  72.25 </w:t>
                      </w:r>
                      <w:proofErr w:type="spellStart"/>
                      <w:r w:rsidR="0081280A">
                        <w:rPr>
                          <w:color w:val="873624" w:themeColor="accent1"/>
                        </w:rPr>
                        <w:t>lbs</w:t>
                      </w:r>
                      <w:proofErr w:type="spellEnd"/>
                    </w:p>
                    <w:p w14:paraId="43E69EA2" w14:textId="77777777" w:rsidR="0081280A" w:rsidRDefault="0081280A" w:rsidP="009B337D">
                      <w:pPr>
                        <w:rPr>
                          <w:color w:val="873624" w:themeColor="accent1"/>
                        </w:rPr>
                      </w:pPr>
                    </w:p>
                    <w:p w14:paraId="0E1224CD" w14:textId="77777777" w:rsidR="0081280A" w:rsidRDefault="0081280A" w:rsidP="009B337D">
                      <w:pPr>
                        <w:rPr>
                          <w:b/>
                          <w:color w:val="873624" w:themeColor="accent1"/>
                        </w:rPr>
                      </w:pPr>
                    </w:p>
                    <w:p w14:paraId="0B55AB91" w14:textId="77777777" w:rsidR="00F21397" w:rsidRDefault="00F21397" w:rsidP="009B337D">
                      <w:pPr>
                        <w:rPr>
                          <w:b/>
                          <w:color w:val="873624" w:themeColor="accent1"/>
                        </w:rPr>
                      </w:pPr>
                    </w:p>
                    <w:p w14:paraId="727043BF" w14:textId="57E3F0F8" w:rsidR="0081280A" w:rsidRPr="00873D3C" w:rsidRDefault="0081280A" w:rsidP="009B337D">
                      <w:pPr>
                        <w:rPr>
                          <w:color w:val="873624" w:themeColor="accent1"/>
                        </w:rPr>
                      </w:pPr>
                      <w:proofErr w:type="spellStart"/>
                      <w:r w:rsidRPr="00D07816">
                        <w:rPr>
                          <w:b/>
                          <w:color w:val="873624" w:themeColor="accent1"/>
                        </w:rPr>
                        <w:t>Socktober</w:t>
                      </w:r>
                      <w:proofErr w:type="spellEnd"/>
                      <w:r w:rsidRPr="00D07816">
                        <w:rPr>
                          <w:b/>
                          <w:color w:val="873624" w:themeColor="accent1"/>
                        </w:rPr>
                        <w:t>:</w:t>
                      </w:r>
                      <w:r>
                        <w:rPr>
                          <w:color w:val="873624" w:themeColor="accent1"/>
                        </w:rPr>
                        <w:t xml:space="preserve">  PVMS students donated 150 pairs of socks.  Go Panthers!</w:t>
                      </w:r>
                    </w:p>
                  </w:txbxContent>
                </v:textbox>
                <w10:wrap type="through" anchorx="page" anchory="page"/>
              </v:shape>
            </w:pict>
          </mc:Fallback>
        </mc:AlternateContent>
      </w:r>
      <w:r w:rsidR="00F21397">
        <w:rPr>
          <w:noProof/>
        </w:rPr>
        <mc:AlternateContent>
          <mc:Choice Requires="wps">
            <w:drawing>
              <wp:anchor distT="0" distB="0" distL="114300" distR="114300" simplePos="0" relativeHeight="251669584" behindDoc="0" locked="0" layoutInCell="1" allowOverlap="1" wp14:anchorId="6D302E7B" wp14:editId="59D93C7E">
                <wp:simplePos x="0" y="0"/>
                <wp:positionH relativeFrom="page">
                  <wp:posOffset>215900</wp:posOffset>
                </wp:positionH>
                <wp:positionV relativeFrom="page">
                  <wp:posOffset>6794500</wp:posOffset>
                </wp:positionV>
                <wp:extent cx="4699000" cy="3022600"/>
                <wp:effectExtent l="76200" t="50800" r="76200" b="101600"/>
                <wp:wrapThrough wrapText="bothSides">
                  <wp:wrapPolygon edited="0">
                    <wp:start x="-234" y="-363"/>
                    <wp:lineTo x="-350" y="-363"/>
                    <wp:lineTo x="-350" y="22145"/>
                    <wp:lineTo x="21834" y="22145"/>
                    <wp:lineTo x="21834" y="2541"/>
                    <wp:lineTo x="21717" y="-182"/>
                    <wp:lineTo x="21717" y="-363"/>
                    <wp:lineTo x="-234" y="-363"/>
                  </wp:wrapPolygon>
                </wp:wrapThrough>
                <wp:docPr id="301" name="Text Box 301"/>
                <wp:cNvGraphicFramePr/>
                <a:graphic xmlns:a="http://schemas.openxmlformats.org/drawingml/2006/main">
                  <a:graphicData uri="http://schemas.microsoft.com/office/word/2010/wordprocessingShape">
                    <wps:wsp>
                      <wps:cNvSpPr txBox="1"/>
                      <wps:spPr>
                        <a:xfrm>
                          <a:off x="0" y="0"/>
                          <a:ext cx="4699000" cy="30226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1"/>
                        </a:fillRef>
                        <a:effectRef idx="1">
                          <a:schemeClr val="accent1"/>
                        </a:effectRef>
                        <a:fontRef idx="minor">
                          <a:schemeClr val="lt1"/>
                        </a:fontRef>
                      </wps:style>
                      <wps:txbx>
                        <w:txbxContent>
                          <w:p w14:paraId="297796BB" w14:textId="77777777" w:rsidR="00873D3C" w:rsidRDefault="00873D3C" w:rsidP="00EB52A3">
                            <w:pPr>
                              <w:jc w:val="center"/>
                              <w:rPr>
                                <w:b/>
                                <w:color w:val="FFFFFF" w:themeColor="background1"/>
                                <w:sz w:val="32"/>
                                <w:szCs w:val="32"/>
                                <w:u w:val="single"/>
                              </w:rPr>
                            </w:pPr>
                          </w:p>
                          <w:p w14:paraId="2186D61B" w14:textId="7DF2915A" w:rsidR="00873D3C" w:rsidRPr="00EB52A3" w:rsidRDefault="00873D3C" w:rsidP="00F21397">
                            <w:pPr>
                              <w:jc w:val="center"/>
                              <w:rPr>
                                <w:b/>
                                <w:color w:val="FFFFFF" w:themeColor="background1"/>
                                <w:sz w:val="32"/>
                                <w:szCs w:val="32"/>
                                <w:u w:val="single"/>
                              </w:rPr>
                            </w:pPr>
                            <w:r w:rsidRPr="00EB52A3">
                              <w:rPr>
                                <w:b/>
                                <w:color w:val="FFFFFF" w:themeColor="background1"/>
                                <w:sz w:val="32"/>
                                <w:szCs w:val="32"/>
                                <w:u w:val="single"/>
                              </w:rPr>
                              <w:t>PVMS Social Media and Helpful Links</w:t>
                            </w:r>
                          </w:p>
                          <w:p w14:paraId="4CD09975" w14:textId="77777777" w:rsidR="00873D3C" w:rsidRDefault="00873D3C" w:rsidP="00EB52A3">
                            <w:pPr>
                              <w:jc w:val="center"/>
                            </w:pPr>
                            <w:r>
                              <w:t xml:space="preserve">PVMS Website:  </w:t>
                            </w:r>
                            <w:hyperlink r:id="rId25" w:history="1">
                              <w:r w:rsidRPr="00BD1F90">
                                <w:rPr>
                                  <w:rStyle w:val="Hyperlink"/>
                                </w:rPr>
                                <w:t>pvms.pasco.k12.fl.us</w:t>
                              </w:r>
                            </w:hyperlink>
                            <w:r>
                              <w:t xml:space="preserve"> </w:t>
                            </w:r>
                          </w:p>
                          <w:p w14:paraId="799BFA90" w14:textId="77777777" w:rsidR="00873D3C" w:rsidRDefault="00873D3C" w:rsidP="00EB52A3">
                            <w:pPr>
                              <w:jc w:val="center"/>
                            </w:pPr>
                            <w:r>
                              <w:t>Instagram:  pvmsmyp</w:t>
                            </w:r>
                          </w:p>
                          <w:p w14:paraId="6FE85714" w14:textId="77777777" w:rsidR="00873D3C" w:rsidRDefault="00873D3C" w:rsidP="00EB52A3">
                            <w:pPr>
                              <w:jc w:val="center"/>
                            </w:pPr>
                            <w:r>
                              <w:t>Twitter:  @pineviewmiddle</w:t>
                            </w:r>
                          </w:p>
                          <w:p w14:paraId="3F618257" w14:textId="77777777" w:rsidR="00873D3C" w:rsidRDefault="00873D3C" w:rsidP="00EB52A3">
                            <w:pPr>
                              <w:jc w:val="center"/>
                            </w:pPr>
                            <w:r>
                              <w:t>Facebook:  Pine View Middle School</w:t>
                            </w:r>
                          </w:p>
                          <w:p w14:paraId="1AD228FC" w14:textId="77777777" w:rsidR="00873D3C" w:rsidRDefault="00E8684D" w:rsidP="00EB52A3">
                            <w:pPr>
                              <w:jc w:val="center"/>
                              <w:rPr>
                                <w:rStyle w:val="Hyperlink"/>
                              </w:rPr>
                            </w:pPr>
                            <w:hyperlink r:id="rId26" w:history="1">
                              <w:r w:rsidR="00873D3C" w:rsidRPr="00EE5116">
                                <w:rPr>
                                  <w:rStyle w:val="Hyperlink"/>
                                </w:rPr>
                                <w:t>International Baccalaureate</w:t>
                              </w:r>
                            </w:hyperlink>
                          </w:p>
                          <w:p w14:paraId="0B7B1C2C" w14:textId="77777777" w:rsidR="00873D3C" w:rsidRDefault="00873D3C" w:rsidP="00EB52A3">
                            <w:pPr>
                              <w:jc w:val="center"/>
                              <w:rPr>
                                <w:rStyle w:val="Hyperlink"/>
                              </w:rPr>
                            </w:pPr>
                          </w:p>
                          <w:p w14:paraId="3DFD12B1" w14:textId="77777777" w:rsidR="00873D3C" w:rsidRDefault="00873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43" type="#_x0000_t202" style="position:absolute;margin-left:17pt;margin-top:535pt;width:370pt;height:238pt;z-index:251669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" mv:complextextbox="1" fillcolor="#873624 [3204]" strokecolor="white [3201]" strokeweight="3pt">
                <v:shadow on="t" opacity="24903f" mv:blur="40000f" origin=",.5" offset="0,20000emu"/>
                <v:textbox>
                  <w:txbxContent>
                    <w:p w14:paraId="297796BB" w14:textId="77777777" w:rsidR="00873D3C" w:rsidRDefault="00873D3C" w:rsidP="00EB52A3">
                      <w:pPr>
                        <w:jc w:val="center"/>
                        <w:rPr>
                          <w:b/>
                          <w:color w:val="FFFFFF" w:themeColor="background1"/>
                          <w:sz w:val="32"/>
                          <w:szCs w:val="32"/>
                          <w:u w:val="single"/>
                        </w:rPr>
                      </w:pPr>
                    </w:p>
                    <w:p w14:paraId="2186D61B" w14:textId="7DF2915A" w:rsidR="00873D3C" w:rsidRPr="00EB52A3" w:rsidRDefault="00873D3C" w:rsidP="00F21397">
                      <w:pPr>
                        <w:jc w:val="center"/>
                        <w:rPr>
                          <w:b/>
                          <w:color w:val="FFFFFF" w:themeColor="background1"/>
                          <w:sz w:val="32"/>
                          <w:szCs w:val="32"/>
                          <w:u w:val="single"/>
                        </w:rPr>
                      </w:pPr>
                      <w:r w:rsidRPr="00EB52A3">
                        <w:rPr>
                          <w:b/>
                          <w:color w:val="FFFFFF" w:themeColor="background1"/>
                          <w:sz w:val="32"/>
                          <w:szCs w:val="32"/>
                          <w:u w:val="single"/>
                        </w:rPr>
                        <w:t>PVMS Social Media and Helpful Links</w:t>
                      </w:r>
                    </w:p>
                    <w:p w14:paraId="4CD09975" w14:textId="77777777" w:rsidR="00873D3C" w:rsidRDefault="00873D3C" w:rsidP="00EB52A3">
                      <w:pPr>
                        <w:jc w:val="center"/>
                      </w:pPr>
                      <w:r>
                        <w:t xml:space="preserve">PVMS Website:  </w:t>
                      </w:r>
                      <w:hyperlink r:id="rId27" w:history="1">
                        <w:r w:rsidRPr="00BD1F90">
                          <w:rPr>
                            <w:rStyle w:val="Hyperlink"/>
                          </w:rPr>
                          <w:t>pvms.pasco.k12.fl.us</w:t>
                        </w:r>
                      </w:hyperlink>
                      <w:r>
                        <w:t xml:space="preserve"> </w:t>
                      </w:r>
                    </w:p>
                    <w:p w14:paraId="799BFA90" w14:textId="77777777" w:rsidR="00873D3C" w:rsidRDefault="00873D3C" w:rsidP="00EB52A3">
                      <w:pPr>
                        <w:jc w:val="center"/>
                      </w:pPr>
                      <w:r>
                        <w:t>Instagram:  pvmsmyp</w:t>
                      </w:r>
                    </w:p>
                    <w:p w14:paraId="6FE85714" w14:textId="77777777" w:rsidR="00873D3C" w:rsidRDefault="00873D3C" w:rsidP="00EB52A3">
                      <w:pPr>
                        <w:jc w:val="center"/>
                      </w:pPr>
                      <w:r>
                        <w:t>Twitter:  @pineviewmiddle</w:t>
                      </w:r>
                    </w:p>
                    <w:p w14:paraId="3F618257" w14:textId="77777777" w:rsidR="00873D3C" w:rsidRDefault="00873D3C" w:rsidP="00EB52A3">
                      <w:pPr>
                        <w:jc w:val="center"/>
                      </w:pPr>
                      <w:r>
                        <w:t>Facebook:  Pine View Middle School</w:t>
                      </w:r>
                    </w:p>
                    <w:p w14:paraId="1AD228FC" w14:textId="77777777" w:rsidR="00873D3C" w:rsidRDefault="00E8684D" w:rsidP="00EB52A3">
                      <w:pPr>
                        <w:jc w:val="center"/>
                        <w:rPr>
                          <w:rStyle w:val="Hyperlink"/>
                        </w:rPr>
                      </w:pPr>
                      <w:hyperlink r:id="rId28" w:history="1">
                        <w:r w:rsidR="00873D3C" w:rsidRPr="00EE5116">
                          <w:rPr>
                            <w:rStyle w:val="Hyperlink"/>
                          </w:rPr>
                          <w:t>International Baccalaureate</w:t>
                        </w:r>
                      </w:hyperlink>
                    </w:p>
                    <w:p w14:paraId="0B7B1C2C" w14:textId="77777777" w:rsidR="00873D3C" w:rsidRDefault="00873D3C" w:rsidP="00EB52A3">
                      <w:pPr>
                        <w:jc w:val="center"/>
                        <w:rPr>
                          <w:rStyle w:val="Hyperlink"/>
                        </w:rPr>
                      </w:pPr>
                    </w:p>
                    <w:p w14:paraId="3DFD12B1" w14:textId="77777777" w:rsidR="00873D3C" w:rsidRDefault="00873D3C"/>
                  </w:txbxContent>
                </v:textbox>
                <w10:wrap type="through" anchorx="page" anchory="page"/>
              </v:shape>
            </w:pict>
          </mc:Fallback>
        </mc:AlternateContent>
      </w:r>
      <w:r w:rsidR="0081280A">
        <w:rPr>
          <w:noProof/>
        </w:rPr>
        <w:drawing>
          <wp:anchor distT="0" distB="0" distL="114300" distR="114300" simplePos="0" relativeHeight="251670608" behindDoc="0" locked="0" layoutInCell="1" allowOverlap="1" wp14:anchorId="7FB11917" wp14:editId="374F4F51">
            <wp:simplePos x="0" y="0"/>
            <wp:positionH relativeFrom="page">
              <wp:posOffset>5156200</wp:posOffset>
            </wp:positionH>
            <wp:positionV relativeFrom="page">
              <wp:posOffset>7493000</wp:posOffset>
            </wp:positionV>
            <wp:extent cx="2025015" cy="1536700"/>
            <wp:effectExtent l="0" t="0" r="6985" b="127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6 at 2.08.45 PM.png"/>
                    <pic:cNvPicPr/>
                  </pic:nvPicPr>
                  <pic:blipFill>
                    <a:blip r:embed="rId29">
                      <a:extLst>
                        <a:ext uri="{28A0092B-C50C-407E-A947-70E740481C1C}">
                          <a14:useLocalDpi xmlns:a14="http://schemas.microsoft.com/office/drawing/2010/main" val="0"/>
                        </a:ext>
                      </a:extLst>
                    </a:blip>
                    <a:stretch>
                      <a:fillRect/>
                    </a:stretch>
                  </pic:blipFill>
                  <pic:spPr>
                    <a:xfrm>
                      <a:off x="0" y="0"/>
                      <a:ext cx="2025015" cy="1536700"/>
                    </a:xfrm>
                    <a:prstGeom prst="rect">
                      <a:avLst/>
                    </a:prstGeom>
                  </pic:spPr>
                </pic:pic>
              </a:graphicData>
            </a:graphic>
            <wp14:sizeRelH relativeFrom="margin">
              <wp14:pctWidth>0</wp14:pctWidth>
            </wp14:sizeRelH>
            <wp14:sizeRelV relativeFrom="margin">
              <wp14:pctHeight>0</wp14:pctHeight>
            </wp14:sizeRelV>
          </wp:anchor>
        </w:drawing>
      </w:r>
      <w:r w:rsidR="0081280A">
        <w:rPr>
          <w:noProof/>
        </w:rPr>
        <mc:AlternateContent>
          <mc:Choice Requires="wps">
            <w:drawing>
              <wp:anchor distT="0" distB="0" distL="114300" distR="114300" simplePos="0" relativeHeight="251658231" behindDoc="0" locked="0" layoutInCell="1" allowOverlap="1" wp14:anchorId="2DDC7A8C" wp14:editId="66ADF069">
                <wp:simplePos x="0" y="0"/>
                <wp:positionH relativeFrom="page">
                  <wp:posOffset>5029200</wp:posOffset>
                </wp:positionH>
                <wp:positionV relativeFrom="page">
                  <wp:posOffset>914400</wp:posOffset>
                </wp:positionV>
                <wp:extent cx="2286000" cy="8839200"/>
                <wp:effectExtent l="0" t="0" r="0" b="0"/>
                <wp:wrapNone/>
                <wp:docPr id="23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8392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id="Rectangle 158" o:spid="_x0000_s1026" style="position:absolute;margin-left:396pt;margin-top:1in;width:180pt;height:696pt;z-index:2516582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" fillcolor="#895d1d [3215]" stroked="f" strokecolor="#4a7ebb" strokeweight="1.5pt">
                <v:fill color2="#ece9c6 [3214]" focus="100%" type="gradient"/>
                <v:shadow opacity="22938f" mv:blur="38100f" offset="0,2pt"/>
                <v:textbox inset=",7.2pt,,7.2pt"/>
                <w10:wrap anchorx="page" anchory="page"/>
              </v:rect>
            </w:pict>
          </mc:Fallback>
        </mc:AlternateContent>
      </w:r>
      <w:r w:rsidR="00D77B4B">
        <w:rPr>
          <w:noProof/>
        </w:rPr>
        <w:drawing>
          <wp:anchor distT="0" distB="0" distL="118745" distR="118745" simplePos="0" relativeHeight="251658250" behindDoc="0" locked="0" layoutInCell="1" allowOverlap="1" wp14:anchorId="01A12E5B" wp14:editId="619FDCDA">
            <wp:simplePos x="0" y="0"/>
            <wp:positionH relativeFrom="page">
              <wp:posOffset>5283200</wp:posOffset>
            </wp:positionH>
            <wp:positionV relativeFrom="page">
              <wp:posOffset>1531620</wp:posOffset>
            </wp:positionV>
            <wp:extent cx="1739900" cy="1522095"/>
            <wp:effectExtent l="25400" t="25400" r="38100" b="27305"/>
            <wp:wrapTight wrapText="bothSides">
              <wp:wrapPolygon edited="0">
                <wp:start x="-315" y="-360"/>
                <wp:lineTo x="-315" y="21627"/>
                <wp:lineTo x="21758" y="21627"/>
                <wp:lineTo x="21758" y="-360"/>
                <wp:lineTo x="-315" y="-360"/>
              </wp:wrapPolygon>
            </wp:wrapTight>
            <wp:docPr id="16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777490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39900" cy="1522095"/>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D77B4B">
        <w:rPr>
          <w:noProof/>
        </w:rPr>
        <mc:AlternateContent>
          <mc:Choice Requires="wps">
            <w:drawing>
              <wp:anchor distT="0" distB="0" distL="114300" distR="114300" simplePos="0" relativeHeight="251668560" behindDoc="0" locked="0" layoutInCell="1" allowOverlap="1" wp14:anchorId="4D4A9D6F" wp14:editId="0A855522">
                <wp:simplePos x="0" y="0"/>
                <wp:positionH relativeFrom="page">
                  <wp:posOffset>5092700</wp:posOffset>
                </wp:positionH>
                <wp:positionV relativeFrom="page">
                  <wp:posOffset>3670300</wp:posOffset>
                </wp:positionV>
                <wp:extent cx="2133600" cy="5422900"/>
                <wp:effectExtent l="0" t="0" r="0" b="12700"/>
                <wp:wrapThrough wrapText="bothSides">
                  <wp:wrapPolygon edited="0">
                    <wp:start x="257" y="0"/>
                    <wp:lineTo x="257" y="21549"/>
                    <wp:lineTo x="21086" y="21549"/>
                    <wp:lineTo x="21086" y="0"/>
                    <wp:lineTo x="257" y="0"/>
                  </wp:wrapPolygon>
                </wp:wrapThrough>
                <wp:docPr id="300" name="Text Box 300"/>
                <wp:cNvGraphicFramePr/>
                <a:graphic xmlns:a="http://schemas.openxmlformats.org/drawingml/2006/main">
                  <a:graphicData uri="http://schemas.microsoft.com/office/word/2010/wordprocessingShape">
                    <wps:wsp>
                      <wps:cNvSpPr txBox="1"/>
                      <wps:spPr>
                        <a:xfrm>
                          <a:off x="0" y="0"/>
                          <a:ext cx="2133600" cy="542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A7E389" w14:textId="6384435E" w:rsidR="0081280A" w:rsidRPr="00D77B4B" w:rsidRDefault="0081280A" w:rsidP="00EB52A3">
                            <w:pPr>
                              <w:pStyle w:val="BodyText3"/>
                              <w:jc w:val="left"/>
                              <w:rPr>
                                <w:color w:val="873624" w:themeColor="accent1"/>
                                <w:sz w:val="28"/>
                                <w:szCs w:val="28"/>
                              </w:rPr>
                            </w:pPr>
                            <w:r w:rsidRPr="00D77B4B">
                              <w:rPr>
                                <w:color w:val="873624" w:themeColor="accent1"/>
                                <w:sz w:val="28"/>
                                <w:szCs w:val="28"/>
                              </w:rPr>
                              <w:t xml:space="preserve">Our Girls Basketball and Boys Soccer teams have begun their season!  Please see our school calendar for practice and game schedules on </w:t>
                            </w:r>
                            <w:r>
                              <w:rPr>
                                <w:color w:val="873624" w:themeColor="accent1"/>
                                <w:sz w:val="28"/>
                                <w:szCs w:val="28"/>
                              </w:rPr>
                              <w:t>the PVMS website.</w:t>
                            </w:r>
                          </w:p>
                          <w:p w14:paraId="3D3F52F9" w14:textId="77777777" w:rsidR="0081280A" w:rsidRDefault="0081280A"/>
                          <w:p w14:paraId="5B22CBBC" w14:textId="60EECD4D" w:rsidR="0081280A" w:rsidRPr="00D77B4B" w:rsidRDefault="0081280A">
                            <w:pPr>
                              <w:rPr>
                                <w:color w:val="873624" w:themeColor="accent1"/>
                                <w:sz w:val="28"/>
                                <w:szCs w:val="28"/>
                              </w:rPr>
                            </w:pPr>
                            <w:r w:rsidRPr="00D77B4B">
                              <w:rPr>
                                <w:color w:val="873624" w:themeColor="accent1"/>
                                <w:sz w:val="28"/>
                                <w:szCs w:val="28"/>
                              </w:rPr>
                              <w:t>Come on out to cheer on our Panthers!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44" type="#_x0000_t202" style="position:absolute;margin-left:401pt;margin-top:289pt;width:168pt;height:427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t0bNcCAAAj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" mv:complextextbox="1" filled="f" stroked="f">
                <v:textbox>
                  <w:txbxContent>
                    <w:p w14:paraId="62A7E389" w14:textId="6384435E" w:rsidR="0081280A" w:rsidRPr="00D77B4B" w:rsidRDefault="0081280A" w:rsidP="00EB52A3">
                      <w:pPr>
                        <w:pStyle w:val="BodyText3"/>
                        <w:jc w:val="left"/>
                        <w:rPr>
                          <w:color w:val="873624" w:themeColor="accent1"/>
                          <w:sz w:val="28"/>
                          <w:szCs w:val="28"/>
                        </w:rPr>
                      </w:pPr>
                      <w:r w:rsidRPr="00D77B4B">
                        <w:rPr>
                          <w:color w:val="873624" w:themeColor="accent1"/>
                          <w:sz w:val="28"/>
                          <w:szCs w:val="28"/>
                        </w:rPr>
                        <w:t xml:space="preserve">Our Girls Basketball and Boys Soccer teams have begun their season!  Please see our school calendar for practice and game schedules on </w:t>
                      </w:r>
                      <w:r>
                        <w:rPr>
                          <w:color w:val="873624" w:themeColor="accent1"/>
                          <w:sz w:val="28"/>
                          <w:szCs w:val="28"/>
                        </w:rPr>
                        <w:t>the PVMS website.</w:t>
                      </w:r>
                    </w:p>
                    <w:p w14:paraId="3D3F52F9" w14:textId="77777777" w:rsidR="0081280A" w:rsidRDefault="0081280A"/>
                    <w:p w14:paraId="5B22CBBC" w14:textId="60EECD4D" w:rsidR="0081280A" w:rsidRPr="00D77B4B" w:rsidRDefault="0081280A">
                      <w:pPr>
                        <w:rPr>
                          <w:color w:val="873624" w:themeColor="accent1"/>
                          <w:sz w:val="28"/>
                          <w:szCs w:val="28"/>
                        </w:rPr>
                      </w:pPr>
                      <w:r w:rsidRPr="00D77B4B">
                        <w:rPr>
                          <w:color w:val="873624" w:themeColor="accent1"/>
                          <w:sz w:val="28"/>
                          <w:szCs w:val="28"/>
                        </w:rPr>
                        <w:t>Come on out to cheer on our Panthers!</w:t>
                      </w:r>
                    </w:p>
                  </w:txbxContent>
                </v:textbox>
                <w10:wrap type="through" anchorx="page" anchory="page"/>
              </v:shape>
            </w:pict>
          </mc:Fallback>
        </mc:AlternateContent>
      </w:r>
      <w:r w:rsidR="00E70792">
        <w:rPr>
          <w:noProof/>
        </w:rPr>
        <mc:AlternateContent>
          <mc:Choice Requires="wps">
            <w:drawing>
              <wp:anchor distT="0" distB="0" distL="114300" distR="114300" simplePos="0" relativeHeight="251665488" behindDoc="0" locked="0" layoutInCell="1" allowOverlap="1" wp14:anchorId="3730725C" wp14:editId="488224EF">
                <wp:simplePos x="0" y="0"/>
                <wp:positionH relativeFrom="page">
                  <wp:posOffset>5105400</wp:posOffset>
                </wp:positionH>
                <wp:positionV relativeFrom="page">
                  <wp:posOffset>965200</wp:posOffset>
                </wp:positionV>
                <wp:extent cx="2146300" cy="381000"/>
                <wp:effectExtent l="0" t="0" r="0" b="0"/>
                <wp:wrapThrough wrapText="bothSides">
                  <wp:wrapPolygon edited="0">
                    <wp:start x="256" y="0"/>
                    <wp:lineTo x="256" y="20160"/>
                    <wp:lineTo x="20961" y="20160"/>
                    <wp:lineTo x="20961" y="0"/>
                    <wp:lineTo x="256" y="0"/>
                  </wp:wrapPolygon>
                </wp:wrapThrough>
                <wp:docPr id="297" name="Text Box 297"/>
                <wp:cNvGraphicFramePr/>
                <a:graphic xmlns:a="http://schemas.openxmlformats.org/drawingml/2006/main">
                  <a:graphicData uri="http://schemas.microsoft.com/office/word/2010/wordprocessingShape">
                    <wps:wsp>
                      <wps:cNvSpPr txBox="1"/>
                      <wps:spPr>
                        <a:xfrm>
                          <a:off x="0" y="0"/>
                          <a:ext cx="21463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134417" w14:textId="2F48BBE6" w:rsidR="0081280A" w:rsidRPr="00AC0CD9" w:rsidRDefault="0081280A" w:rsidP="00E70792">
                            <w:pPr>
                              <w:jc w:val="center"/>
                              <w:rPr>
                                <w:b/>
                                <w:color w:val="FFFFFF" w:themeColor="background1"/>
                                <w:sz w:val="36"/>
                                <w:szCs w:val="36"/>
                                <w:u w:val="single"/>
                              </w:rPr>
                            </w:pPr>
                            <w:r>
                              <w:rPr>
                                <w:b/>
                                <w:color w:val="FFFFFF" w:themeColor="background1"/>
                                <w:sz w:val="36"/>
                                <w:szCs w:val="36"/>
                                <w:u w:val="single"/>
                              </w:rPr>
                              <w:t>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45" type="#_x0000_t202" style="position:absolute;margin-left:402pt;margin-top:76pt;width:169pt;height:30pt;z-index:251665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nID9YCAAAi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" mv:complextextbox="1" filled="f" stroked="f">
                <v:textbox>
                  <w:txbxContent>
                    <w:p w14:paraId="0B134417" w14:textId="2F48BBE6" w:rsidR="0081280A" w:rsidRPr="00AC0CD9" w:rsidRDefault="0081280A" w:rsidP="00E70792">
                      <w:pPr>
                        <w:jc w:val="center"/>
                        <w:rPr>
                          <w:b/>
                          <w:color w:val="FFFFFF" w:themeColor="background1"/>
                          <w:sz w:val="36"/>
                          <w:szCs w:val="36"/>
                          <w:u w:val="single"/>
                        </w:rPr>
                      </w:pPr>
                      <w:r>
                        <w:rPr>
                          <w:b/>
                          <w:color w:val="FFFFFF" w:themeColor="background1"/>
                          <w:sz w:val="36"/>
                          <w:szCs w:val="36"/>
                          <w:u w:val="single"/>
                        </w:rPr>
                        <w:t>Athletics</w:t>
                      </w:r>
                    </w:p>
                  </w:txbxContent>
                </v:textbox>
                <w10:wrap type="through" anchorx="page" anchory="page"/>
              </v:shape>
            </w:pict>
          </mc:Fallback>
        </mc:AlternateContent>
      </w:r>
      <w:r w:rsidR="005B5336">
        <w:br w:type="page"/>
      </w:r>
      <w:r w:rsidR="005B5336">
        <w:rPr>
          <w:noProof/>
        </w:rPr>
        <w:lastRenderedPageBreak/>
        <mc:AlternateContent>
          <mc:Choice Requires="wps">
            <w:drawing>
              <wp:anchor distT="0" distB="0" distL="114300" distR="114300" simplePos="0" relativeHeight="251678800" behindDoc="0" locked="0" layoutInCell="1" allowOverlap="1" wp14:anchorId="5F36AD79" wp14:editId="2595D1BD">
                <wp:simplePos x="0" y="0"/>
                <wp:positionH relativeFrom="page">
                  <wp:posOffset>177800</wp:posOffset>
                </wp:positionH>
                <wp:positionV relativeFrom="page">
                  <wp:posOffset>1041400</wp:posOffset>
                </wp:positionV>
                <wp:extent cx="7340600" cy="8216900"/>
                <wp:effectExtent l="50800" t="25400" r="76200" b="114300"/>
                <wp:wrapThrough wrapText="bothSides">
                  <wp:wrapPolygon edited="0">
                    <wp:start x="2765" y="-67"/>
                    <wp:lineTo x="673" y="0"/>
                    <wp:lineTo x="673" y="1068"/>
                    <wp:lineTo x="0" y="1068"/>
                    <wp:lineTo x="-149" y="2137"/>
                    <wp:lineTo x="-149" y="19697"/>
                    <wp:lineTo x="374" y="20298"/>
                    <wp:lineTo x="1495" y="21366"/>
                    <wp:lineTo x="1644" y="21433"/>
                    <wp:lineTo x="2691" y="21767"/>
                    <wp:lineTo x="2840" y="21834"/>
                    <wp:lineTo x="18760" y="21834"/>
                    <wp:lineTo x="18835" y="21767"/>
                    <wp:lineTo x="19956" y="21366"/>
                    <wp:lineTo x="20030" y="21366"/>
                    <wp:lineTo x="21226" y="20298"/>
                    <wp:lineTo x="21749" y="19230"/>
                    <wp:lineTo x="21749" y="3205"/>
                    <wp:lineTo x="21600" y="2203"/>
                    <wp:lineTo x="21600" y="2137"/>
                    <wp:lineTo x="21002" y="1135"/>
                    <wp:lineTo x="20927" y="868"/>
                    <wp:lineTo x="19208" y="0"/>
                    <wp:lineTo x="18835" y="-67"/>
                    <wp:lineTo x="2765" y="-67"/>
                  </wp:wrapPolygon>
                </wp:wrapThrough>
                <wp:docPr id="7" name="Rounded Rectangle 7"/>
                <wp:cNvGraphicFramePr/>
                <a:graphic xmlns:a="http://schemas.openxmlformats.org/drawingml/2006/main">
                  <a:graphicData uri="http://schemas.microsoft.com/office/word/2010/wordprocessingShape">
                    <wps:wsp>
                      <wps:cNvSpPr/>
                      <wps:spPr>
                        <a:xfrm>
                          <a:off x="0" y="0"/>
                          <a:ext cx="7340600" cy="82169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5F5C4C5" w14:textId="77777777" w:rsidR="005B5336" w:rsidRPr="00396DDF" w:rsidRDefault="005B5336" w:rsidP="005B5336">
                            <w:r w:rsidRPr="00396DDF">
                              <w:t xml:space="preserve">A HUGE </w:t>
                            </w:r>
                            <w:proofErr w:type="gramStart"/>
                            <w:r w:rsidRPr="00396DDF">
                              <w:t>thank</w:t>
                            </w:r>
                            <w:proofErr w:type="gramEnd"/>
                            <w:r w:rsidRPr="00396DDF">
                              <w:t xml:space="preserve"> you to the local businesses that support PVMS.  If you own a business or know of one who would like to support our school, please contact </w:t>
                            </w:r>
                            <w:hyperlink r:id="rId31" w:history="1">
                              <w:r w:rsidRPr="00396DDF">
                                <w:rPr>
                                  <w:rStyle w:val="Hyperlink"/>
                                </w:rPr>
                                <w:t xml:space="preserve">Becky </w:t>
                              </w:r>
                              <w:proofErr w:type="spellStart"/>
                              <w:r w:rsidRPr="00396DDF">
                                <w:rPr>
                                  <w:rStyle w:val="Hyperlink"/>
                                </w:rPr>
                                <w:t>Cardin</w:t>
                              </w:r>
                              <w:r w:rsidRPr="00396DDF">
                                <w:rPr>
                                  <w:rStyle w:val="Hyperlink"/>
                                </w:rPr>
                                <w:t>a</w:t>
                              </w:r>
                              <w:r w:rsidRPr="00396DDF">
                                <w:rPr>
                                  <w:rStyle w:val="Hyperlink"/>
                                </w:rPr>
                                <w:t>le</w:t>
                              </w:r>
                              <w:proofErr w:type="spellEnd"/>
                              <w:r w:rsidRPr="00396DDF">
                                <w:rPr>
                                  <w:rStyle w:val="Hyperlink"/>
                                </w:rPr>
                                <w:t>.</w:t>
                              </w:r>
                            </w:hyperlink>
                          </w:p>
                          <w:p w14:paraId="708AAC94" w14:textId="77777777" w:rsidR="005B5336" w:rsidRPr="00396DDF" w:rsidRDefault="005B5336" w:rsidP="005B5336">
                            <w:r w:rsidRPr="00396DDF">
                              <w:rPr>
                                <w:b/>
                                <w:i/>
                                <w:u w:val="single"/>
                              </w:rPr>
                              <w:t>Thank you</w:t>
                            </w:r>
                            <w:r w:rsidRPr="00396DDF">
                              <w:t xml:space="preserve"> to our supporters:</w:t>
                            </w:r>
                          </w:p>
                          <w:p w14:paraId="130BA314" w14:textId="77777777" w:rsidR="005B5336" w:rsidRPr="00396DDF" w:rsidRDefault="005B5336" w:rsidP="005B5336"/>
                          <w:p w14:paraId="6D35EA85" w14:textId="6544DD5E" w:rsidR="005B5336" w:rsidRDefault="005B5336" w:rsidP="005B5336">
                            <w:pPr>
                              <w:rPr>
                                <w:rFonts w:cs="Calibri"/>
                              </w:rPr>
                            </w:pPr>
                            <w:r w:rsidRPr="005B5336">
                              <w:rPr>
                                <w:rFonts w:cs="Calibri"/>
                                <w:b/>
                                <w:color w:val="873624" w:themeColor="accent1"/>
                                <w:sz w:val="32"/>
                                <w:szCs w:val="32"/>
                                <w:u w:val="single"/>
                              </w:rPr>
                              <w:t>Optimum Plumbing</w:t>
                            </w:r>
                            <w:r w:rsidRPr="00396DDF">
                              <w:rPr>
                                <w:rFonts w:cs="Calibri"/>
                              </w:rPr>
                              <w:t>- Thank you for your very generous gift card donation for our Students of the Month!</w:t>
                            </w:r>
                          </w:p>
                          <w:p w14:paraId="0D7BB144" w14:textId="77777777" w:rsidR="005B5336" w:rsidRPr="005B5336" w:rsidRDefault="005B5336" w:rsidP="005B5336">
                            <w:pPr>
                              <w:rPr>
                                <w:rFonts w:cs="Calibri"/>
                              </w:rPr>
                            </w:pPr>
                          </w:p>
                          <w:p w14:paraId="7ABBC47E" w14:textId="1DED4760" w:rsidR="005B5336" w:rsidRDefault="005B5336" w:rsidP="005B5336">
                            <w:r w:rsidRPr="005B5336">
                              <w:rPr>
                                <w:b/>
                                <w:color w:val="873624" w:themeColor="accent1"/>
                                <w:sz w:val="32"/>
                                <w:szCs w:val="32"/>
                                <w:u w:val="single"/>
                              </w:rPr>
                              <w:t>Wendy’s</w:t>
                            </w:r>
                            <w:r w:rsidRPr="005B5336">
                              <w:rPr>
                                <w:b/>
                                <w:color w:val="873624" w:themeColor="accent1"/>
                                <w:sz w:val="32"/>
                                <w:szCs w:val="32"/>
                              </w:rPr>
                              <w:t>-</w:t>
                            </w:r>
                            <w:r w:rsidRPr="00396DDF">
                              <w:rPr>
                                <w:b/>
                              </w:rPr>
                              <w:t xml:space="preserve"> </w:t>
                            </w:r>
                            <w:r w:rsidRPr="00396DDF">
                              <w:t>Thank you for the Super Student Awards</w:t>
                            </w:r>
                            <w:r>
                              <w:t xml:space="preserve"> and Frosty coupons</w:t>
                            </w:r>
                            <w:r w:rsidRPr="00396DDF">
                              <w:t>!</w:t>
                            </w:r>
                          </w:p>
                          <w:p w14:paraId="5D4C469B" w14:textId="77777777" w:rsidR="005B5336" w:rsidRPr="00396DDF" w:rsidRDefault="005B5336" w:rsidP="005B5336"/>
                          <w:p w14:paraId="6B1FC00D" w14:textId="32D7FAC1" w:rsidR="005B5336" w:rsidRDefault="005B5336" w:rsidP="005B5336">
                            <w:r w:rsidRPr="005B5336">
                              <w:rPr>
                                <w:b/>
                                <w:color w:val="873624" w:themeColor="accent1"/>
                                <w:sz w:val="32"/>
                                <w:szCs w:val="32"/>
                                <w:u w:val="single"/>
                              </w:rPr>
                              <w:t>Cobb Theatres</w:t>
                            </w:r>
                            <w:r w:rsidRPr="005B5336">
                              <w:rPr>
                                <w:b/>
                                <w:color w:val="873624" w:themeColor="accent1"/>
                                <w:sz w:val="32"/>
                                <w:szCs w:val="32"/>
                              </w:rPr>
                              <w:t>-</w:t>
                            </w:r>
                            <w:r w:rsidRPr="00396DDF">
                              <w:rPr>
                                <w:b/>
                              </w:rPr>
                              <w:t xml:space="preserve"> </w:t>
                            </w:r>
                            <w:r w:rsidRPr="00396DDF">
                              <w:t>Thank you for the complimentary movie passes!</w:t>
                            </w:r>
                          </w:p>
                          <w:p w14:paraId="523D9E65" w14:textId="77777777" w:rsidR="005B5336" w:rsidRPr="00396DDF" w:rsidRDefault="005B5336" w:rsidP="005B5336"/>
                          <w:p w14:paraId="6F4FD86F" w14:textId="22BB7F87" w:rsidR="005B5336" w:rsidRDefault="005B5336" w:rsidP="005B5336">
                            <w:r w:rsidRPr="005B5336">
                              <w:rPr>
                                <w:b/>
                                <w:color w:val="873624" w:themeColor="accent1"/>
                                <w:sz w:val="32"/>
                                <w:szCs w:val="32"/>
                                <w:u w:val="single"/>
                              </w:rPr>
                              <w:t>Lake Wilderness Beef O’ Brady’s</w:t>
                            </w:r>
                            <w:r w:rsidRPr="00396DDF">
                              <w:rPr>
                                <w:b/>
                              </w:rPr>
                              <w:t xml:space="preserve">- </w:t>
                            </w:r>
                            <w:r w:rsidRPr="00396DDF">
                              <w:t>Thank you for the Merit and Achievement Awards!</w:t>
                            </w:r>
                          </w:p>
                          <w:p w14:paraId="20F26CB9" w14:textId="77777777" w:rsidR="005B5336" w:rsidRPr="00396DDF" w:rsidRDefault="005B5336" w:rsidP="005B5336"/>
                          <w:p w14:paraId="570BCD8D" w14:textId="0E18277A" w:rsidR="005B5336" w:rsidRDefault="005B5336" w:rsidP="005B5336">
                            <w:r w:rsidRPr="005B5336">
                              <w:rPr>
                                <w:b/>
                                <w:color w:val="873624" w:themeColor="accent1"/>
                                <w:sz w:val="32"/>
                                <w:szCs w:val="32"/>
                                <w:u w:val="single"/>
                              </w:rPr>
                              <w:t>Moe’s Southwest Grill Land O’ Lakes</w:t>
                            </w:r>
                            <w:r w:rsidRPr="005B5336">
                              <w:rPr>
                                <w:b/>
                                <w:color w:val="873624" w:themeColor="accent1"/>
                                <w:sz w:val="32"/>
                                <w:szCs w:val="32"/>
                              </w:rPr>
                              <w:t>-</w:t>
                            </w:r>
                            <w:r w:rsidRPr="00396DDF">
                              <w:rPr>
                                <w:b/>
                              </w:rPr>
                              <w:t xml:space="preserve"> </w:t>
                            </w:r>
                            <w:r w:rsidRPr="00396DDF">
                              <w:t>Thank you for the certificates and the supplies!</w:t>
                            </w:r>
                          </w:p>
                          <w:p w14:paraId="0F41BB7E" w14:textId="77777777" w:rsidR="005B5336" w:rsidRPr="005B5336" w:rsidRDefault="005B5336" w:rsidP="005B5336"/>
                          <w:p w14:paraId="0406F2D3" w14:textId="4FAF2718" w:rsidR="005B5336" w:rsidRDefault="005B5336" w:rsidP="005B5336">
                            <w:r w:rsidRPr="005B5336">
                              <w:rPr>
                                <w:b/>
                                <w:color w:val="873624" w:themeColor="accent1"/>
                                <w:sz w:val="32"/>
                                <w:szCs w:val="32"/>
                                <w:u w:val="single"/>
                              </w:rPr>
                              <w:t>McDonald’s- Land O’ Lakes (and partner restaurants)</w:t>
                            </w:r>
                            <w:r w:rsidRPr="005B5336">
                              <w:rPr>
                                <w:color w:val="873624" w:themeColor="accent1"/>
                                <w:sz w:val="32"/>
                                <w:szCs w:val="32"/>
                                <w:u w:val="single"/>
                              </w:rPr>
                              <w:t>-</w:t>
                            </w:r>
                            <w:r w:rsidRPr="005B5336">
                              <w:rPr>
                                <w:color w:val="873624" w:themeColor="accent1"/>
                                <w:sz w:val="32"/>
                                <w:szCs w:val="32"/>
                              </w:rPr>
                              <w:t xml:space="preserve"> </w:t>
                            </w:r>
                            <w:r w:rsidRPr="00396DDF">
                              <w:t xml:space="preserve">Thank you for the Chicken </w:t>
                            </w:r>
                            <w:proofErr w:type="spellStart"/>
                            <w:r w:rsidRPr="00396DDF">
                              <w:t>McNugget</w:t>
                            </w:r>
                            <w:proofErr w:type="spellEnd"/>
                            <w:r w:rsidRPr="00396DDF">
                              <w:t xml:space="preserve"> vouchers!</w:t>
                            </w:r>
                          </w:p>
                          <w:p w14:paraId="67C292C8" w14:textId="77777777" w:rsidR="005B5336" w:rsidRPr="00396DDF" w:rsidRDefault="005B5336" w:rsidP="005B5336"/>
                          <w:p w14:paraId="466CD903" w14:textId="199E3430" w:rsidR="005B5336" w:rsidRDefault="005B5336" w:rsidP="005B5336">
                            <w:pPr>
                              <w:jc w:val="center"/>
                            </w:pPr>
                            <w:proofErr w:type="spellStart"/>
                            <w:r w:rsidRPr="005B5336">
                              <w:rPr>
                                <w:b/>
                                <w:color w:val="873624" w:themeColor="accent1"/>
                                <w:sz w:val="32"/>
                                <w:szCs w:val="32"/>
                                <w:u w:val="single"/>
                              </w:rPr>
                              <w:t>Sugardarlings</w:t>
                            </w:r>
                            <w:proofErr w:type="spellEnd"/>
                            <w:r w:rsidRPr="005B5336">
                              <w:rPr>
                                <w:b/>
                                <w:color w:val="873624" w:themeColor="accent1"/>
                                <w:sz w:val="32"/>
                                <w:szCs w:val="32"/>
                                <w:u w:val="single"/>
                              </w:rPr>
                              <w:t xml:space="preserve"> Cones and Cupcakes</w:t>
                            </w:r>
                            <w:r w:rsidRPr="00396DDF">
                              <w:t xml:space="preserve">- </w:t>
                            </w:r>
                            <w:proofErr w:type="gramStart"/>
                            <w:r w:rsidRPr="00396DDF">
                              <w:t>Thank</w:t>
                            </w:r>
                            <w:proofErr w:type="gramEnd"/>
                            <w:r w:rsidRPr="00396DDF">
                              <w:t xml:space="preserve"> you for the cupcake vouchers!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46" style="position:absolute;margin-left:14pt;margin-top:82pt;width:578pt;height:647pt;z-index:251678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" fillcolor="#873624 [3204]" strokecolor="#7f3322 [3044]">
                <v:fill color2="#db8b79 [1620]" rotate="t" type="gradient">
                  <o:fill v:ext="view" type="gradientUnscaled"/>
                </v:fill>
                <v:shadow on="t" opacity="22937f" mv:blur="40000f" origin=",.5" offset="0,23000emu"/>
                <v:textbox>
                  <w:txbxContent>
                    <w:p w14:paraId="75F5C4C5" w14:textId="77777777" w:rsidR="005B5336" w:rsidRPr="00396DDF" w:rsidRDefault="005B5336" w:rsidP="005B5336">
                      <w:r w:rsidRPr="00396DDF">
                        <w:t xml:space="preserve">A HUGE </w:t>
                      </w:r>
                      <w:proofErr w:type="gramStart"/>
                      <w:r w:rsidRPr="00396DDF">
                        <w:t>thank</w:t>
                      </w:r>
                      <w:proofErr w:type="gramEnd"/>
                      <w:r w:rsidRPr="00396DDF">
                        <w:t xml:space="preserve"> you to the local businesses that support PVMS.  If you own a business or know of one who would like to support our school, please contact </w:t>
                      </w:r>
                      <w:hyperlink r:id="rId32" w:history="1">
                        <w:r w:rsidRPr="00396DDF">
                          <w:rPr>
                            <w:rStyle w:val="Hyperlink"/>
                          </w:rPr>
                          <w:t xml:space="preserve">Becky </w:t>
                        </w:r>
                        <w:proofErr w:type="spellStart"/>
                        <w:r w:rsidRPr="00396DDF">
                          <w:rPr>
                            <w:rStyle w:val="Hyperlink"/>
                          </w:rPr>
                          <w:t>Cardin</w:t>
                        </w:r>
                        <w:r w:rsidRPr="00396DDF">
                          <w:rPr>
                            <w:rStyle w:val="Hyperlink"/>
                          </w:rPr>
                          <w:t>a</w:t>
                        </w:r>
                        <w:r w:rsidRPr="00396DDF">
                          <w:rPr>
                            <w:rStyle w:val="Hyperlink"/>
                          </w:rPr>
                          <w:t>le</w:t>
                        </w:r>
                        <w:proofErr w:type="spellEnd"/>
                        <w:r w:rsidRPr="00396DDF">
                          <w:rPr>
                            <w:rStyle w:val="Hyperlink"/>
                          </w:rPr>
                          <w:t>.</w:t>
                        </w:r>
                      </w:hyperlink>
                    </w:p>
                    <w:p w14:paraId="708AAC94" w14:textId="77777777" w:rsidR="005B5336" w:rsidRPr="00396DDF" w:rsidRDefault="005B5336" w:rsidP="005B5336">
                      <w:r w:rsidRPr="00396DDF">
                        <w:rPr>
                          <w:b/>
                          <w:i/>
                          <w:u w:val="single"/>
                        </w:rPr>
                        <w:t>Thank you</w:t>
                      </w:r>
                      <w:r w:rsidRPr="00396DDF">
                        <w:t xml:space="preserve"> to our supporters:</w:t>
                      </w:r>
                    </w:p>
                    <w:p w14:paraId="130BA314" w14:textId="77777777" w:rsidR="005B5336" w:rsidRPr="00396DDF" w:rsidRDefault="005B5336" w:rsidP="005B5336"/>
                    <w:p w14:paraId="6D35EA85" w14:textId="6544DD5E" w:rsidR="005B5336" w:rsidRDefault="005B5336" w:rsidP="005B5336">
                      <w:pPr>
                        <w:rPr>
                          <w:rFonts w:cs="Calibri"/>
                        </w:rPr>
                      </w:pPr>
                      <w:r w:rsidRPr="005B5336">
                        <w:rPr>
                          <w:rFonts w:cs="Calibri"/>
                          <w:b/>
                          <w:color w:val="873624" w:themeColor="accent1"/>
                          <w:sz w:val="32"/>
                          <w:szCs w:val="32"/>
                          <w:u w:val="single"/>
                        </w:rPr>
                        <w:t>Optimum Plumbing</w:t>
                      </w:r>
                      <w:r w:rsidRPr="00396DDF">
                        <w:rPr>
                          <w:rFonts w:cs="Calibri"/>
                        </w:rPr>
                        <w:t>- Thank you for your very generous gift card donation for our Students of the Month!</w:t>
                      </w:r>
                    </w:p>
                    <w:p w14:paraId="0D7BB144" w14:textId="77777777" w:rsidR="005B5336" w:rsidRPr="005B5336" w:rsidRDefault="005B5336" w:rsidP="005B5336">
                      <w:pPr>
                        <w:rPr>
                          <w:rFonts w:cs="Calibri"/>
                        </w:rPr>
                      </w:pPr>
                    </w:p>
                    <w:p w14:paraId="7ABBC47E" w14:textId="1DED4760" w:rsidR="005B5336" w:rsidRDefault="005B5336" w:rsidP="005B5336">
                      <w:r w:rsidRPr="005B5336">
                        <w:rPr>
                          <w:b/>
                          <w:color w:val="873624" w:themeColor="accent1"/>
                          <w:sz w:val="32"/>
                          <w:szCs w:val="32"/>
                          <w:u w:val="single"/>
                        </w:rPr>
                        <w:t>Wendy’s</w:t>
                      </w:r>
                      <w:r w:rsidRPr="005B5336">
                        <w:rPr>
                          <w:b/>
                          <w:color w:val="873624" w:themeColor="accent1"/>
                          <w:sz w:val="32"/>
                          <w:szCs w:val="32"/>
                        </w:rPr>
                        <w:t>-</w:t>
                      </w:r>
                      <w:r w:rsidRPr="00396DDF">
                        <w:rPr>
                          <w:b/>
                        </w:rPr>
                        <w:t xml:space="preserve"> </w:t>
                      </w:r>
                      <w:r w:rsidRPr="00396DDF">
                        <w:t>Thank you for the Super Student Awards</w:t>
                      </w:r>
                      <w:r>
                        <w:t xml:space="preserve"> and Frosty coupons</w:t>
                      </w:r>
                      <w:r w:rsidRPr="00396DDF">
                        <w:t>!</w:t>
                      </w:r>
                    </w:p>
                    <w:p w14:paraId="5D4C469B" w14:textId="77777777" w:rsidR="005B5336" w:rsidRPr="00396DDF" w:rsidRDefault="005B5336" w:rsidP="005B5336"/>
                    <w:p w14:paraId="6B1FC00D" w14:textId="32D7FAC1" w:rsidR="005B5336" w:rsidRDefault="005B5336" w:rsidP="005B5336">
                      <w:r w:rsidRPr="005B5336">
                        <w:rPr>
                          <w:b/>
                          <w:color w:val="873624" w:themeColor="accent1"/>
                          <w:sz w:val="32"/>
                          <w:szCs w:val="32"/>
                          <w:u w:val="single"/>
                        </w:rPr>
                        <w:t>Cobb Theatres</w:t>
                      </w:r>
                      <w:r w:rsidRPr="005B5336">
                        <w:rPr>
                          <w:b/>
                          <w:color w:val="873624" w:themeColor="accent1"/>
                          <w:sz w:val="32"/>
                          <w:szCs w:val="32"/>
                        </w:rPr>
                        <w:t>-</w:t>
                      </w:r>
                      <w:r w:rsidRPr="00396DDF">
                        <w:rPr>
                          <w:b/>
                        </w:rPr>
                        <w:t xml:space="preserve"> </w:t>
                      </w:r>
                      <w:r w:rsidRPr="00396DDF">
                        <w:t>Thank you for the complimentary movie passes!</w:t>
                      </w:r>
                    </w:p>
                    <w:p w14:paraId="523D9E65" w14:textId="77777777" w:rsidR="005B5336" w:rsidRPr="00396DDF" w:rsidRDefault="005B5336" w:rsidP="005B5336"/>
                    <w:p w14:paraId="6F4FD86F" w14:textId="22BB7F87" w:rsidR="005B5336" w:rsidRDefault="005B5336" w:rsidP="005B5336">
                      <w:r w:rsidRPr="005B5336">
                        <w:rPr>
                          <w:b/>
                          <w:color w:val="873624" w:themeColor="accent1"/>
                          <w:sz w:val="32"/>
                          <w:szCs w:val="32"/>
                          <w:u w:val="single"/>
                        </w:rPr>
                        <w:t>Lake Wilderness Beef O’ Brady’s</w:t>
                      </w:r>
                      <w:r w:rsidRPr="00396DDF">
                        <w:rPr>
                          <w:b/>
                        </w:rPr>
                        <w:t xml:space="preserve">- </w:t>
                      </w:r>
                      <w:r w:rsidRPr="00396DDF">
                        <w:t>Thank you for the Merit and Achievement Awards!</w:t>
                      </w:r>
                    </w:p>
                    <w:p w14:paraId="20F26CB9" w14:textId="77777777" w:rsidR="005B5336" w:rsidRPr="00396DDF" w:rsidRDefault="005B5336" w:rsidP="005B5336"/>
                    <w:p w14:paraId="570BCD8D" w14:textId="0E18277A" w:rsidR="005B5336" w:rsidRDefault="005B5336" w:rsidP="005B5336">
                      <w:r w:rsidRPr="005B5336">
                        <w:rPr>
                          <w:b/>
                          <w:color w:val="873624" w:themeColor="accent1"/>
                          <w:sz w:val="32"/>
                          <w:szCs w:val="32"/>
                          <w:u w:val="single"/>
                        </w:rPr>
                        <w:t>Moe’s Southwest Grill Land O’ Lakes</w:t>
                      </w:r>
                      <w:r w:rsidRPr="005B5336">
                        <w:rPr>
                          <w:b/>
                          <w:color w:val="873624" w:themeColor="accent1"/>
                          <w:sz w:val="32"/>
                          <w:szCs w:val="32"/>
                        </w:rPr>
                        <w:t>-</w:t>
                      </w:r>
                      <w:r w:rsidRPr="00396DDF">
                        <w:rPr>
                          <w:b/>
                        </w:rPr>
                        <w:t xml:space="preserve"> </w:t>
                      </w:r>
                      <w:r w:rsidRPr="00396DDF">
                        <w:t>Thank you for the certificates and the supplies!</w:t>
                      </w:r>
                    </w:p>
                    <w:p w14:paraId="0F41BB7E" w14:textId="77777777" w:rsidR="005B5336" w:rsidRPr="005B5336" w:rsidRDefault="005B5336" w:rsidP="005B5336"/>
                    <w:p w14:paraId="0406F2D3" w14:textId="4FAF2718" w:rsidR="005B5336" w:rsidRDefault="005B5336" w:rsidP="005B5336">
                      <w:r w:rsidRPr="005B5336">
                        <w:rPr>
                          <w:b/>
                          <w:color w:val="873624" w:themeColor="accent1"/>
                          <w:sz w:val="32"/>
                          <w:szCs w:val="32"/>
                          <w:u w:val="single"/>
                        </w:rPr>
                        <w:t>McDonald’s- Land O’ Lakes (and partner restaurants)</w:t>
                      </w:r>
                      <w:r w:rsidRPr="005B5336">
                        <w:rPr>
                          <w:color w:val="873624" w:themeColor="accent1"/>
                          <w:sz w:val="32"/>
                          <w:szCs w:val="32"/>
                          <w:u w:val="single"/>
                        </w:rPr>
                        <w:t>-</w:t>
                      </w:r>
                      <w:r w:rsidRPr="005B5336">
                        <w:rPr>
                          <w:color w:val="873624" w:themeColor="accent1"/>
                          <w:sz w:val="32"/>
                          <w:szCs w:val="32"/>
                        </w:rPr>
                        <w:t xml:space="preserve"> </w:t>
                      </w:r>
                      <w:r w:rsidRPr="00396DDF">
                        <w:t xml:space="preserve">Thank you for the Chicken </w:t>
                      </w:r>
                      <w:proofErr w:type="spellStart"/>
                      <w:r w:rsidRPr="00396DDF">
                        <w:t>McNugget</w:t>
                      </w:r>
                      <w:proofErr w:type="spellEnd"/>
                      <w:r w:rsidRPr="00396DDF">
                        <w:t xml:space="preserve"> vouchers!</w:t>
                      </w:r>
                    </w:p>
                    <w:p w14:paraId="67C292C8" w14:textId="77777777" w:rsidR="005B5336" w:rsidRPr="00396DDF" w:rsidRDefault="005B5336" w:rsidP="005B5336"/>
                    <w:p w14:paraId="466CD903" w14:textId="199E3430" w:rsidR="005B5336" w:rsidRDefault="005B5336" w:rsidP="005B5336">
                      <w:pPr>
                        <w:jc w:val="center"/>
                      </w:pPr>
                      <w:proofErr w:type="spellStart"/>
                      <w:r w:rsidRPr="005B5336">
                        <w:rPr>
                          <w:b/>
                          <w:color w:val="873624" w:themeColor="accent1"/>
                          <w:sz w:val="32"/>
                          <w:szCs w:val="32"/>
                          <w:u w:val="single"/>
                        </w:rPr>
                        <w:t>Sugardarlings</w:t>
                      </w:r>
                      <w:proofErr w:type="spellEnd"/>
                      <w:r w:rsidRPr="005B5336">
                        <w:rPr>
                          <w:b/>
                          <w:color w:val="873624" w:themeColor="accent1"/>
                          <w:sz w:val="32"/>
                          <w:szCs w:val="32"/>
                          <w:u w:val="single"/>
                        </w:rPr>
                        <w:t xml:space="preserve"> Cones and Cupcakes</w:t>
                      </w:r>
                      <w:r w:rsidRPr="00396DDF">
                        <w:t xml:space="preserve">- </w:t>
                      </w:r>
                      <w:proofErr w:type="gramStart"/>
                      <w:r w:rsidRPr="00396DDF">
                        <w:t>Thank</w:t>
                      </w:r>
                      <w:proofErr w:type="gramEnd"/>
                      <w:r w:rsidRPr="00396DDF">
                        <w:t xml:space="preserve"> you for the cupcake vouchers!</w:t>
                      </w:r>
                    </w:p>
                  </w:txbxContent>
                </v:textbox>
                <w10:wrap type="through" anchorx="page" anchory="page"/>
              </v:roundrect>
            </w:pict>
          </mc:Fallback>
        </mc:AlternateContent>
      </w:r>
      <w:r w:rsidR="005B5336">
        <w:rPr>
          <w:noProof/>
        </w:rPr>
        <mc:AlternateContent>
          <mc:Choice Requires="wps">
            <w:drawing>
              <wp:anchor distT="0" distB="0" distL="114300" distR="114300" simplePos="0" relativeHeight="251676752" behindDoc="0" locked="0" layoutInCell="1" allowOverlap="1" wp14:anchorId="574F6AA1" wp14:editId="70240523">
                <wp:simplePos x="0" y="0"/>
                <wp:positionH relativeFrom="page">
                  <wp:posOffset>317500</wp:posOffset>
                </wp:positionH>
                <wp:positionV relativeFrom="page">
                  <wp:posOffset>393700</wp:posOffset>
                </wp:positionV>
                <wp:extent cx="7213600" cy="647700"/>
                <wp:effectExtent l="0" t="0" r="0" b="12700"/>
                <wp:wrapThrough wrapText="bothSides">
                  <wp:wrapPolygon edited="0">
                    <wp:start x="76" y="0"/>
                    <wp:lineTo x="76" y="21176"/>
                    <wp:lineTo x="21448" y="21176"/>
                    <wp:lineTo x="21448" y="0"/>
                    <wp:lineTo x="76" y="0"/>
                  </wp:wrapPolygon>
                </wp:wrapThrough>
                <wp:docPr id="5" name="Text Box 5"/>
                <wp:cNvGraphicFramePr/>
                <a:graphic xmlns:a="http://schemas.openxmlformats.org/drawingml/2006/main">
                  <a:graphicData uri="http://schemas.microsoft.com/office/word/2010/wordprocessingShape">
                    <wps:wsp>
                      <wps:cNvSpPr txBox="1"/>
                      <wps:spPr>
                        <a:xfrm>
                          <a:off x="0" y="0"/>
                          <a:ext cx="721360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175789" w14:textId="64953993" w:rsidR="005B5336" w:rsidRPr="005B5336" w:rsidRDefault="005B5336" w:rsidP="005B5336">
                            <w:pPr>
                              <w:jc w:val="center"/>
                              <w:rPr>
                                <w:color w:val="873624" w:themeColor="accent1"/>
                                <w:sz w:val="52"/>
                                <w:szCs w:val="52"/>
                              </w:rPr>
                            </w:pPr>
                            <w:r w:rsidRPr="005B5336">
                              <w:rPr>
                                <w:color w:val="873624" w:themeColor="accent1"/>
                                <w:sz w:val="52"/>
                                <w:szCs w:val="52"/>
                              </w:rPr>
                              <w:t>Support our Supporters!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7" type="#_x0000_t202" style="position:absolute;margin-left:25pt;margin-top:31pt;width:568pt;height:51pt;z-index:251676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2tMCAAAe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" mv:complextextbox="1" filled="f" stroked="f">
                <v:textbox>
                  <w:txbxContent>
                    <w:p w14:paraId="16175789" w14:textId="64953993" w:rsidR="005B5336" w:rsidRPr="005B5336" w:rsidRDefault="005B5336" w:rsidP="005B5336">
                      <w:pPr>
                        <w:jc w:val="center"/>
                        <w:rPr>
                          <w:color w:val="873624" w:themeColor="accent1"/>
                          <w:sz w:val="52"/>
                          <w:szCs w:val="52"/>
                        </w:rPr>
                      </w:pPr>
                      <w:r w:rsidRPr="005B5336">
                        <w:rPr>
                          <w:color w:val="873624" w:themeColor="accent1"/>
                          <w:sz w:val="52"/>
                          <w:szCs w:val="52"/>
                        </w:rPr>
                        <w:t>Support our Supporters!</w:t>
                      </w:r>
                    </w:p>
                  </w:txbxContent>
                </v:textbox>
                <w10:wrap type="through" anchorx="page" anchory="page"/>
              </v:shape>
            </w:pict>
          </mc:Fallback>
        </mc:AlternateContent>
      </w:r>
    </w:p>
    <w:sectPr w:rsidR="00D531E2" w:rsidSect="00D531E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D7623" w14:textId="77777777" w:rsidR="00E8684D" w:rsidRDefault="00E8684D">
      <w:pPr>
        <w:spacing w:after="0"/>
      </w:pPr>
      <w:r>
        <w:separator/>
      </w:r>
    </w:p>
  </w:endnote>
  <w:endnote w:type="continuationSeparator" w:id="0">
    <w:p w14:paraId="4A21405E" w14:textId="77777777" w:rsidR="00E8684D" w:rsidRDefault="00E86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254D8" w14:textId="77777777" w:rsidR="00E8684D" w:rsidRDefault="00E8684D">
      <w:pPr>
        <w:spacing w:after="0"/>
      </w:pPr>
      <w:r>
        <w:separator/>
      </w:r>
    </w:p>
  </w:footnote>
  <w:footnote w:type="continuationSeparator" w:id="0">
    <w:p w14:paraId="3F097A01" w14:textId="77777777" w:rsidR="00E8684D" w:rsidRDefault="00E8684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22D15686"/>
    <w:multiLevelType w:val="hybridMultilevel"/>
    <w:tmpl w:val="21DE90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27965"/>
    <w:multiLevelType w:val="multilevel"/>
    <w:tmpl w:val="DBFC112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A94D8D"/>
    <w:multiLevelType w:val="hybridMultilevel"/>
    <w:tmpl w:val="DBFC11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9C1BC6"/>
    <w:multiLevelType w:val="multilevel"/>
    <w:tmpl w:val="7C4E518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84D6ED5"/>
    <w:multiLevelType w:val="hybridMultilevel"/>
    <w:tmpl w:val="7C4E51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2E26F4"/>
    <w:multiLevelType w:val="hybridMultilevel"/>
    <w:tmpl w:val="200A92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6"/>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06027B"/>
    <w:rsid w:val="00036BDF"/>
    <w:rsid w:val="0006027B"/>
    <w:rsid w:val="00105809"/>
    <w:rsid w:val="00187CE8"/>
    <w:rsid w:val="001A2EAD"/>
    <w:rsid w:val="002C3BAA"/>
    <w:rsid w:val="00317A88"/>
    <w:rsid w:val="00386D82"/>
    <w:rsid w:val="003B1B4B"/>
    <w:rsid w:val="003C66F9"/>
    <w:rsid w:val="00435B0A"/>
    <w:rsid w:val="005907DC"/>
    <w:rsid w:val="005A1D69"/>
    <w:rsid w:val="005B5336"/>
    <w:rsid w:val="005B79AC"/>
    <w:rsid w:val="00653687"/>
    <w:rsid w:val="00786D8C"/>
    <w:rsid w:val="007E324A"/>
    <w:rsid w:val="0081280A"/>
    <w:rsid w:val="00846763"/>
    <w:rsid w:val="00870A13"/>
    <w:rsid w:val="00873D3C"/>
    <w:rsid w:val="00906CDB"/>
    <w:rsid w:val="009B337D"/>
    <w:rsid w:val="00A51D78"/>
    <w:rsid w:val="00AA73E5"/>
    <w:rsid w:val="00AC0CD9"/>
    <w:rsid w:val="00B1248E"/>
    <w:rsid w:val="00BC32FE"/>
    <w:rsid w:val="00BE1679"/>
    <w:rsid w:val="00C84808"/>
    <w:rsid w:val="00D07816"/>
    <w:rsid w:val="00D531E2"/>
    <w:rsid w:val="00D57C87"/>
    <w:rsid w:val="00D6797A"/>
    <w:rsid w:val="00D77B4B"/>
    <w:rsid w:val="00DE5A27"/>
    <w:rsid w:val="00E41DB4"/>
    <w:rsid w:val="00E70792"/>
    <w:rsid w:val="00E80DB6"/>
    <w:rsid w:val="00E8684D"/>
    <w:rsid w:val="00E9543F"/>
    <w:rsid w:val="00EB52A3"/>
    <w:rsid w:val="00F21397"/>
    <w:rsid w:val="00FA249F"/>
    <w:rsid w:val="00FB7AA7"/>
    <w:rsid w:val="00FE11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F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Hyperlink"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873624"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873624"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873624"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895D1D"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895D1D" w:themeColor="text2"/>
      <w:sz w:val="144"/>
      <w:szCs w:val="52"/>
    </w:rPr>
  </w:style>
  <w:style w:type="character" w:customStyle="1" w:styleId="Heading1Char">
    <w:name w:val="Heading 1 Char"/>
    <w:basedOn w:val="DefaultParagraphFont"/>
    <w:link w:val="Heading1"/>
    <w:uiPriority w:val="9"/>
    <w:rsid w:val="00F9436D"/>
    <w:rPr>
      <w:bCs/>
      <w:color w:val="873624"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873624"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895D1D" w:themeColor="text2"/>
      <w:sz w:val="18"/>
    </w:rPr>
  </w:style>
  <w:style w:type="character" w:customStyle="1" w:styleId="QuoteChar">
    <w:name w:val="Quote Char"/>
    <w:basedOn w:val="DefaultParagraphFont"/>
    <w:link w:val="Quote"/>
    <w:rsid w:val="00437719"/>
    <w:rPr>
      <w:i/>
      <w:color w:val="895D1D" w:themeColor="text2"/>
      <w:sz w:val="18"/>
    </w:rPr>
  </w:style>
  <w:style w:type="paragraph" w:styleId="BlockText">
    <w:name w:val="Block Text"/>
    <w:basedOn w:val="Normal"/>
    <w:rsid w:val="00C20F44"/>
    <w:pPr>
      <w:spacing w:after="220"/>
      <w:jc w:val="center"/>
    </w:pPr>
    <w:rPr>
      <w:i/>
      <w:iCs/>
      <w:color w:val="873624"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873624" w:themeColor="accent1"/>
      <w:sz w:val="22"/>
    </w:rPr>
  </w:style>
  <w:style w:type="paragraph" w:customStyle="1" w:styleId="Tagline">
    <w:name w:val="Tagline"/>
    <w:basedOn w:val="Normal"/>
    <w:link w:val="TaglineChar"/>
    <w:qFormat/>
    <w:rsid w:val="0047534C"/>
    <w:pPr>
      <w:spacing w:after="0" w:line="300" w:lineRule="auto"/>
      <w:jc w:val="center"/>
    </w:pPr>
    <w:rPr>
      <w:i/>
      <w:color w:val="873624" w:themeColor="accent1"/>
      <w:sz w:val="18"/>
    </w:rPr>
  </w:style>
  <w:style w:type="character" w:customStyle="1" w:styleId="TaglineChar">
    <w:name w:val="Tagline Char"/>
    <w:basedOn w:val="DefaultParagraphFont"/>
    <w:link w:val="Tagline"/>
    <w:rsid w:val="0047534C"/>
    <w:rPr>
      <w:i/>
      <w:color w:val="873624" w:themeColor="accent1"/>
      <w:sz w:val="18"/>
    </w:rPr>
  </w:style>
  <w:style w:type="paragraph" w:customStyle="1" w:styleId="Recipient">
    <w:name w:val="Recipient"/>
    <w:basedOn w:val="Normal"/>
    <w:link w:val="RecipientChar"/>
    <w:qFormat/>
    <w:rsid w:val="0047534C"/>
    <w:pPr>
      <w:spacing w:after="0"/>
    </w:pPr>
    <w:rPr>
      <w:color w:val="873624" w:themeColor="accent1"/>
      <w:sz w:val="28"/>
    </w:rPr>
  </w:style>
  <w:style w:type="character" w:customStyle="1" w:styleId="RecipientChar">
    <w:name w:val="Recipient Char"/>
    <w:basedOn w:val="DefaultParagraphFont"/>
    <w:link w:val="Recipient"/>
    <w:rsid w:val="0047534C"/>
    <w:rPr>
      <w:color w:val="873624"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895D1D"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895D1D"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rsid w:val="00D531E2"/>
    <w:rPr>
      <w:color w:val="CC9900" w:themeColor="hyperlink"/>
      <w:u w:val="single"/>
    </w:rPr>
  </w:style>
  <w:style w:type="paragraph" w:customStyle="1" w:styleId="Header-CoverRight">
    <w:name w:val="Header - CoverRight"/>
    <w:basedOn w:val="Normal"/>
    <w:link w:val="Header-CoverRightChar"/>
    <w:qFormat/>
    <w:rsid w:val="00E80DB6"/>
    <w:pPr>
      <w:spacing w:after="0"/>
      <w:jc w:val="right"/>
    </w:pPr>
    <w:rPr>
      <w:rFonts w:eastAsiaTheme="minorHAnsi"/>
      <w:color w:val="FFFFFF" w:themeColor="background1"/>
      <w:sz w:val="22"/>
    </w:rPr>
  </w:style>
  <w:style w:type="character" w:customStyle="1" w:styleId="Header-CoverRightChar">
    <w:name w:val="Header - CoverRight Char"/>
    <w:basedOn w:val="DefaultParagraphFont"/>
    <w:link w:val="Header-CoverRight"/>
    <w:rsid w:val="00E80DB6"/>
    <w:rPr>
      <w:rFonts w:eastAsiaTheme="minorHAnsi"/>
      <w:color w:val="FFFFFF" w:themeColor="background1"/>
      <w:sz w:val="22"/>
    </w:rPr>
  </w:style>
  <w:style w:type="paragraph" w:styleId="NormalWeb">
    <w:name w:val="Normal (Web)"/>
    <w:basedOn w:val="Normal"/>
    <w:uiPriority w:val="99"/>
    <w:unhideWhenUsed/>
    <w:rsid w:val="00E80DB6"/>
    <w:pPr>
      <w:spacing w:before="100" w:beforeAutospacing="1" w:after="100" w:afterAutospacing="1"/>
    </w:pPr>
    <w:rPr>
      <w:rFonts w:ascii="Times" w:eastAsiaTheme="minorHAnsi" w:hAnsi="Times" w:cs="Times New Roman"/>
      <w:sz w:val="20"/>
      <w:szCs w:val="20"/>
    </w:rPr>
  </w:style>
  <w:style w:type="character" w:styleId="FollowedHyperlink">
    <w:name w:val="FollowedHyperlink"/>
    <w:basedOn w:val="DefaultParagraphFont"/>
    <w:rsid w:val="00AC0CD9"/>
    <w:rPr>
      <w:color w:val="B2B2B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Hyperlink"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873624"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873624"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873624"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895D1D"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895D1D" w:themeColor="text2"/>
      <w:sz w:val="144"/>
      <w:szCs w:val="52"/>
    </w:rPr>
  </w:style>
  <w:style w:type="character" w:customStyle="1" w:styleId="Heading1Char">
    <w:name w:val="Heading 1 Char"/>
    <w:basedOn w:val="DefaultParagraphFont"/>
    <w:link w:val="Heading1"/>
    <w:uiPriority w:val="9"/>
    <w:rsid w:val="00F9436D"/>
    <w:rPr>
      <w:bCs/>
      <w:color w:val="873624"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873624"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895D1D" w:themeColor="text2"/>
      <w:sz w:val="18"/>
    </w:rPr>
  </w:style>
  <w:style w:type="character" w:customStyle="1" w:styleId="QuoteChar">
    <w:name w:val="Quote Char"/>
    <w:basedOn w:val="DefaultParagraphFont"/>
    <w:link w:val="Quote"/>
    <w:rsid w:val="00437719"/>
    <w:rPr>
      <w:i/>
      <w:color w:val="895D1D" w:themeColor="text2"/>
      <w:sz w:val="18"/>
    </w:rPr>
  </w:style>
  <w:style w:type="paragraph" w:styleId="BlockText">
    <w:name w:val="Block Text"/>
    <w:basedOn w:val="Normal"/>
    <w:rsid w:val="00C20F44"/>
    <w:pPr>
      <w:spacing w:after="220"/>
      <w:jc w:val="center"/>
    </w:pPr>
    <w:rPr>
      <w:i/>
      <w:iCs/>
      <w:color w:val="873624"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873624" w:themeColor="accent1"/>
      <w:sz w:val="22"/>
    </w:rPr>
  </w:style>
  <w:style w:type="paragraph" w:customStyle="1" w:styleId="Tagline">
    <w:name w:val="Tagline"/>
    <w:basedOn w:val="Normal"/>
    <w:link w:val="TaglineChar"/>
    <w:qFormat/>
    <w:rsid w:val="0047534C"/>
    <w:pPr>
      <w:spacing w:after="0" w:line="300" w:lineRule="auto"/>
      <w:jc w:val="center"/>
    </w:pPr>
    <w:rPr>
      <w:i/>
      <w:color w:val="873624" w:themeColor="accent1"/>
      <w:sz w:val="18"/>
    </w:rPr>
  </w:style>
  <w:style w:type="character" w:customStyle="1" w:styleId="TaglineChar">
    <w:name w:val="Tagline Char"/>
    <w:basedOn w:val="DefaultParagraphFont"/>
    <w:link w:val="Tagline"/>
    <w:rsid w:val="0047534C"/>
    <w:rPr>
      <w:i/>
      <w:color w:val="873624" w:themeColor="accent1"/>
      <w:sz w:val="18"/>
    </w:rPr>
  </w:style>
  <w:style w:type="paragraph" w:customStyle="1" w:styleId="Recipient">
    <w:name w:val="Recipient"/>
    <w:basedOn w:val="Normal"/>
    <w:link w:val="RecipientChar"/>
    <w:qFormat/>
    <w:rsid w:val="0047534C"/>
    <w:pPr>
      <w:spacing w:after="0"/>
    </w:pPr>
    <w:rPr>
      <w:color w:val="873624" w:themeColor="accent1"/>
      <w:sz w:val="28"/>
    </w:rPr>
  </w:style>
  <w:style w:type="character" w:customStyle="1" w:styleId="RecipientChar">
    <w:name w:val="Recipient Char"/>
    <w:basedOn w:val="DefaultParagraphFont"/>
    <w:link w:val="Recipient"/>
    <w:rsid w:val="0047534C"/>
    <w:rPr>
      <w:color w:val="873624"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895D1D"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895D1D"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rsid w:val="00D531E2"/>
    <w:rPr>
      <w:color w:val="CC9900" w:themeColor="hyperlink"/>
      <w:u w:val="single"/>
    </w:rPr>
  </w:style>
  <w:style w:type="paragraph" w:customStyle="1" w:styleId="Header-CoverRight">
    <w:name w:val="Header - CoverRight"/>
    <w:basedOn w:val="Normal"/>
    <w:link w:val="Header-CoverRightChar"/>
    <w:qFormat/>
    <w:rsid w:val="00E80DB6"/>
    <w:pPr>
      <w:spacing w:after="0"/>
      <w:jc w:val="right"/>
    </w:pPr>
    <w:rPr>
      <w:rFonts w:eastAsiaTheme="minorHAnsi"/>
      <w:color w:val="FFFFFF" w:themeColor="background1"/>
      <w:sz w:val="22"/>
    </w:rPr>
  </w:style>
  <w:style w:type="character" w:customStyle="1" w:styleId="Header-CoverRightChar">
    <w:name w:val="Header - CoverRight Char"/>
    <w:basedOn w:val="DefaultParagraphFont"/>
    <w:link w:val="Header-CoverRight"/>
    <w:rsid w:val="00E80DB6"/>
    <w:rPr>
      <w:rFonts w:eastAsiaTheme="minorHAnsi"/>
      <w:color w:val="FFFFFF" w:themeColor="background1"/>
      <w:sz w:val="22"/>
    </w:rPr>
  </w:style>
  <w:style w:type="paragraph" w:styleId="NormalWeb">
    <w:name w:val="Normal (Web)"/>
    <w:basedOn w:val="Normal"/>
    <w:uiPriority w:val="99"/>
    <w:unhideWhenUsed/>
    <w:rsid w:val="00E80DB6"/>
    <w:pPr>
      <w:spacing w:before="100" w:beforeAutospacing="1" w:after="100" w:afterAutospacing="1"/>
    </w:pPr>
    <w:rPr>
      <w:rFonts w:ascii="Times" w:eastAsiaTheme="minorHAnsi" w:hAnsi="Times" w:cs="Times New Roman"/>
      <w:sz w:val="20"/>
      <w:szCs w:val="20"/>
    </w:rPr>
  </w:style>
  <w:style w:type="character" w:styleId="FollowedHyperlink">
    <w:name w:val="FollowedHyperlink"/>
    <w:basedOn w:val="DefaultParagraphFont"/>
    <w:rsid w:val="00AC0CD9"/>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bo.org"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pvms.pasco.k12.fl.us" TargetMode="External"/><Relationship Id="rId26" Type="http://schemas.openxmlformats.org/officeDocument/2006/relationships/hyperlink" Target="http://www.ibo.org" TargetMode="External"/><Relationship Id="rId27" Type="http://schemas.openxmlformats.org/officeDocument/2006/relationships/hyperlink" Target="pvms.pasco.k12.fl.us" TargetMode="External"/><Relationship Id="rId28" Type="http://schemas.openxmlformats.org/officeDocument/2006/relationships/hyperlink" Target="http://www.ibo.org" TargetMode="External"/><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hyperlink" Target="mailto:rcardina@pasco.k12.fl.us" TargetMode="External"/><Relationship Id="rId32" Type="http://schemas.openxmlformats.org/officeDocument/2006/relationships/hyperlink" Target="mailto:rcardina@pasco.k12.fl.u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pvms.pasco.k12.fl.us" TargetMode="External"/><Relationship Id="rId12" Type="http://schemas.openxmlformats.org/officeDocument/2006/relationships/hyperlink" Target="pvms.pasco.k12.fl.us" TargetMode="External"/><Relationship Id="rId13" Type="http://schemas.openxmlformats.org/officeDocument/2006/relationships/image" Target="media/image3.png"/><Relationship Id="rId14" Type="http://schemas.openxmlformats.org/officeDocument/2006/relationships/hyperlink" Target="mailto:mfink@pasco.k12.fl.us" TargetMode="External"/><Relationship Id="rId15" Type="http://schemas.openxmlformats.org/officeDocument/2006/relationships/hyperlink" Target="mailto:mfink@pasco.k12.fl.us" TargetMode="External"/><Relationship Id="rId16" Type="http://schemas.openxmlformats.org/officeDocument/2006/relationships/image" Target="media/image4.png"/><Relationship Id="rId17" Type="http://schemas.openxmlformats.org/officeDocument/2006/relationships/hyperlink" Target="http://www.stavrosinstitute.org/finance-park" TargetMode="External"/><Relationship Id="rId18" Type="http://schemas.openxmlformats.org/officeDocument/2006/relationships/hyperlink" Target="http://www.stavrosinstitute.org/finance-park" TargetMode="External"/><Relationship Id="rId19" Type="http://schemas.openxmlformats.org/officeDocument/2006/relationships/hyperlink" Target="http://www.ib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8E90C-01F6-BA44-906F-4D8D3B6F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Newsletter.dotx</Template>
  <TotalTime>33</TotalTime>
  <Pages>5</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pvms teacher</dc:creator>
  <cp:keywords/>
  <dc:description/>
  <cp:lastModifiedBy>pvms teacher</cp:lastModifiedBy>
  <cp:revision>6</cp:revision>
  <dcterms:created xsi:type="dcterms:W3CDTF">2015-11-09T15:18:00Z</dcterms:created>
  <dcterms:modified xsi:type="dcterms:W3CDTF">2015-11-11T17:26:00Z</dcterms:modified>
  <cp:category/>
</cp:coreProperties>
</file>