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0A3E38" w14:textId="73183B22" w:rsidR="004C1815" w:rsidRDefault="006362AA" w:rsidP="009D3EA5">
      <w:r>
        <w:rPr>
          <w:noProof/>
        </w:rPr>
        <mc:AlternateContent>
          <mc:Choice Requires="wps">
            <w:drawing>
              <wp:anchor distT="0" distB="0" distL="114300" distR="114300" simplePos="0" relativeHeight="251659344" behindDoc="0" locked="0" layoutInCell="1" allowOverlap="1" wp14:anchorId="718B1254" wp14:editId="31ED7D67">
                <wp:simplePos x="0" y="0"/>
                <wp:positionH relativeFrom="page">
                  <wp:posOffset>4509135</wp:posOffset>
                </wp:positionH>
                <wp:positionV relativeFrom="page">
                  <wp:posOffset>2401570</wp:posOffset>
                </wp:positionV>
                <wp:extent cx="2705100" cy="7545070"/>
                <wp:effectExtent l="0" t="0" r="0" b="0"/>
                <wp:wrapThrough wrapText="bothSides">
                  <wp:wrapPolygon edited="0">
                    <wp:start x="203" y="0"/>
                    <wp:lineTo x="203" y="21524"/>
                    <wp:lineTo x="21093" y="21524"/>
                    <wp:lineTo x="21093" y="0"/>
                    <wp:lineTo x="203" y="0"/>
                  </wp:wrapPolygon>
                </wp:wrapThrough>
                <wp:docPr id="282" name="Text Box 282"/>
                <wp:cNvGraphicFramePr/>
                <a:graphic xmlns:a="http://schemas.openxmlformats.org/drawingml/2006/main">
                  <a:graphicData uri="http://schemas.microsoft.com/office/word/2010/wordprocessingShape">
                    <wps:wsp>
                      <wps:cNvSpPr txBox="1"/>
                      <wps:spPr>
                        <a:xfrm>
                          <a:off x="0" y="0"/>
                          <a:ext cx="2705100" cy="7545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4F24BE" w14:textId="03417E52" w:rsidR="00597C65" w:rsidRPr="00597C65" w:rsidRDefault="00597C65" w:rsidP="00597C65">
                            <w:pPr>
                              <w:ind w:left="1440" w:hanging="1440"/>
                              <w:jc w:val="center"/>
                              <w:rPr>
                                <w:b/>
                                <w:sz w:val="28"/>
                                <w:szCs w:val="28"/>
                                <w:u w:val="single"/>
                              </w:rPr>
                            </w:pPr>
                            <w:r w:rsidRPr="00597C65">
                              <w:rPr>
                                <w:b/>
                                <w:sz w:val="28"/>
                                <w:szCs w:val="28"/>
                                <w:u w:val="single"/>
                              </w:rPr>
                              <w:t>May</w:t>
                            </w:r>
                          </w:p>
                          <w:p w14:paraId="1E691F5E" w14:textId="3A6AABC8" w:rsidR="00377A31" w:rsidRDefault="00B307CF" w:rsidP="00377A31">
                            <w:pPr>
                              <w:ind w:left="1440" w:hanging="1440"/>
                            </w:pPr>
                            <w:r>
                              <w:t>5/11, 12, 13</w:t>
                            </w:r>
                            <w:r>
                              <w:tab/>
                              <w:t>Spring Play</w:t>
                            </w:r>
                          </w:p>
                          <w:p w14:paraId="44F36F23" w14:textId="18F92C95" w:rsidR="009978CD" w:rsidRDefault="009978CD" w:rsidP="009978CD">
                            <w:pPr>
                              <w:ind w:left="1440" w:hanging="1440"/>
                            </w:pPr>
                            <w:r>
                              <w:t>5/16-19</w:t>
                            </w:r>
                            <w:r>
                              <w:tab/>
                              <w:t>Cheerleading Tryouts</w:t>
                            </w:r>
                            <w:r>
                              <w:br/>
                            </w:r>
                          </w:p>
                          <w:p w14:paraId="1554B3E3" w14:textId="24DE93F5" w:rsidR="001F7E93" w:rsidRDefault="00597C65" w:rsidP="00EB795E">
                            <w:pPr>
                              <w:ind w:left="1440" w:hanging="1440"/>
                            </w:pPr>
                            <w:r>
                              <w:t>5/19</w:t>
                            </w:r>
                            <w:r>
                              <w:tab/>
                              <w:t>PVMS Art Fest- More info inside!</w:t>
                            </w:r>
                          </w:p>
                          <w:p w14:paraId="09574A6E" w14:textId="74CF1F85" w:rsidR="00766B99" w:rsidRDefault="00766B99" w:rsidP="00EB795E">
                            <w:pPr>
                              <w:ind w:left="1440" w:hanging="1440"/>
                            </w:pPr>
                            <w:r>
                              <w:t>5/20</w:t>
                            </w:r>
                            <w:r>
                              <w:tab/>
                              <w:t>Last day for My School Bucks payments in the cafe</w:t>
                            </w:r>
                          </w:p>
                          <w:p w14:paraId="2E4C2037" w14:textId="7C35580B" w:rsidR="00597C65" w:rsidRDefault="00597C65" w:rsidP="00597C65">
                            <w:pPr>
                              <w:ind w:left="1440" w:hanging="1440"/>
                            </w:pPr>
                            <w:r>
                              <w:t>5/26</w:t>
                            </w:r>
                            <w:r>
                              <w:tab/>
                              <w:t>FFA Banquet</w:t>
                            </w:r>
                          </w:p>
                          <w:p w14:paraId="5002D606" w14:textId="14EEE950" w:rsidR="00597C65" w:rsidRDefault="00597C65" w:rsidP="00597C65">
                            <w:pPr>
                              <w:ind w:left="1440" w:hanging="1440"/>
                            </w:pPr>
                            <w:r>
                              <w:t>5/27</w:t>
                            </w:r>
                            <w:r>
                              <w:tab/>
                              <w:t>Year 3 Dance</w:t>
                            </w:r>
                            <w:r>
                              <w:tab/>
                            </w:r>
                            <w:r>
                              <w:br/>
                              <w:t>School District Employee Take Your Child to Work Day</w:t>
                            </w:r>
                          </w:p>
                          <w:p w14:paraId="0B27E78B" w14:textId="7FFC1B21" w:rsidR="00377A31" w:rsidRDefault="00597C65" w:rsidP="00377A31">
                            <w:pPr>
                              <w:ind w:left="1440" w:hanging="1440"/>
                            </w:pPr>
                            <w:r>
                              <w:t xml:space="preserve">5/30 </w:t>
                            </w:r>
                            <w:r>
                              <w:tab/>
                              <w:t>Memorial Day (no school)</w:t>
                            </w:r>
                          </w:p>
                          <w:p w14:paraId="16355022" w14:textId="54F6EDBE" w:rsidR="00597C65" w:rsidRPr="00597C65" w:rsidRDefault="00597C65" w:rsidP="00597C65">
                            <w:pPr>
                              <w:ind w:left="1440" w:hanging="1440"/>
                              <w:jc w:val="center"/>
                              <w:rPr>
                                <w:b/>
                                <w:sz w:val="28"/>
                                <w:szCs w:val="28"/>
                                <w:u w:val="single"/>
                              </w:rPr>
                            </w:pPr>
                            <w:r w:rsidRPr="00597C65">
                              <w:rPr>
                                <w:b/>
                                <w:sz w:val="28"/>
                                <w:szCs w:val="28"/>
                                <w:u w:val="single"/>
                              </w:rPr>
                              <w:t>June</w:t>
                            </w:r>
                          </w:p>
                          <w:p w14:paraId="164FF229" w14:textId="1409BF27" w:rsidR="00597C65" w:rsidRDefault="00597C65" w:rsidP="00597C65">
                            <w:pPr>
                              <w:ind w:left="1440" w:hanging="1440"/>
                            </w:pPr>
                            <w:r>
                              <w:t xml:space="preserve">6/2 </w:t>
                            </w:r>
                            <w:r>
                              <w:tab/>
                              <w:t>Spring Concert</w:t>
                            </w:r>
                          </w:p>
                          <w:p w14:paraId="250ABB05" w14:textId="27B57387" w:rsidR="00844B72" w:rsidRDefault="00844B72" w:rsidP="00597C65">
                            <w:pPr>
                              <w:ind w:left="1440" w:hanging="1440"/>
                            </w:pPr>
                            <w:r>
                              <w:t>6/6</w:t>
                            </w:r>
                            <w:r>
                              <w:tab/>
                              <w:t>Awards Day</w:t>
                            </w:r>
                          </w:p>
                          <w:p w14:paraId="200B832B" w14:textId="41BD0DE5" w:rsidR="00597C65" w:rsidRDefault="00597C65" w:rsidP="00384AC6">
                            <w:pPr>
                              <w:ind w:left="1440" w:hanging="1440"/>
                            </w:pPr>
                            <w:r>
                              <w:t>6/8</w:t>
                            </w:r>
                            <w:r>
                              <w:tab/>
                              <w:t xml:space="preserve">Last Day of </w:t>
                            </w:r>
                            <w:r w:rsidR="00384AC6">
                              <w:t>school</w:t>
                            </w:r>
                            <w:r w:rsidR="00384AC6">
                              <w:br/>
                              <w:t>Year Three</w:t>
                            </w:r>
                            <w:r>
                              <w:t xml:space="preserve"> Field Day</w:t>
                            </w:r>
                          </w:p>
                          <w:p w14:paraId="6D85C30F" w14:textId="77777777" w:rsidR="001F7E93" w:rsidRDefault="001F7E93" w:rsidP="00EB795E">
                            <w:pPr>
                              <w:ind w:left="1440" w:hanging="1440"/>
                            </w:pPr>
                          </w:p>
                          <w:p w14:paraId="294CF35F" w14:textId="08214394" w:rsidR="00B307CF" w:rsidRDefault="00B307CF" w:rsidP="00B307CF">
                            <w:pPr>
                              <w:ind w:left="1440" w:hanging="1440"/>
                              <w:jc w:val="center"/>
                              <w:rPr>
                                <w:b/>
                                <w:sz w:val="28"/>
                                <w:szCs w:val="28"/>
                                <w:u w:val="single"/>
                              </w:rPr>
                            </w:pPr>
                            <w:r w:rsidRPr="00B307CF">
                              <w:rPr>
                                <w:b/>
                                <w:sz w:val="28"/>
                                <w:szCs w:val="28"/>
                                <w:u w:val="single"/>
                              </w:rPr>
                              <w:t>August</w:t>
                            </w:r>
                          </w:p>
                          <w:p w14:paraId="7F2A43DA" w14:textId="176DFDBC" w:rsidR="00B307CF" w:rsidRDefault="00712D21" w:rsidP="00B307CF">
                            <w:pPr>
                              <w:ind w:left="1440" w:hanging="1440"/>
                            </w:pPr>
                            <w:r>
                              <w:t>8/9</w:t>
                            </w:r>
                            <w:r>
                              <w:tab/>
                              <w:t>Secondary Orientation</w:t>
                            </w:r>
                          </w:p>
                          <w:p w14:paraId="0A41BFF6" w14:textId="6AA61308" w:rsidR="00712D21" w:rsidRDefault="00712D21" w:rsidP="00B307CF">
                            <w:pPr>
                              <w:ind w:left="1440" w:hanging="1440"/>
                            </w:pPr>
                            <w:r>
                              <w:t>8/15</w:t>
                            </w:r>
                            <w:r>
                              <w:tab/>
                              <w:t>First day of school for students</w:t>
                            </w:r>
                          </w:p>
                          <w:p w14:paraId="71ABE611" w14:textId="77777777" w:rsidR="00712D21" w:rsidRPr="00712D21" w:rsidRDefault="00712D21" w:rsidP="00B307CF">
                            <w:pPr>
                              <w:ind w:left="1440" w:hanging="14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8B1254" id="_x0000_t202" coordsize="21600,21600" o:spt="202" path="m0,0l0,21600,21600,21600,21600,0xe">
                <v:stroke joinstyle="miter"/>
                <v:path gradientshapeok="t" o:connecttype="rect"/>
              </v:shapetype>
              <v:shape id="Text Box 282" o:spid="_x0000_s1026" type="#_x0000_t202" style="position:absolute;margin-left:355.05pt;margin-top:189.1pt;width:213pt;height:594.1pt;z-index:251659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vV9NMCAAAb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" mv:complextextbox="1" filled="f" stroked="f">
                <v:textbox>
                  <w:txbxContent>
                    <w:p w14:paraId="7C4F24BE" w14:textId="03417E52" w:rsidR="00597C65" w:rsidRPr="00597C65" w:rsidRDefault="00597C65" w:rsidP="00597C65">
                      <w:pPr>
                        <w:ind w:left="1440" w:hanging="1440"/>
                        <w:jc w:val="center"/>
                        <w:rPr>
                          <w:b/>
                          <w:sz w:val="28"/>
                          <w:szCs w:val="28"/>
                          <w:u w:val="single"/>
                        </w:rPr>
                      </w:pPr>
                      <w:r w:rsidRPr="00597C65">
                        <w:rPr>
                          <w:b/>
                          <w:sz w:val="28"/>
                          <w:szCs w:val="28"/>
                          <w:u w:val="single"/>
                        </w:rPr>
                        <w:t>May</w:t>
                      </w:r>
                    </w:p>
                    <w:p w14:paraId="1E691F5E" w14:textId="3A6AABC8" w:rsidR="00377A31" w:rsidRDefault="00B307CF" w:rsidP="00377A31">
                      <w:pPr>
                        <w:ind w:left="1440" w:hanging="1440"/>
                      </w:pPr>
                      <w:r>
                        <w:t>5/11, 12, 13</w:t>
                      </w:r>
                      <w:r>
                        <w:tab/>
                        <w:t>Spring Play</w:t>
                      </w:r>
                    </w:p>
                    <w:p w14:paraId="44F36F23" w14:textId="18F92C95" w:rsidR="009978CD" w:rsidRDefault="009978CD" w:rsidP="009978CD">
                      <w:pPr>
                        <w:ind w:left="1440" w:hanging="1440"/>
                      </w:pPr>
                      <w:r>
                        <w:t>5/16-19</w:t>
                      </w:r>
                      <w:r>
                        <w:tab/>
                        <w:t>Cheerleading Tryouts</w:t>
                      </w:r>
                      <w:r>
                        <w:br/>
                      </w:r>
                    </w:p>
                    <w:p w14:paraId="1554B3E3" w14:textId="24DE93F5" w:rsidR="001F7E93" w:rsidRDefault="00597C65" w:rsidP="00EB795E">
                      <w:pPr>
                        <w:ind w:left="1440" w:hanging="1440"/>
                      </w:pPr>
                      <w:r>
                        <w:t>5/19</w:t>
                      </w:r>
                      <w:r>
                        <w:tab/>
                        <w:t>PVMS Art Fest- More info inside!</w:t>
                      </w:r>
                    </w:p>
                    <w:p w14:paraId="09574A6E" w14:textId="74CF1F85" w:rsidR="00766B99" w:rsidRDefault="00766B99" w:rsidP="00EB795E">
                      <w:pPr>
                        <w:ind w:left="1440" w:hanging="1440"/>
                      </w:pPr>
                      <w:r>
                        <w:t>5/20</w:t>
                      </w:r>
                      <w:r>
                        <w:tab/>
                        <w:t>Last day for My School Bucks payments in the cafe</w:t>
                      </w:r>
                    </w:p>
                    <w:p w14:paraId="2E4C2037" w14:textId="7C35580B" w:rsidR="00597C65" w:rsidRDefault="00597C65" w:rsidP="00597C65">
                      <w:pPr>
                        <w:ind w:left="1440" w:hanging="1440"/>
                      </w:pPr>
                      <w:r>
                        <w:t>5/26</w:t>
                      </w:r>
                      <w:r>
                        <w:tab/>
                        <w:t>FFA Banquet</w:t>
                      </w:r>
                    </w:p>
                    <w:p w14:paraId="5002D606" w14:textId="14EEE950" w:rsidR="00597C65" w:rsidRDefault="00597C65" w:rsidP="00597C65">
                      <w:pPr>
                        <w:ind w:left="1440" w:hanging="1440"/>
                      </w:pPr>
                      <w:r>
                        <w:t>5/27</w:t>
                      </w:r>
                      <w:r>
                        <w:tab/>
                        <w:t>Year 3 Dance</w:t>
                      </w:r>
                      <w:r>
                        <w:tab/>
                      </w:r>
                      <w:r>
                        <w:br/>
                        <w:t>School District Employee Take Your Child to Work Day</w:t>
                      </w:r>
                    </w:p>
                    <w:p w14:paraId="0B27E78B" w14:textId="7FFC1B21" w:rsidR="00377A31" w:rsidRDefault="00597C65" w:rsidP="00377A31">
                      <w:pPr>
                        <w:ind w:left="1440" w:hanging="1440"/>
                      </w:pPr>
                      <w:r>
                        <w:t xml:space="preserve">5/30 </w:t>
                      </w:r>
                      <w:r>
                        <w:tab/>
                        <w:t>Memorial Day (no school)</w:t>
                      </w:r>
                    </w:p>
                    <w:p w14:paraId="16355022" w14:textId="54F6EDBE" w:rsidR="00597C65" w:rsidRPr="00597C65" w:rsidRDefault="00597C65" w:rsidP="00597C65">
                      <w:pPr>
                        <w:ind w:left="1440" w:hanging="1440"/>
                        <w:jc w:val="center"/>
                        <w:rPr>
                          <w:b/>
                          <w:sz w:val="28"/>
                          <w:szCs w:val="28"/>
                          <w:u w:val="single"/>
                        </w:rPr>
                      </w:pPr>
                      <w:r w:rsidRPr="00597C65">
                        <w:rPr>
                          <w:b/>
                          <w:sz w:val="28"/>
                          <w:szCs w:val="28"/>
                          <w:u w:val="single"/>
                        </w:rPr>
                        <w:t>June</w:t>
                      </w:r>
                    </w:p>
                    <w:p w14:paraId="164FF229" w14:textId="1409BF27" w:rsidR="00597C65" w:rsidRDefault="00597C65" w:rsidP="00597C65">
                      <w:pPr>
                        <w:ind w:left="1440" w:hanging="1440"/>
                      </w:pPr>
                      <w:r>
                        <w:t xml:space="preserve">6/2 </w:t>
                      </w:r>
                      <w:r>
                        <w:tab/>
                        <w:t>Spring Concert</w:t>
                      </w:r>
                    </w:p>
                    <w:p w14:paraId="250ABB05" w14:textId="27B57387" w:rsidR="00844B72" w:rsidRDefault="00844B72" w:rsidP="00597C65">
                      <w:pPr>
                        <w:ind w:left="1440" w:hanging="1440"/>
                      </w:pPr>
                      <w:r>
                        <w:t>6/6</w:t>
                      </w:r>
                      <w:r>
                        <w:tab/>
                        <w:t>Awards Day</w:t>
                      </w:r>
                    </w:p>
                    <w:p w14:paraId="200B832B" w14:textId="41BD0DE5" w:rsidR="00597C65" w:rsidRDefault="00597C65" w:rsidP="00384AC6">
                      <w:pPr>
                        <w:ind w:left="1440" w:hanging="1440"/>
                      </w:pPr>
                      <w:r>
                        <w:t>6/8</w:t>
                      </w:r>
                      <w:r>
                        <w:tab/>
                        <w:t xml:space="preserve">Last Day of </w:t>
                      </w:r>
                      <w:r w:rsidR="00384AC6">
                        <w:t>school</w:t>
                      </w:r>
                      <w:r w:rsidR="00384AC6">
                        <w:br/>
                        <w:t>Year Three</w:t>
                      </w:r>
                      <w:r>
                        <w:t xml:space="preserve"> Field Day</w:t>
                      </w:r>
                    </w:p>
                    <w:p w14:paraId="6D85C30F" w14:textId="77777777" w:rsidR="001F7E93" w:rsidRDefault="001F7E93" w:rsidP="00EB795E">
                      <w:pPr>
                        <w:ind w:left="1440" w:hanging="1440"/>
                      </w:pPr>
                    </w:p>
                    <w:p w14:paraId="294CF35F" w14:textId="08214394" w:rsidR="00B307CF" w:rsidRDefault="00B307CF" w:rsidP="00B307CF">
                      <w:pPr>
                        <w:ind w:left="1440" w:hanging="1440"/>
                        <w:jc w:val="center"/>
                        <w:rPr>
                          <w:b/>
                          <w:sz w:val="28"/>
                          <w:szCs w:val="28"/>
                          <w:u w:val="single"/>
                        </w:rPr>
                      </w:pPr>
                      <w:r w:rsidRPr="00B307CF">
                        <w:rPr>
                          <w:b/>
                          <w:sz w:val="28"/>
                          <w:szCs w:val="28"/>
                          <w:u w:val="single"/>
                        </w:rPr>
                        <w:t>August</w:t>
                      </w:r>
                    </w:p>
                    <w:p w14:paraId="7F2A43DA" w14:textId="176DFDBC" w:rsidR="00B307CF" w:rsidRDefault="00712D21" w:rsidP="00B307CF">
                      <w:pPr>
                        <w:ind w:left="1440" w:hanging="1440"/>
                      </w:pPr>
                      <w:r>
                        <w:t>8/9</w:t>
                      </w:r>
                      <w:r>
                        <w:tab/>
                        <w:t>Secondary Orientation</w:t>
                      </w:r>
                    </w:p>
                    <w:p w14:paraId="0A41BFF6" w14:textId="6AA61308" w:rsidR="00712D21" w:rsidRDefault="00712D21" w:rsidP="00B307CF">
                      <w:pPr>
                        <w:ind w:left="1440" w:hanging="1440"/>
                      </w:pPr>
                      <w:r>
                        <w:t>8/15</w:t>
                      </w:r>
                      <w:r>
                        <w:tab/>
                        <w:t>First day of school for students</w:t>
                      </w:r>
                    </w:p>
                    <w:p w14:paraId="71ABE611" w14:textId="77777777" w:rsidR="00712D21" w:rsidRPr="00712D21" w:rsidRDefault="00712D21" w:rsidP="00B307CF">
                      <w:pPr>
                        <w:ind w:left="1440" w:hanging="1440"/>
                      </w:pPr>
                    </w:p>
                  </w:txbxContent>
                </v:textbox>
                <w10:wrap type="through" anchorx="page" anchory="page"/>
              </v:shape>
            </w:pict>
          </mc:Fallback>
        </mc:AlternateContent>
      </w:r>
      <w:r w:rsidR="001F7E93">
        <w:rPr>
          <w:noProof/>
        </w:rPr>
        <w:drawing>
          <wp:anchor distT="0" distB="0" distL="118745" distR="118745" simplePos="0" relativeHeight="251658244" behindDoc="0" locked="0" layoutInCell="1" allowOverlap="1" wp14:anchorId="3BFF2BB7" wp14:editId="62D12E58">
            <wp:simplePos x="0" y="0"/>
            <wp:positionH relativeFrom="page">
              <wp:posOffset>1508760</wp:posOffset>
            </wp:positionH>
            <wp:positionV relativeFrom="page">
              <wp:posOffset>2946400</wp:posOffset>
            </wp:positionV>
            <wp:extent cx="1779905" cy="2197100"/>
            <wp:effectExtent l="0" t="0" r="0" b="546100"/>
            <wp:wrapTight wrapText="bothSides">
              <wp:wrapPolygon edited="0">
                <wp:start x="1541" y="0"/>
                <wp:lineTo x="0" y="1249"/>
                <wp:lineTo x="0" y="26719"/>
                <wp:lineTo x="21269" y="26719"/>
                <wp:lineTo x="21269" y="1249"/>
                <wp:lineTo x="19727" y="0"/>
                <wp:lineTo x="1541"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79905" cy="21971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7C7251">
        <w:rPr>
          <w:noProof/>
        </w:rPr>
        <mc:AlternateContent>
          <mc:Choice Requires="wps">
            <w:drawing>
              <wp:anchor distT="0" distB="0" distL="114300" distR="114300" simplePos="0" relativeHeight="251660368" behindDoc="0" locked="0" layoutInCell="1" allowOverlap="1" wp14:anchorId="063C0C35" wp14:editId="5306DF28">
                <wp:simplePos x="0" y="0"/>
                <wp:positionH relativeFrom="page">
                  <wp:posOffset>4613910</wp:posOffset>
                </wp:positionH>
                <wp:positionV relativeFrom="page">
                  <wp:posOffset>2035810</wp:posOffset>
                </wp:positionV>
                <wp:extent cx="2641600" cy="406400"/>
                <wp:effectExtent l="0" t="0" r="0" b="0"/>
                <wp:wrapThrough wrapText="bothSides">
                  <wp:wrapPolygon edited="0">
                    <wp:start x="208" y="0"/>
                    <wp:lineTo x="208" y="20250"/>
                    <wp:lineTo x="21185" y="20250"/>
                    <wp:lineTo x="21185" y="0"/>
                    <wp:lineTo x="208" y="0"/>
                  </wp:wrapPolygon>
                </wp:wrapThrough>
                <wp:docPr id="283" name="Text Box 283"/>
                <wp:cNvGraphicFramePr/>
                <a:graphic xmlns:a="http://schemas.openxmlformats.org/drawingml/2006/main">
                  <a:graphicData uri="http://schemas.microsoft.com/office/word/2010/wordprocessingShape">
                    <wps:wsp>
                      <wps:cNvSpPr txBox="1"/>
                      <wps:spPr>
                        <a:xfrm>
                          <a:off x="0" y="0"/>
                          <a:ext cx="2641600" cy="406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199FDB" w14:textId="77777777" w:rsidR="001F7E93" w:rsidRPr="00BA7C01" w:rsidRDefault="001F7E93" w:rsidP="00BA7C01">
                            <w:pPr>
                              <w:jc w:val="center"/>
                              <w:rPr>
                                <w:b/>
                              </w:rPr>
                            </w:pPr>
                            <w:r w:rsidRPr="00BA7C01">
                              <w:rPr>
                                <w:b/>
                              </w:rPr>
                              <w:t>Pink Out EVERY 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 o:spid="_x0000_s1027" type="#_x0000_t202" style="position:absolute;margin-left:363.3pt;margin-top:160.3pt;width:208pt;height:32pt;z-index:251660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" mv:complextextbox="1" filled="f" stroked="f">
                <v:textbox>
                  <w:txbxContent>
                    <w:p w14:paraId="16199FDB" w14:textId="77777777" w:rsidR="001F7E93" w:rsidRPr="00BA7C01" w:rsidRDefault="001F7E93" w:rsidP="00BA7C01">
                      <w:pPr>
                        <w:jc w:val="center"/>
                        <w:rPr>
                          <w:b/>
                        </w:rPr>
                      </w:pPr>
                      <w:r w:rsidRPr="00BA7C01">
                        <w:rPr>
                          <w:b/>
                        </w:rPr>
                        <w:t>Pink Out EVERY Wednesday!</w:t>
                      </w:r>
                    </w:p>
                  </w:txbxContent>
                </v:textbox>
                <w10:wrap type="through" anchorx="page" anchory="page"/>
              </v:shape>
            </w:pict>
          </mc:Fallback>
        </mc:AlternateContent>
      </w:r>
      <w:r w:rsidR="007C7251">
        <w:rPr>
          <w:noProof/>
        </w:rPr>
        <mc:AlternateContent>
          <mc:Choice Requires="wpg">
            <w:drawing>
              <wp:anchor distT="0" distB="0" distL="114300" distR="114300" simplePos="0" relativeHeight="251658229" behindDoc="0" locked="0" layoutInCell="1" allowOverlap="1" wp14:anchorId="4C770922" wp14:editId="1026369F">
                <wp:simplePos x="0" y="0"/>
                <wp:positionH relativeFrom="page">
                  <wp:posOffset>4572000</wp:posOffset>
                </wp:positionH>
                <wp:positionV relativeFrom="page">
                  <wp:posOffset>1684655</wp:posOffset>
                </wp:positionV>
                <wp:extent cx="2743200" cy="7610475"/>
                <wp:effectExtent l="101600" t="50800" r="25400" b="60325"/>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10475"/>
                          <a:chOff x="7200" y="2920"/>
                          <a:chExt cx="4320" cy="8640"/>
                        </a:xfrm>
                        <a:solidFill>
                          <a:srgbClr val="FFFF00"/>
                        </a:solidFill>
                        <a:effectLst>
                          <a:outerShdw blurRad="50800" dist="38100" dir="10800000" algn="r" rotWithShape="0">
                            <a:prstClr val="black">
                              <a:alpha val="40000"/>
                            </a:prstClr>
                          </a:outerShdw>
                        </a:effectLst>
                      </wpg:grpSpPr>
                      <wps:wsp>
                        <wps:cNvPr id="279" name="Rectangle 11"/>
                        <wps:cNvSpPr>
                          <a:spLocks noChangeArrowheads="1"/>
                        </wps:cNvSpPr>
                        <wps:spPr bwMode="auto">
                          <a:xfrm>
                            <a:off x="7200" y="2920"/>
                            <a:ext cx="4320" cy="8640"/>
                          </a:xfrm>
                          <a:prstGeom prst="rect">
                            <a:avLst/>
                          </a:prstGeom>
                          <a:solidFill>
                            <a:srgbClr val="00EC0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1" name="Line 24"/>
                        <wps:cNvCnPr/>
                        <wps:spPr bwMode="auto">
                          <a:xfrm>
                            <a:off x="7505" y="3290"/>
                            <a:ext cx="3744" cy="0"/>
                          </a:xfrm>
                          <a:prstGeom prst="line">
                            <a:avLst/>
                          </a:prstGeom>
                          <a:grpFill/>
                          <a:ln w="12700">
                            <a:solidFill>
                              <a:schemeClr val="bg1">
                                <a:lumMod val="100000"/>
                                <a:lumOff val="0"/>
                              </a:schemeClr>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0270683" id="Group 295" o:spid="_x0000_s1026" style="position:absolute;margin-left:5in;margin-top:132.65pt;width:3in;height:599.25pt;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4MMxAAA&#10;ANwAAAAPAAAAZHJzL2Rvd25yZXYueG1sRI9Bi8IwFITvgv8hPGFvmiqsq9UoKruoJ6kKXh/Nsy02&#10;L6WJtu6v3wgLHoeZ+YaZL1tTigfVrrCsYDiIQBCnVhecKTiffvoTEM4jaywtk4InOVguup05xto2&#10;nNDj6DMRIOxiVJB7X8VSujQng25gK+LgXW1t0AdZZ1LX2AS4KeUoisbSYMFhIceKNjmlt+PdKNh+&#10;nr5Nc95f9Ga3LjjJDuPf9KDUR69dzUB4av07/N/eaQWjrym8zoQj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ODDMQAAADcAAAADwAAAAAAAAAAAAAAAACXAgAAZHJzL2Rv&#10;d25yZXYueG1sUEsFBgAAAAAEAAQA9QAAAIgDAAAAAA==&#10;" fillcolor="#00ec01" stroked="f">
                  <v:textbox inset=",7.2pt,,7.2pt"/>
                </v:rect>
                <v:line id="Line 24" o:spid="_x0000_s1028" style="position:absolute;visibility:visible;mso-wrap-style:square" from="7505,3290" to="11249,3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IHsQAAADcAAAADwAAAGRycy9kb3ducmV2LnhtbESPQWvCQBSE70L/w/KE3nSTHKqkriJC&#10;RYQiphV6fGafm2D2bchuNf57VxA8DjPzDTNb9LYRF+p87VhBOk5AEJdO12wU/P58jaYgfEDW2Dgm&#10;BTfysJi/DWaYa3flPV2KYESEsM9RQRVCm0vpy4os+rFriaN3cp3FEGVnpO7wGuG2kVmSfEiLNceF&#10;CltaVVSei3+rwK2/z5kp+63bnQ7+77g9FBOTKvU+7JefIAL14RV+tjdaQTZN4XEmHgE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7IgexAAAANwAAAAPAAAAAAAAAAAA&#10;AAAAAKECAABkcnMvZG93bnJldi54bWxQSwUGAAAAAAQABAD5AAAAkgMAAAAA&#10;" strokecolor="white [3212]" strokeweight="1pt"/>
                <w10:wrap anchorx="page" anchory="page"/>
              </v:group>
            </w:pict>
          </mc:Fallback>
        </mc:AlternateContent>
      </w:r>
      <w:r w:rsidR="007C7251">
        <w:rPr>
          <w:noProof/>
        </w:rPr>
        <mc:AlternateContent>
          <mc:Choice Requires="wps">
            <w:drawing>
              <wp:anchor distT="0" distB="0" distL="114300" distR="114300" simplePos="0" relativeHeight="251658275" behindDoc="0" locked="0" layoutInCell="1" allowOverlap="1" wp14:anchorId="5DD2A4FA" wp14:editId="3F9FFEE1">
                <wp:simplePos x="0" y="0"/>
                <wp:positionH relativeFrom="page">
                  <wp:posOffset>4794250</wp:posOffset>
                </wp:positionH>
                <wp:positionV relativeFrom="page">
                  <wp:posOffset>1735455</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0302267" w14:textId="77777777" w:rsidR="001F7E93" w:rsidRPr="00BA7C01" w:rsidRDefault="001F7E93" w:rsidP="00BA7C01">
                            <w:pPr>
                              <w:pStyle w:val="Heading3"/>
                              <w:rPr>
                                <w:color w:val="auto"/>
                              </w:rPr>
                            </w:pPr>
                            <w:r w:rsidRPr="00BA7C01">
                              <w:rPr>
                                <w:color w:val="auto"/>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8" type="#_x0000_t202" style="position:absolute;margin-left:377.5pt;margin-top:136.65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" filled="f" stroked="f">
                <v:textbox inset="0,0,0,0">
                  <w:txbxContent>
                    <w:p w14:paraId="10302267" w14:textId="77777777" w:rsidR="001F7E93" w:rsidRPr="00BA7C01" w:rsidRDefault="001F7E93" w:rsidP="00BA7C01">
                      <w:pPr>
                        <w:pStyle w:val="Heading3"/>
                        <w:rPr>
                          <w:color w:val="auto"/>
                        </w:rPr>
                      </w:pPr>
                      <w:r w:rsidRPr="00BA7C01">
                        <w:rPr>
                          <w:color w:val="auto"/>
                        </w:rPr>
                        <w:t>Upcoming events</w:t>
                      </w:r>
                    </w:p>
                  </w:txbxContent>
                </v:textbox>
                <w10:wrap type="tight" anchorx="page" anchory="page"/>
              </v:shape>
            </w:pict>
          </mc:Fallback>
        </mc:AlternateContent>
      </w:r>
      <w:r w:rsidR="0054470B">
        <w:rPr>
          <w:noProof/>
        </w:rPr>
        <mc:AlternateContent>
          <mc:Choice Requires="wps">
            <w:drawing>
              <wp:anchor distT="0" distB="0" distL="114300" distR="114300" simplePos="0" relativeHeight="251658270" behindDoc="0" locked="0" layoutInCell="1" allowOverlap="1" wp14:anchorId="7CFFC985" wp14:editId="456931C7">
                <wp:simplePos x="0" y="0"/>
                <wp:positionH relativeFrom="page">
                  <wp:posOffset>330200</wp:posOffset>
                </wp:positionH>
                <wp:positionV relativeFrom="page">
                  <wp:posOffset>5753100</wp:posOffset>
                </wp:positionV>
                <wp:extent cx="4051300" cy="3594100"/>
                <wp:effectExtent l="0" t="0" r="12700" b="12700"/>
                <wp:wrapTight wrapText="bothSides">
                  <wp:wrapPolygon edited="0">
                    <wp:start x="0" y="0"/>
                    <wp:lineTo x="0" y="21524"/>
                    <wp:lineTo x="21532" y="21524"/>
                    <wp:lineTo x="21532"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35941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7CCFF3" w14:textId="65161181" w:rsidR="001F7E93" w:rsidRPr="001F7E93" w:rsidRDefault="001F7E93" w:rsidP="0054470B">
                            <w:pPr>
                              <w:pStyle w:val="BodyText"/>
                              <w:jc w:val="center"/>
                              <w:rPr>
                                <w:color w:val="000000" w:themeColor="text1"/>
                                <w:sz w:val="44"/>
                                <w:szCs w:val="44"/>
                              </w:rPr>
                            </w:pPr>
                            <w:r w:rsidRPr="001F7E93">
                              <w:rPr>
                                <w:color w:val="000000" w:themeColor="text1"/>
                                <w:sz w:val="44"/>
                                <w:szCs w:val="44"/>
                              </w:rPr>
                              <w:t xml:space="preserve">Learner Profile of the Month:  </w:t>
                            </w:r>
                            <w:r w:rsidR="009D0213">
                              <w:rPr>
                                <w:color w:val="000000" w:themeColor="text1"/>
                                <w:sz w:val="44"/>
                                <w:szCs w:val="44"/>
                              </w:rPr>
                              <w:t>Inquirers</w:t>
                            </w:r>
                          </w:p>
                          <w:p w14:paraId="564273AB" w14:textId="10B1902F" w:rsidR="001F7E93" w:rsidRPr="00263C5A" w:rsidRDefault="001F7E93" w:rsidP="0054470B">
                            <w:pPr>
                              <w:rPr>
                                <w:color w:val="1B1D3D" w:themeColor="text2" w:themeShade="BF"/>
                              </w:rPr>
                            </w:pPr>
                            <w:r w:rsidRPr="00263C5A">
                              <w:rPr>
                                <w:color w:val="1B1D3D" w:themeColor="text2" w:themeShade="BF"/>
                              </w:rPr>
                              <w:t>As a PVMS Family, we will focus on a different IB Le</w:t>
                            </w:r>
                            <w:r w:rsidR="009D0213">
                              <w:rPr>
                                <w:color w:val="1B1D3D" w:themeColor="text2" w:themeShade="BF"/>
                              </w:rPr>
                              <w:t>arner Profile every month.  For May</w:t>
                            </w:r>
                            <w:r w:rsidRPr="00263C5A">
                              <w:rPr>
                                <w:color w:val="1B1D3D" w:themeColor="text2" w:themeShade="BF"/>
                              </w:rPr>
                              <w:t xml:space="preserve">, we are focusing on being </w:t>
                            </w:r>
                            <w:r w:rsidR="009D0213">
                              <w:rPr>
                                <w:i/>
                                <w:color w:val="1B1D3D" w:themeColor="text2" w:themeShade="BF"/>
                              </w:rPr>
                              <w:t>Inquirer</w:t>
                            </w:r>
                            <w:r w:rsidR="006945AB">
                              <w:rPr>
                                <w:i/>
                                <w:color w:val="1B1D3D" w:themeColor="text2" w:themeShade="BF"/>
                              </w:rPr>
                              <w:t>s</w:t>
                            </w:r>
                            <w:r w:rsidRPr="00263C5A">
                              <w:rPr>
                                <w:i/>
                                <w:color w:val="1B1D3D" w:themeColor="text2" w:themeShade="BF"/>
                              </w:rPr>
                              <w:t>.</w:t>
                            </w:r>
                            <w:r w:rsidRPr="00263C5A">
                              <w:rPr>
                                <w:color w:val="1B1D3D" w:themeColor="text2" w:themeShade="BF"/>
                              </w:rPr>
                              <w:t xml:space="preserve">  We are </w:t>
                            </w:r>
                            <w:r w:rsidR="009D0213">
                              <w:rPr>
                                <w:i/>
                                <w:color w:val="1B1D3D" w:themeColor="text2" w:themeShade="BF"/>
                              </w:rPr>
                              <w:t>Inquirer</w:t>
                            </w:r>
                            <w:r w:rsidR="006945AB">
                              <w:rPr>
                                <w:i/>
                                <w:color w:val="1B1D3D" w:themeColor="text2" w:themeShade="BF"/>
                              </w:rPr>
                              <w:t>s</w:t>
                            </w:r>
                            <w:r w:rsidRPr="00263C5A">
                              <w:rPr>
                                <w:color w:val="1B1D3D" w:themeColor="text2" w:themeShade="BF"/>
                              </w:rPr>
                              <w:t xml:space="preserve"> when </w:t>
                            </w:r>
                            <w:r w:rsidR="009D0213">
                              <w:rPr>
                                <w:color w:val="1B1D3D" w:themeColor="text2" w:themeShade="BF"/>
                              </w:rPr>
                              <w:t>are naturally curious and enjoy researching new things</w:t>
                            </w:r>
                            <w:r w:rsidRPr="00263C5A">
                              <w:rPr>
                                <w:color w:val="1B1D3D" w:themeColor="text2" w:themeShade="BF"/>
                              </w:rPr>
                              <w:t>.</w:t>
                            </w:r>
                            <w:r w:rsidR="006945AB">
                              <w:rPr>
                                <w:color w:val="1B1D3D" w:themeColor="text2" w:themeShade="BF"/>
                              </w:rPr>
                              <w:t xml:space="preserve"> </w:t>
                            </w:r>
                            <w:r w:rsidRPr="00263C5A">
                              <w:rPr>
                                <w:color w:val="1B1D3D" w:themeColor="text2" w:themeShade="BF"/>
                              </w:rPr>
                              <w:t xml:space="preserve">PVMS staff members have </w:t>
                            </w:r>
                            <w:r w:rsidR="009D0213">
                              <w:rPr>
                                <w:color w:val="1B1D3D" w:themeColor="text2" w:themeShade="BF"/>
                              </w:rPr>
                              <w:t xml:space="preserve">green </w:t>
                            </w:r>
                            <w:r w:rsidR="006945AB">
                              <w:rPr>
                                <w:color w:val="1B1D3D" w:themeColor="text2" w:themeShade="BF"/>
                              </w:rPr>
                              <w:t>“#IBStrong</w:t>
                            </w:r>
                            <w:r w:rsidRPr="00263C5A">
                              <w:rPr>
                                <w:color w:val="1B1D3D" w:themeColor="text2" w:themeShade="BF"/>
                              </w:rPr>
                              <w:t xml:space="preserve">” tickets that they are giving out throughout the month to students who are </w:t>
                            </w:r>
                            <w:r w:rsidR="009D0213">
                              <w:rPr>
                                <w:i/>
                                <w:color w:val="1B1D3D" w:themeColor="text2" w:themeShade="BF"/>
                              </w:rPr>
                              <w:t>Inquirer</w:t>
                            </w:r>
                            <w:r w:rsidR="006945AB">
                              <w:rPr>
                                <w:i/>
                                <w:color w:val="1B1D3D" w:themeColor="text2" w:themeShade="BF"/>
                              </w:rPr>
                              <w:t>s</w:t>
                            </w:r>
                            <w:r w:rsidRPr="00263C5A">
                              <w:rPr>
                                <w:i/>
                                <w:color w:val="1B1D3D" w:themeColor="text2" w:themeShade="BF"/>
                              </w:rPr>
                              <w:t>.</w:t>
                            </w:r>
                            <w:r w:rsidRPr="00263C5A">
                              <w:rPr>
                                <w:color w:val="1B1D3D" w:themeColor="text2" w:themeShade="BF"/>
                              </w:rPr>
                              <w:t xml:space="preserve">  Students who earn a ticket will be entered into a drawing to earn a prize, which will be featured on our school news at least twice per month.  Teachers will also be choosing students for “Student of the Month” who are an example to others in exemplifying that they are </w:t>
                            </w:r>
                            <w:r w:rsidR="009D0213">
                              <w:rPr>
                                <w:i/>
                                <w:color w:val="1B1D3D" w:themeColor="text2" w:themeShade="BF"/>
                              </w:rPr>
                              <w:t>Inquirers</w:t>
                            </w:r>
                            <w:r w:rsidRPr="00263C5A">
                              <w:rPr>
                                <w:color w:val="1B1D3D" w:themeColor="text2" w:themeShade="BF"/>
                              </w:rPr>
                              <w:t>.</w:t>
                            </w:r>
                          </w:p>
                          <w:p w14:paraId="4E5C5185" w14:textId="77777777" w:rsidR="001F7E93" w:rsidRDefault="001F7E93" w:rsidP="00BA7C0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C985" id="Text Box 170" o:spid="_x0000_s1029" type="#_x0000_t202" style="position:absolute;margin-left:26pt;margin-top:453pt;width:319pt;height:283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" mv:complextextbox="1" filled="f" stroked="f">
                <v:textbox inset="0,0,0,0">
                  <w:txbxContent>
                    <w:p w14:paraId="337CCFF3" w14:textId="65161181" w:rsidR="001F7E93" w:rsidRPr="001F7E93" w:rsidRDefault="001F7E93" w:rsidP="0054470B">
                      <w:pPr>
                        <w:pStyle w:val="BodyText"/>
                        <w:jc w:val="center"/>
                        <w:rPr>
                          <w:color w:val="000000" w:themeColor="text1"/>
                          <w:sz w:val="44"/>
                          <w:szCs w:val="44"/>
                        </w:rPr>
                      </w:pPr>
                      <w:r w:rsidRPr="001F7E93">
                        <w:rPr>
                          <w:color w:val="000000" w:themeColor="text1"/>
                          <w:sz w:val="44"/>
                          <w:szCs w:val="44"/>
                        </w:rPr>
                        <w:t xml:space="preserve">Learner Profile of the Month:  </w:t>
                      </w:r>
                      <w:r w:rsidR="009D0213">
                        <w:rPr>
                          <w:color w:val="000000" w:themeColor="text1"/>
                          <w:sz w:val="44"/>
                          <w:szCs w:val="44"/>
                        </w:rPr>
                        <w:t>Inquirers</w:t>
                      </w:r>
                    </w:p>
                    <w:p w14:paraId="564273AB" w14:textId="10B1902F" w:rsidR="001F7E93" w:rsidRPr="00263C5A" w:rsidRDefault="001F7E93" w:rsidP="0054470B">
                      <w:pPr>
                        <w:rPr>
                          <w:color w:val="1B1D3D" w:themeColor="text2" w:themeShade="BF"/>
                        </w:rPr>
                      </w:pPr>
                      <w:r w:rsidRPr="00263C5A">
                        <w:rPr>
                          <w:color w:val="1B1D3D" w:themeColor="text2" w:themeShade="BF"/>
                        </w:rPr>
                        <w:t>As a PVMS Family, we will focus on a different IB Le</w:t>
                      </w:r>
                      <w:r w:rsidR="009D0213">
                        <w:rPr>
                          <w:color w:val="1B1D3D" w:themeColor="text2" w:themeShade="BF"/>
                        </w:rPr>
                        <w:t>arner Profile every month.  For May</w:t>
                      </w:r>
                      <w:r w:rsidRPr="00263C5A">
                        <w:rPr>
                          <w:color w:val="1B1D3D" w:themeColor="text2" w:themeShade="BF"/>
                        </w:rPr>
                        <w:t xml:space="preserve">, we are focusing on being </w:t>
                      </w:r>
                      <w:r w:rsidR="009D0213">
                        <w:rPr>
                          <w:i/>
                          <w:color w:val="1B1D3D" w:themeColor="text2" w:themeShade="BF"/>
                        </w:rPr>
                        <w:t>Inquirer</w:t>
                      </w:r>
                      <w:r w:rsidR="006945AB">
                        <w:rPr>
                          <w:i/>
                          <w:color w:val="1B1D3D" w:themeColor="text2" w:themeShade="BF"/>
                        </w:rPr>
                        <w:t>s</w:t>
                      </w:r>
                      <w:r w:rsidRPr="00263C5A">
                        <w:rPr>
                          <w:i/>
                          <w:color w:val="1B1D3D" w:themeColor="text2" w:themeShade="BF"/>
                        </w:rPr>
                        <w:t>.</w:t>
                      </w:r>
                      <w:r w:rsidRPr="00263C5A">
                        <w:rPr>
                          <w:color w:val="1B1D3D" w:themeColor="text2" w:themeShade="BF"/>
                        </w:rPr>
                        <w:t xml:space="preserve">  We are </w:t>
                      </w:r>
                      <w:r w:rsidR="009D0213">
                        <w:rPr>
                          <w:i/>
                          <w:color w:val="1B1D3D" w:themeColor="text2" w:themeShade="BF"/>
                        </w:rPr>
                        <w:t>Inquirer</w:t>
                      </w:r>
                      <w:r w:rsidR="006945AB">
                        <w:rPr>
                          <w:i/>
                          <w:color w:val="1B1D3D" w:themeColor="text2" w:themeShade="BF"/>
                        </w:rPr>
                        <w:t>s</w:t>
                      </w:r>
                      <w:r w:rsidRPr="00263C5A">
                        <w:rPr>
                          <w:color w:val="1B1D3D" w:themeColor="text2" w:themeShade="BF"/>
                        </w:rPr>
                        <w:t xml:space="preserve"> when </w:t>
                      </w:r>
                      <w:r w:rsidR="009D0213">
                        <w:rPr>
                          <w:color w:val="1B1D3D" w:themeColor="text2" w:themeShade="BF"/>
                        </w:rPr>
                        <w:t>are naturally curious and enjoy researching new things</w:t>
                      </w:r>
                      <w:r w:rsidRPr="00263C5A">
                        <w:rPr>
                          <w:color w:val="1B1D3D" w:themeColor="text2" w:themeShade="BF"/>
                        </w:rPr>
                        <w:t>.</w:t>
                      </w:r>
                      <w:r w:rsidR="006945AB">
                        <w:rPr>
                          <w:color w:val="1B1D3D" w:themeColor="text2" w:themeShade="BF"/>
                        </w:rPr>
                        <w:t xml:space="preserve"> </w:t>
                      </w:r>
                      <w:r w:rsidRPr="00263C5A">
                        <w:rPr>
                          <w:color w:val="1B1D3D" w:themeColor="text2" w:themeShade="BF"/>
                        </w:rPr>
                        <w:t xml:space="preserve">PVMS staff members have </w:t>
                      </w:r>
                      <w:r w:rsidR="009D0213">
                        <w:rPr>
                          <w:color w:val="1B1D3D" w:themeColor="text2" w:themeShade="BF"/>
                        </w:rPr>
                        <w:t xml:space="preserve">green </w:t>
                      </w:r>
                      <w:r w:rsidR="006945AB">
                        <w:rPr>
                          <w:color w:val="1B1D3D" w:themeColor="text2" w:themeShade="BF"/>
                        </w:rPr>
                        <w:t>“#</w:t>
                      </w:r>
                      <w:proofErr w:type="spellStart"/>
                      <w:r w:rsidR="006945AB">
                        <w:rPr>
                          <w:color w:val="1B1D3D" w:themeColor="text2" w:themeShade="BF"/>
                        </w:rPr>
                        <w:t>IBStrong</w:t>
                      </w:r>
                      <w:proofErr w:type="spellEnd"/>
                      <w:r w:rsidRPr="00263C5A">
                        <w:rPr>
                          <w:color w:val="1B1D3D" w:themeColor="text2" w:themeShade="BF"/>
                        </w:rPr>
                        <w:t xml:space="preserve">” tickets that they are giving out throughout the month to students who are </w:t>
                      </w:r>
                      <w:r w:rsidR="009D0213">
                        <w:rPr>
                          <w:i/>
                          <w:color w:val="1B1D3D" w:themeColor="text2" w:themeShade="BF"/>
                        </w:rPr>
                        <w:t>Inquirer</w:t>
                      </w:r>
                      <w:r w:rsidR="006945AB">
                        <w:rPr>
                          <w:i/>
                          <w:color w:val="1B1D3D" w:themeColor="text2" w:themeShade="BF"/>
                        </w:rPr>
                        <w:t>s</w:t>
                      </w:r>
                      <w:r w:rsidRPr="00263C5A">
                        <w:rPr>
                          <w:i/>
                          <w:color w:val="1B1D3D" w:themeColor="text2" w:themeShade="BF"/>
                        </w:rPr>
                        <w:t>.</w:t>
                      </w:r>
                      <w:r w:rsidRPr="00263C5A">
                        <w:rPr>
                          <w:color w:val="1B1D3D" w:themeColor="text2" w:themeShade="BF"/>
                        </w:rPr>
                        <w:t xml:space="preserve">  Students who earn a ticket will be entered into a drawing to earn a prize, which will be featured on our school news at least twice per month.  Teachers will also be choosing students for “Student of the Month” who are an example to others in exemplifying that they are </w:t>
                      </w:r>
                      <w:r w:rsidR="009D0213">
                        <w:rPr>
                          <w:i/>
                          <w:color w:val="1B1D3D" w:themeColor="text2" w:themeShade="BF"/>
                        </w:rPr>
                        <w:t>Inquirers</w:t>
                      </w:r>
                      <w:r w:rsidRPr="00263C5A">
                        <w:rPr>
                          <w:color w:val="1B1D3D" w:themeColor="text2" w:themeShade="BF"/>
                        </w:rPr>
                        <w:t>.</w:t>
                      </w:r>
                    </w:p>
                    <w:p w14:paraId="4E5C5185" w14:textId="77777777" w:rsidR="001F7E93" w:rsidRDefault="001F7E93" w:rsidP="00BA7C01">
                      <w:pPr>
                        <w:pStyle w:val="BodyText"/>
                      </w:pPr>
                    </w:p>
                  </w:txbxContent>
                </v:textbox>
                <w10:wrap type="tight" anchorx="page" anchory="page"/>
              </v:shape>
            </w:pict>
          </mc:Fallback>
        </mc:AlternateContent>
      </w:r>
      <w:r w:rsidR="00EB795E">
        <w:rPr>
          <w:noProof/>
        </w:rPr>
        <mc:AlternateContent>
          <mc:Choice Requires="wps">
            <w:drawing>
              <wp:anchor distT="0" distB="0" distL="114300" distR="114300" simplePos="0" relativeHeight="251658269" behindDoc="0" locked="0" layoutInCell="1" allowOverlap="1" wp14:anchorId="2EB4669C" wp14:editId="59D13361">
                <wp:simplePos x="0" y="0"/>
                <wp:positionH relativeFrom="page">
                  <wp:posOffset>457200</wp:posOffset>
                </wp:positionH>
                <wp:positionV relativeFrom="page">
                  <wp:posOffset>2425700</wp:posOffset>
                </wp:positionV>
                <wp:extent cx="3886200" cy="457200"/>
                <wp:effectExtent l="0" t="0" r="0" b="0"/>
                <wp:wrapTight wrapText="bothSides">
                  <wp:wrapPolygon edited="0">
                    <wp:start x="0" y="0"/>
                    <wp:lineTo x="0" y="20400"/>
                    <wp:lineTo x="21459" y="20400"/>
                    <wp:lineTo x="2145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A623E29" w14:textId="77777777" w:rsidR="001F7E93" w:rsidRDefault="001F7E93" w:rsidP="00BA7C01">
                            <w:pPr>
                              <w:pStyle w:val="Heading5"/>
                            </w:pPr>
                            <w:r>
                              <w:t>5334 Parkway Blvd. Land O’ Lakes, FL 34639</w:t>
                            </w:r>
                          </w:p>
                          <w:p w14:paraId="45F762F1" w14:textId="77777777" w:rsidR="001F7E93" w:rsidRDefault="001F7E93" w:rsidP="00BA7C01">
                            <w:pPr>
                              <w:pStyle w:val="Heading5"/>
                            </w:pPr>
                            <w:r>
                              <w:t>www.pvms.pasco.k12.fl.us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0" type="#_x0000_t202" style="position:absolute;margin-left:36pt;margin-top:191pt;width:306pt;height:36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QftfACAABQ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" filled="f" stroked="f">
                <v:textbox inset="0,0,0,0">
                  <w:txbxContent>
                    <w:p w14:paraId="1A623E29" w14:textId="77777777" w:rsidR="001F7E93" w:rsidRDefault="001F7E93" w:rsidP="00BA7C01">
                      <w:pPr>
                        <w:pStyle w:val="Heading5"/>
                      </w:pPr>
                      <w:r>
                        <w:t>5334 Parkway Blvd. Land O’ Lakes, FL 34639</w:t>
                      </w:r>
                    </w:p>
                    <w:p w14:paraId="45F762F1" w14:textId="77777777" w:rsidR="001F7E93" w:rsidRDefault="001F7E93" w:rsidP="00BA7C01">
                      <w:pPr>
                        <w:pStyle w:val="Heading5"/>
                      </w:pPr>
                      <w:r>
                        <w:t>www.pvms.pasco.k12.fl.us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8" behindDoc="0" locked="0" layoutInCell="1" allowOverlap="1" wp14:anchorId="49ACFFBB" wp14:editId="54F8E104">
                <wp:simplePos x="0" y="0"/>
                <wp:positionH relativeFrom="page">
                  <wp:posOffset>4743450</wp:posOffset>
                </wp:positionH>
                <wp:positionV relativeFrom="page">
                  <wp:posOffset>3341370</wp:posOffset>
                </wp:positionV>
                <wp:extent cx="2377440" cy="228600"/>
                <wp:effectExtent l="0" t="0" r="10160" b="0"/>
                <wp:wrapTight wrapText="bothSides">
                  <wp:wrapPolygon edited="0">
                    <wp:start x="0" y="0"/>
                    <wp:lineTo x="0" y="19200"/>
                    <wp:lineTo x="21462" y="19200"/>
                    <wp:lineTo x="21462" y="0"/>
                    <wp:lineTo x="0" y="0"/>
                  </wp:wrapPolygon>
                </wp:wrapTight>
                <wp:docPr id="26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73A63F8" w14:textId="77777777" w:rsidR="001F7E93" w:rsidRDefault="001F7E93" w:rsidP="00BA7C01">
                            <w:pPr>
                              <w:pStyle w:val="Pa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1" type="#_x0000_t202" style="position:absolute;margin-left:373.5pt;margin-top:263.1pt;width:187.2pt;height:18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" filled="f" stroked="f">
                <v:textbox inset="0,0,0,0">
                  <w:txbxContent>
                    <w:p w14:paraId="673A63F8" w14:textId="77777777" w:rsidR="001F7E93" w:rsidRDefault="001F7E93" w:rsidP="00BA7C01">
                      <w:pPr>
                        <w:pStyle w:val="Page"/>
                      </w:pP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00C096AB" wp14:editId="7760E17B">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accbf9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5AB710D6" wp14:editId="3C0DCF5D">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14AE5DC" w14:textId="77777777" w:rsidR="001F7E93" w:rsidRPr="00EB795E" w:rsidRDefault="001F7E93" w:rsidP="00BA7C01">
                            <w:pPr>
                              <w:pStyle w:val="Title"/>
                              <w:rPr>
                                <w:color w:val="FF6FCF"/>
                                <w:sz w:val="92"/>
                                <w:szCs w:val="92"/>
                              </w:rPr>
                            </w:pPr>
                            <w:r w:rsidRPr="001F7E93">
                              <w:rPr>
                                <w:color w:val="000000" w:themeColor="text1"/>
                                <w:sz w:val="92"/>
                                <w:szCs w:val="92"/>
                              </w:rPr>
                              <w:t>the panther 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2"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" filled="f" stroked="f">
                <v:textbox inset="0,0,0,0">
                  <w:txbxContent>
                    <w:p w14:paraId="414AE5DC" w14:textId="77777777" w:rsidR="001F7E93" w:rsidRPr="00EB795E" w:rsidRDefault="001F7E93" w:rsidP="00BA7C01">
                      <w:pPr>
                        <w:pStyle w:val="Title"/>
                        <w:rPr>
                          <w:color w:val="FF6FCF"/>
                          <w:sz w:val="92"/>
                          <w:szCs w:val="92"/>
                        </w:rPr>
                      </w:pPr>
                      <w:r w:rsidRPr="001F7E93">
                        <w:rPr>
                          <w:color w:val="000000" w:themeColor="text1"/>
                          <w:sz w:val="92"/>
                          <w:szCs w:val="92"/>
                        </w:rPr>
                        <w:t>the panther press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8" behindDoc="0" locked="0" layoutInCell="1" allowOverlap="1" wp14:anchorId="78D8F2A8" wp14:editId="35E20900">
                <wp:simplePos x="0" y="0"/>
                <wp:positionH relativeFrom="page">
                  <wp:posOffset>457200</wp:posOffset>
                </wp:positionH>
                <wp:positionV relativeFrom="page">
                  <wp:posOffset>1968500</wp:posOffset>
                </wp:positionV>
                <wp:extent cx="3886200" cy="457200"/>
                <wp:effectExtent l="0" t="0" r="0" b="0"/>
                <wp:wrapTight wrapText="bothSides">
                  <wp:wrapPolygon edited="0">
                    <wp:start x="0" y="0"/>
                    <wp:lineTo x="0" y="20400"/>
                    <wp:lineTo x="21459" y="20400"/>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08C95DB" w14:textId="77777777" w:rsidR="001F7E93" w:rsidRPr="001F7E93" w:rsidRDefault="001F7E93" w:rsidP="00BA7C01">
                            <w:pPr>
                              <w:pStyle w:val="Heading1"/>
                              <w:rPr>
                                <w:i/>
                                <w:color w:val="000000" w:themeColor="text1"/>
                              </w:rPr>
                            </w:pPr>
                            <w:r w:rsidRPr="001F7E93">
                              <w:rPr>
                                <w:i/>
                                <w:color w:val="000000" w:themeColor="text1"/>
                              </w:rPr>
                              <w:t>Pine View Middle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3" type="#_x0000_t202" style="position:absolute;margin-left:36pt;margin-top:155pt;width:306pt;height:3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" filled="f" stroked="f">
                <v:textbox inset="0,0,0,0">
                  <w:txbxContent>
                    <w:p w14:paraId="708C95DB" w14:textId="77777777" w:rsidR="001F7E93" w:rsidRPr="001F7E93" w:rsidRDefault="001F7E93" w:rsidP="00BA7C01">
                      <w:pPr>
                        <w:pStyle w:val="Heading1"/>
                        <w:rPr>
                          <w:i/>
                          <w:color w:val="000000" w:themeColor="text1"/>
                        </w:rPr>
                      </w:pPr>
                      <w:r w:rsidRPr="001F7E93">
                        <w:rPr>
                          <w:i/>
                          <w:color w:val="000000" w:themeColor="text1"/>
                        </w:rPr>
                        <w:t>Pine View Middle School</w:t>
                      </w:r>
                    </w:p>
                  </w:txbxContent>
                </v:textbox>
                <w10:wrap type="tight" anchorx="page" anchory="page"/>
              </v:shape>
            </w:pict>
          </mc:Fallback>
        </mc:AlternateContent>
      </w:r>
      <w:r w:rsidR="00DE5A27">
        <w:br w:type="page"/>
      </w:r>
      <w:r w:rsidR="00A34FCC">
        <w:rPr>
          <w:noProof/>
        </w:rPr>
        <w:lastRenderedPageBreak/>
        <mc:AlternateContent>
          <mc:Choice Requires="wps">
            <w:drawing>
              <wp:anchor distT="0" distB="0" distL="114300" distR="114300" simplePos="0" relativeHeight="251702352" behindDoc="0" locked="0" layoutInCell="1" allowOverlap="1" wp14:anchorId="07E5C3D1" wp14:editId="33551878">
                <wp:simplePos x="0" y="0"/>
                <wp:positionH relativeFrom="column">
                  <wp:posOffset>-63500</wp:posOffset>
                </wp:positionH>
                <wp:positionV relativeFrom="paragraph">
                  <wp:posOffset>4457700</wp:posOffset>
                </wp:positionV>
                <wp:extent cx="7087235" cy="48031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087235" cy="4803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76CE9F" w14:textId="2DC2CF33" w:rsidR="00A34FCC" w:rsidRDefault="00A34FCC" w:rsidP="00A34FCC">
                            <w:pPr>
                              <w:jc w:val="center"/>
                              <w:rPr>
                                <w:b/>
                                <w:sz w:val="32"/>
                                <w:szCs w:val="32"/>
                              </w:rPr>
                            </w:pPr>
                            <w:r w:rsidRPr="00A34FCC">
                              <w:rPr>
                                <w:b/>
                                <w:sz w:val="32"/>
                                <w:szCs w:val="32"/>
                              </w:rPr>
                              <w:t>Adventure Society is traveling to COSTA RICA!</w:t>
                            </w:r>
                          </w:p>
                          <w:p w14:paraId="428A279E" w14:textId="77777777" w:rsidR="00A34FCC" w:rsidRDefault="00A34FCC" w:rsidP="00A34FCC">
                            <w:pPr>
                              <w:rPr>
                                <w:b/>
                              </w:rPr>
                            </w:pPr>
                          </w:p>
                          <w:p w14:paraId="491EBF0D" w14:textId="2F13272F" w:rsidR="00A34FCC" w:rsidRDefault="00A34FCC" w:rsidP="00A34FCC">
                            <w:r>
                              <w:t>Join us in June of 2017 for an exciting group trip to Costa Rica!  We will be zip lining, white water rafting, kayaking, horsebac</w:t>
                            </w:r>
                            <w:r w:rsidR="00D71242">
                              <w:t>k riding, visiting waterfalls, v</w:t>
                            </w:r>
                            <w:r>
                              <w:t>olcanoes, hot springs, and even a local school.  This adventure is a</w:t>
                            </w:r>
                            <w:r w:rsidR="00D71242">
                              <w:t>n</w:t>
                            </w:r>
                            <w:r>
                              <w:t xml:space="preserve"> </w:t>
                            </w:r>
                            <w:proofErr w:type="spellStart"/>
                            <w:r>
                              <w:t>all inclusive</w:t>
                            </w:r>
                            <w:proofErr w:type="spellEnd"/>
                            <w:r>
                              <w:t xml:space="preserve"> trip with EF Tours for both students and adults.</w:t>
                            </w:r>
                          </w:p>
                          <w:p w14:paraId="3B9429B8" w14:textId="77777777" w:rsidR="00A34FCC" w:rsidRDefault="00A34FCC" w:rsidP="00A34FCC">
                            <w:bookmarkStart w:id="0" w:name="_GoBack"/>
                            <w:bookmarkEnd w:id="0"/>
                          </w:p>
                          <w:p w14:paraId="3746F177" w14:textId="269694BC" w:rsidR="00A34FCC" w:rsidRDefault="00A34FCC" w:rsidP="00A34FCC">
                            <w:r>
                              <w:t xml:space="preserve">For more information and pricing, plan to attend our informational meeting on </w:t>
                            </w:r>
                            <w:r w:rsidRPr="00A34FCC">
                              <w:rPr>
                                <w:b/>
                                <w:u w:val="single"/>
                              </w:rPr>
                              <w:t>June 1</w:t>
                            </w:r>
                            <w:r w:rsidRPr="00A34FCC">
                              <w:rPr>
                                <w:b/>
                                <w:u w:val="single"/>
                                <w:vertAlign w:val="superscript"/>
                              </w:rPr>
                              <w:t>st</w:t>
                            </w:r>
                            <w:r w:rsidRPr="00A34FCC">
                              <w:rPr>
                                <w:b/>
                                <w:u w:val="single"/>
                              </w:rPr>
                              <w:t xml:space="preserve"> at 6:00 PM</w:t>
                            </w:r>
                            <w:r>
                              <w:t xml:space="preserve"> in the PVMS media center.  You can also see Ms. Arrington in room 701 or check out our tour website below!  </w:t>
                            </w:r>
                          </w:p>
                          <w:p w14:paraId="596E2142" w14:textId="0BA7272D" w:rsidR="00A34FCC" w:rsidRDefault="004A777C" w:rsidP="00A34FCC">
                            <w:hyperlink r:id="rId9" w:history="1">
                              <w:r w:rsidR="00A34FCC" w:rsidRPr="00A34FCC">
                                <w:rPr>
                                  <w:rStyle w:val="Hyperlink"/>
                                </w:rPr>
                                <w:t>http://www.eftours.com/tour-website/1820347VJ</w:t>
                              </w:r>
                            </w:hyperlink>
                          </w:p>
                          <w:p w14:paraId="08E62EF6" w14:textId="77777777" w:rsidR="00A34FCC" w:rsidRDefault="00A34FCC" w:rsidP="00A34FCC"/>
                          <w:p w14:paraId="01A4425A" w14:textId="6EFA191E" w:rsidR="00A34FCC" w:rsidRDefault="00A34FCC" w:rsidP="00A34FCC">
                            <w:r>
                              <w:rPr>
                                <w:noProof/>
                              </w:rPr>
                              <w:drawing>
                                <wp:inline distT="0" distB="0" distL="0" distR="0" wp14:anchorId="0BA273BC" wp14:editId="4C0B9645">
                                  <wp:extent cx="1969135" cy="588183"/>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5-13 at 1.50.46 PM.png"/>
                                          <pic:cNvPicPr/>
                                        </pic:nvPicPr>
                                        <pic:blipFill>
                                          <a:blip r:embed="rId10">
                                            <a:extLst>
                                              <a:ext uri="{28A0092B-C50C-407E-A947-70E740481C1C}">
                                                <a14:useLocalDpi xmlns:a14="http://schemas.microsoft.com/office/drawing/2010/main" val="0"/>
                                              </a:ext>
                                            </a:extLst>
                                          </a:blip>
                                          <a:stretch>
                                            <a:fillRect/>
                                          </a:stretch>
                                        </pic:blipFill>
                                        <pic:spPr>
                                          <a:xfrm>
                                            <a:off x="0" y="0"/>
                                            <a:ext cx="2006404" cy="599315"/>
                                          </a:xfrm>
                                          <a:prstGeom prst="rect">
                                            <a:avLst/>
                                          </a:prstGeom>
                                        </pic:spPr>
                                      </pic:pic>
                                    </a:graphicData>
                                  </a:graphic>
                                </wp:inline>
                              </w:drawing>
                            </w:r>
                          </w:p>
                          <w:p w14:paraId="79D4AA4A" w14:textId="77777777" w:rsidR="00A34FCC" w:rsidRDefault="00A34FCC" w:rsidP="00A34FCC"/>
                          <w:p w14:paraId="7390AB88" w14:textId="2593AD52" w:rsidR="00A34FCC" w:rsidRPr="00A34FCC" w:rsidRDefault="00A34FCC" w:rsidP="00A34FCC">
                            <w:r>
                              <w:t>Adventure Society is NOT a school or district affiliated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5C3D1" id="_x0000_t202" coordsize="21600,21600" o:spt="202" path="m0,0l0,21600,21600,21600,21600,0xe">
                <v:stroke joinstyle="miter"/>
                <v:path gradientshapeok="t" o:connecttype="rect"/>
              </v:shapetype>
              <v:shape id="Text Box 4" o:spid="_x0000_s1034" type="#_x0000_t202" style="position:absolute;margin-left:-5pt;margin-top:351pt;width:558.05pt;height:378.2pt;z-index:25170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" filled="f" stroked="f">
                <v:textbox>
                  <w:txbxContent>
                    <w:p w14:paraId="3676CE9F" w14:textId="2DC2CF33" w:rsidR="00A34FCC" w:rsidRDefault="00A34FCC" w:rsidP="00A34FCC">
                      <w:pPr>
                        <w:jc w:val="center"/>
                        <w:rPr>
                          <w:b/>
                          <w:sz w:val="32"/>
                          <w:szCs w:val="32"/>
                        </w:rPr>
                      </w:pPr>
                      <w:r w:rsidRPr="00A34FCC">
                        <w:rPr>
                          <w:b/>
                          <w:sz w:val="32"/>
                          <w:szCs w:val="32"/>
                        </w:rPr>
                        <w:t>Adventure Society is traveling to COSTA RICA!</w:t>
                      </w:r>
                    </w:p>
                    <w:p w14:paraId="428A279E" w14:textId="77777777" w:rsidR="00A34FCC" w:rsidRDefault="00A34FCC" w:rsidP="00A34FCC">
                      <w:pPr>
                        <w:rPr>
                          <w:b/>
                        </w:rPr>
                      </w:pPr>
                    </w:p>
                    <w:p w14:paraId="491EBF0D" w14:textId="2F13272F" w:rsidR="00A34FCC" w:rsidRDefault="00A34FCC" w:rsidP="00A34FCC">
                      <w:r>
                        <w:t>Join us in June of 2017 for an exciting group trip to Costa Rica!  We will be zip lining, white water rafting, kayaking, horsebac</w:t>
                      </w:r>
                      <w:r w:rsidR="00D71242">
                        <w:t>k riding, visiting waterfalls, v</w:t>
                      </w:r>
                      <w:r>
                        <w:t>olcanoes, hot springs, and even a local school.  This adventure is a</w:t>
                      </w:r>
                      <w:r w:rsidR="00D71242">
                        <w:t>n</w:t>
                      </w:r>
                      <w:r>
                        <w:t xml:space="preserve"> </w:t>
                      </w:r>
                      <w:proofErr w:type="spellStart"/>
                      <w:r>
                        <w:t>all inclusive</w:t>
                      </w:r>
                      <w:proofErr w:type="spellEnd"/>
                      <w:r>
                        <w:t xml:space="preserve"> trip with EF Tours for both students and adults.</w:t>
                      </w:r>
                    </w:p>
                    <w:p w14:paraId="3B9429B8" w14:textId="77777777" w:rsidR="00A34FCC" w:rsidRDefault="00A34FCC" w:rsidP="00A34FCC">
                      <w:bookmarkStart w:id="1" w:name="_GoBack"/>
                      <w:bookmarkEnd w:id="1"/>
                    </w:p>
                    <w:p w14:paraId="3746F177" w14:textId="269694BC" w:rsidR="00A34FCC" w:rsidRDefault="00A34FCC" w:rsidP="00A34FCC">
                      <w:r>
                        <w:t xml:space="preserve">For more information and pricing, plan to attend our informational meeting on </w:t>
                      </w:r>
                      <w:r w:rsidRPr="00A34FCC">
                        <w:rPr>
                          <w:b/>
                          <w:u w:val="single"/>
                        </w:rPr>
                        <w:t>June 1</w:t>
                      </w:r>
                      <w:r w:rsidRPr="00A34FCC">
                        <w:rPr>
                          <w:b/>
                          <w:u w:val="single"/>
                          <w:vertAlign w:val="superscript"/>
                        </w:rPr>
                        <w:t>st</w:t>
                      </w:r>
                      <w:r w:rsidRPr="00A34FCC">
                        <w:rPr>
                          <w:b/>
                          <w:u w:val="single"/>
                        </w:rPr>
                        <w:t xml:space="preserve"> at 6:00 PM</w:t>
                      </w:r>
                      <w:r>
                        <w:t xml:space="preserve"> in the PVMS media center.  You can also see Ms. Arrington in room 701 or check out our tour website below!  </w:t>
                      </w:r>
                    </w:p>
                    <w:p w14:paraId="596E2142" w14:textId="0BA7272D" w:rsidR="00A34FCC" w:rsidRDefault="004A777C" w:rsidP="00A34FCC">
                      <w:hyperlink r:id="rId11" w:history="1">
                        <w:r w:rsidR="00A34FCC" w:rsidRPr="00A34FCC">
                          <w:rPr>
                            <w:rStyle w:val="Hyperlink"/>
                          </w:rPr>
                          <w:t>http://www.eftours.com/tour-website/1820347VJ</w:t>
                        </w:r>
                      </w:hyperlink>
                    </w:p>
                    <w:p w14:paraId="08E62EF6" w14:textId="77777777" w:rsidR="00A34FCC" w:rsidRDefault="00A34FCC" w:rsidP="00A34FCC"/>
                    <w:p w14:paraId="01A4425A" w14:textId="6EFA191E" w:rsidR="00A34FCC" w:rsidRDefault="00A34FCC" w:rsidP="00A34FCC">
                      <w:r>
                        <w:rPr>
                          <w:noProof/>
                        </w:rPr>
                        <w:drawing>
                          <wp:inline distT="0" distB="0" distL="0" distR="0" wp14:anchorId="0BA273BC" wp14:editId="4C0B9645">
                            <wp:extent cx="1969135" cy="588183"/>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5-13 at 1.50.46 PM.png"/>
                                    <pic:cNvPicPr/>
                                  </pic:nvPicPr>
                                  <pic:blipFill>
                                    <a:blip r:embed="rId10">
                                      <a:extLst>
                                        <a:ext uri="{28A0092B-C50C-407E-A947-70E740481C1C}">
                                          <a14:useLocalDpi xmlns:a14="http://schemas.microsoft.com/office/drawing/2010/main" val="0"/>
                                        </a:ext>
                                      </a:extLst>
                                    </a:blip>
                                    <a:stretch>
                                      <a:fillRect/>
                                    </a:stretch>
                                  </pic:blipFill>
                                  <pic:spPr>
                                    <a:xfrm>
                                      <a:off x="0" y="0"/>
                                      <a:ext cx="2006404" cy="599315"/>
                                    </a:xfrm>
                                    <a:prstGeom prst="rect">
                                      <a:avLst/>
                                    </a:prstGeom>
                                  </pic:spPr>
                                </pic:pic>
                              </a:graphicData>
                            </a:graphic>
                          </wp:inline>
                        </w:drawing>
                      </w:r>
                    </w:p>
                    <w:p w14:paraId="79D4AA4A" w14:textId="77777777" w:rsidR="00A34FCC" w:rsidRDefault="00A34FCC" w:rsidP="00A34FCC"/>
                    <w:p w14:paraId="7390AB88" w14:textId="2593AD52" w:rsidR="00A34FCC" w:rsidRPr="00A34FCC" w:rsidRDefault="00A34FCC" w:rsidP="00A34FCC">
                      <w:r>
                        <w:t>Adventure Society is NOT a school or district affiliated group.</w:t>
                      </w:r>
                    </w:p>
                  </w:txbxContent>
                </v:textbox>
                <w10:wrap type="square"/>
              </v:shape>
            </w:pict>
          </mc:Fallback>
        </mc:AlternateContent>
      </w:r>
      <w:r w:rsidR="00B307CF">
        <w:rPr>
          <w:noProof/>
        </w:rPr>
        <w:drawing>
          <wp:anchor distT="0" distB="0" distL="118745" distR="118745" simplePos="0" relativeHeight="251658262" behindDoc="0" locked="0" layoutInCell="1" allowOverlap="1" wp14:anchorId="0C62FF0E" wp14:editId="7A91D218">
            <wp:simplePos x="0" y="0"/>
            <wp:positionH relativeFrom="page">
              <wp:posOffset>4735195</wp:posOffset>
            </wp:positionH>
            <wp:positionV relativeFrom="page">
              <wp:posOffset>1711960</wp:posOffset>
            </wp:positionV>
            <wp:extent cx="2783905" cy="971550"/>
            <wp:effectExtent l="0" t="0" r="10160" b="273050"/>
            <wp:wrapTight wrapText="bothSides">
              <wp:wrapPolygon edited="0">
                <wp:start x="197" y="0"/>
                <wp:lineTo x="0" y="565"/>
                <wp:lineTo x="0" y="27106"/>
                <wp:lineTo x="21482" y="27106"/>
                <wp:lineTo x="21482" y="565"/>
                <wp:lineTo x="21285" y="0"/>
                <wp:lineTo x="197"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83905" cy="97155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B307CF">
        <w:rPr>
          <w:noProof/>
        </w:rPr>
        <mc:AlternateContent>
          <mc:Choice Requires="wps">
            <w:drawing>
              <wp:anchor distT="0" distB="0" distL="114300" distR="114300" simplePos="0" relativeHeight="251658294" behindDoc="0" locked="0" layoutInCell="1" allowOverlap="1" wp14:anchorId="36C99474" wp14:editId="0456B088">
                <wp:simplePos x="0" y="0"/>
                <wp:positionH relativeFrom="page">
                  <wp:posOffset>394335</wp:posOffset>
                </wp:positionH>
                <wp:positionV relativeFrom="page">
                  <wp:posOffset>1031240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A80D135" w14:textId="77777777" w:rsidR="001F7E93" w:rsidRPr="00FE6FCD" w:rsidRDefault="001F7E93" w:rsidP="00BA7C01">
                            <w:pPr>
                              <w:pStyle w:val="Heading2"/>
                              <w:rPr>
                                <w:sz w:val="44"/>
                                <w:szCs w:val="44"/>
                              </w:rPr>
                            </w:pPr>
                            <w:r w:rsidRPr="00FE6FCD">
                              <w:rPr>
                                <w:sz w:val="44"/>
                                <w:szCs w:val="44"/>
                              </w:rPr>
                              <w:t>#</w:t>
                            </w:r>
                            <w:proofErr w:type="spellStart"/>
                            <w:r w:rsidRPr="007A416A">
                              <w:rPr>
                                <w:b/>
                                <w:sz w:val="44"/>
                                <w:szCs w:val="44"/>
                              </w:rPr>
                              <w:t>IBInvolved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99474" id="Text Box 262" o:spid="_x0000_s1034" type="#_x0000_t202" style="position:absolute;margin-left:31.05pt;margin-top:81.2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" filled="f" stroked="f">
                <v:textbox inset="0,0,0,0">
                  <w:txbxContent>
                    <w:p w14:paraId="2A80D135" w14:textId="77777777" w:rsidR="001F7E93" w:rsidRPr="00FE6FCD" w:rsidRDefault="001F7E93" w:rsidP="00BA7C01">
                      <w:pPr>
                        <w:pStyle w:val="Heading2"/>
                        <w:rPr>
                          <w:sz w:val="44"/>
                          <w:szCs w:val="44"/>
                        </w:rPr>
                      </w:pPr>
                      <w:r w:rsidRPr="00FE6FCD">
                        <w:rPr>
                          <w:sz w:val="44"/>
                          <w:szCs w:val="44"/>
                        </w:rPr>
                        <w:t>#</w:t>
                      </w:r>
                      <w:r w:rsidRPr="007A416A">
                        <w:rPr>
                          <w:b/>
                          <w:sz w:val="44"/>
                          <w:szCs w:val="44"/>
                        </w:rPr>
                        <w:t>IBInvolved</w:t>
                      </w:r>
                    </w:p>
                  </w:txbxContent>
                </v:textbox>
                <w10:wrap type="tight" anchorx="page" anchory="page"/>
              </v:shape>
            </w:pict>
          </mc:Fallback>
        </mc:AlternateContent>
      </w:r>
      <w:r w:rsidR="00B307CF">
        <w:rPr>
          <w:noProof/>
        </w:rPr>
        <mc:AlternateContent>
          <mc:Choice Requires="wps">
            <w:drawing>
              <wp:anchor distT="0" distB="0" distL="114300" distR="114300" simplePos="0" relativeHeight="251658292" behindDoc="0" locked="0" layoutInCell="1" allowOverlap="1" wp14:anchorId="44E333F5" wp14:editId="0203809A">
                <wp:simplePos x="0" y="0"/>
                <wp:positionH relativeFrom="page">
                  <wp:posOffset>166370</wp:posOffset>
                </wp:positionH>
                <wp:positionV relativeFrom="page">
                  <wp:posOffset>1717040</wp:posOffset>
                </wp:positionV>
                <wp:extent cx="5028565" cy="2743200"/>
                <wp:effectExtent l="0" t="0" r="635" b="0"/>
                <wp:wrapTight wrapText="bothSides">
                  <wp:wrapPolygon edited="0">
                    <wp:start x="0" y="0"/>
                    <wp:lineTo x="0" y="21400"/>
                    <wp:lineTo x="21494" y="21400"/>
                    <wp:lineTo x="21494"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27432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EAE8436" w14:textId="732AA6E0" w:rsidR="001F7E93" w:rsidRDefault="00597C65" w:rsidP="00FE6FCD">
                            <w:pPr>
                              <w:pStyle w:val="BodyText"/>
                              <w:jc w:val="center"/>
                              <w:rPr>
                                <w:b/>
                                <w:sz w:val="32"/>
                                <w:szCs w:val="32"/>
                              </w:rPr>
                            </w:pPr>
                            <w:r>
                              <w:rPr>
                                <w:b/>
                                <w:sz w:val="32"/>
                                <w:szCs w:val="32"/>
                              </w:rPr>
                              <w:t>PVMS Art Fest</w:t>
                            </w:r>
                          </w:p>
                          <w:p w14:paraId="5812CF20" w14:textId="783064C2" w:rsidR="001F7E93" w:rsidRDefault="001F7E93" w:rsidP="00FE6FCD">
                            <w:pPr>
                              <w:pStyle w:val="BodyText"/>
                              <w:rPr>
                                <w:b/>
                                <w:sz w:val="24"/>
                              </w:rPr>
                            </w:pPr>
                            <w:r>
                              <w:rPr>
                                <w:b/>
                                <w:sz w:val="24"/>
                              </w:rPr>
                              <w:t xml:space="preserve">Where:  </w:t>
                            </w:r>
                            <w:r w:rsidR="00597C65">
                              <w:rPr>
                                <w:sz w:val="24"/>
                              </w:rPr>
                              <w:t>5/</w:t>
                            </w:r>
                            <w:r w:rsidR="00935543">
                              <w:rPr>
                                <w:sz w:val="24"/>
                              </w:rPr>
                              <w:t>19</w:t>
                            </w:r>
                            <w:r w:rsidR="00597C65">
                              <w:rPr>
                                <w:sz w:val="24"/>
                              </w:rPr>
                              <w:t xml:space="preserve"> in the PVMS Cafeteria</w:t>
                            </w:r>
                          </w:p>
                          <w:p w14:paraId="64A0F1B7" w14:textId="7DE5A053" w:rsidR="001F7E93" w:rsidRDefault="001F7E93" w:rsidP="00FE6FCD">
                            <w:pPr>
                              <w:pStyle w:val="BodyText"/>
                              <w:rPr>
                                <w:b/>
                                <w:sz w:val="24"/>
                              </w:rPr>
                            </w:pPr>
                            <w:r>
                              <w:rPr>
                                <w:b/>
                                <w:sz w:val="24"/>
                              </w:rPr>
                              <w:t xml:space="preserve">When:  </w:t>
                            </w:r>
                            <w:r w:rsidR="00597C65">
                              <w:rPr>
                                <w:sz w:val="24"/>
                              </w:rPr>
                              <w:t>4-7 PM</w:t>
                            </w:r>
                          </w:p>
                          <w:p w14:paraId="1E6FCFC2" w14:textId="77777777" w:rsidR="00597C65" w:rsidRDefault="001F7E93" w:rsidP="00597C65">
                            <w:pPr>
                              <w:widowControl w:val="0"/>
                              <w:autoSpaceDE w:val="0"/>
                              <w:autoSpaceDN w:val="0"/>
                              <w:adjustRightInd w:val="0"/>
                              <w:spacing w:after="0"/>
                              <w:rPr>
                                <w:rFonts w:ascii="Calibri" w:hAnsi="Calibri" w:cs="Calibri"/>
                                <w:sz w:val="28"/>
                                <w:szCs w:val="28"/>
                              </w:rPr>
                            </w:pPr>
                            <w:r>
                              <w:rPr>
                                <w:b/>
                              </w:rPr>
                              <w:t xml:space="preserve">Details:  </w:t>
                            </w:r>
                            <w:r w:rsidR="00597C65" w:rsidRPr="00597C65">
                              <w:rPr>
                                <w:rFonts w:cs="Calibri"/>
                              </w:rPr>
                              <w:t>There will be artwork, a talent show, cupcake decorating contest, music and more! </w:t>
                            </w:r>
                          </w:p>
                          <w:p w14:paraId="48FDEE2F" w14:textId="77777777" w:rsidR="00597C65" w:rsidRDefault="00597C65" w:rsidP="00597C65">
                            <w:pPr>
                              <w:widowControl w:val="0"/>
                              <w:autoSpaceDE w:val="0"/>
                              <w:autoSpaceDN w:val="0"/>
                              <w:adjustRightInd w:val="0"/>
                              <w:spacing w:after="0"/>
                              <w:rPr>
                                <w:rFonts w:ascii="Calibri" w:hAnsi="Calibri" w:cs="Calibri"/>
                                <w:sz w:val="28"/>
                                <w:szCs w:val="28"/>
                              </w:rPr>
                            </w:pPr>
                          </w:p>
                          <w:p w14:paraId="0D65D353" w14:textId="79B48CBC" w:rsidR="001F7E93" w:rsidRPr="00597C65" w:rsidRDefault="00597C65" w:rsidP="00597C65">
                            <w:pPr>
                              <w:pStyle w:val="BodyText"/>
                              <w:rPr>
                                <w:b/>
                                <w:sz w:val="24"/>
                              </w:rPr>
                            </w:pPr>
                            <w:r w:rsidRPr="00597C65">
                              <w:rPr>
                                <w:rFonts w:ascii="Calibri" w:hAnsi="Calibri" w:cs="Calibri"/>
                                <w:b/>
                                <w:sz w:val="28"/>
                                <w:szCs w:val="28"/>
                              </w:rPr>
                              <w:t>Cost to enter is free but please bring cash to buy food and souvenirs. </w:t>
                            </w:r>
                          </w:p>
                          <w:p w14:paraId="1668C277" w14:textId="13268D0D" w:rsidR="001F7E93" w:rsidRPr="00FE6FCD" w:rsidRDefault="001F7E93" w:rsidP="00FE6FCD">
                            <w:pPr>
                              <w:pStyle w:val="BodyText"/>
                              <w:rPr>
                                <w:b/>
                                <w:sz w:val="24"/>
                              </w:rPr>
                            </w:pPr>
                            <w:r>
                              <w:rPr>
                                <w:b/>
                                <w:sz w:val="24"/>
                              </w:rPr>
                              <w:t xml:space="preserve"> </w:t>
                            </w:r>
                          </w:p>
                          <w:p w14:paraId="4BF90242" w14:textId="77777777" w:rsidR="001F7E93" w:rsidRPr="00FE6FCD" w:rsidRDefault="001F7E93" w:rsidP="00FE6FCD">
                            <w:pPr>
                              <w:pStyle w:val="BodyText"/>
                              <w:jc w:val="center"/>
                              <w:rPr>
                                <w:b/>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33F5" id="Text Box 260" o:spid="_x0000_s1035" type="#_x0000_t202" style="position:absolute;margin-left:13.1pt;margin-top:135.2pt;width:395.95pt;height:3in;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" mv:complextextbox="1" filled="f" stroked="f">
                <v:textbox inset="0,0,0,0">
                  <w:txbxContent>
                    <w:p w14:paraId="0EAE8436" w14:textId="732AA6E0" w:rsidR="001F7E93" w:rsidRDefault="00597C65" w:rsidP="00FE6FCD">
                      <w:pPr>
                        <w:pStyle w:val="BodyText"/>
                        <w:jc w:val="center"/>
                        <w:rPr>
                          <w:b/>
                          <w:sz w:val="32"/>
                          <w:szCs w:val="32"/>
                        </w:rPr>
                      </w:pPr>
                      <w:r>
                        <w:rPr>
                          <w:b/>
                          <w:sz w:val="32"/>
                          <w:szCs w:val="32"/>
                        </w:rPr>
                        <w:t>PVMS Art Fest</w:t>
                      </w:r>
                    </w:p>
                    <w:p w14:paraId="5812CF20" w14:textId="783064C2" w:rsidR="001F7E93" w:rsidRDefault="001F7E93" w:rsidP="00FE6FCD">
                      <w:pPr>
                        <w:pStyle w:val="BodyText"/>
                        <w:rPr>
                          <w:b/>
                          <w:sz w:val="24"/>
                        </w:rPr>
                      </w:pPr>
                      <w:r>
                        <w:rPr>
                          <w:b/>
                          <w:sz w:val="24"/>
                        </w:rPr>
                        <w:t xml:space="preserve">Where:  </w:t>
                      </w:r>
                      <w:r w:rsidR="00597C65">
                        <w:rPr>
                          <w:sz w:val="24"/>
                        </w:rPr>
                        <w:t>5/</w:t>
                      </w:r>
                      <w:r w:rsidR="00935543">
                        <w:rPr>
                          <w:sz w:val="24"/>
                        </w:rPr>
                        <w:t>19</w:t>
                      </w:r>
                      <w:r w:rsidR="00597C65">
                        <w:rPr>
                          <w:sz w:val="24"/>
                        </w:rPr>
                        <w:t xml:space="preserve"> in the PVMS Cafeteria</w:t>
                      </w:r>
                    </w:p>
                    <w:p w14:paraId="64A0F1B7" w14:textId="7DE5A053" w:rsidR="001F7E93" w:rsidRDefault="001F7E93" w:rsidP="00FE6FCD">
                      <w:pPr>
                        <w:pStyle w:val="BodyText"/>
                        <w:rPr>
                          <w:b/>
                          <w:sz w:val="24"/>
                        </w:rPr>
                      </w:pPr>
                      <w:r>
                        <w:rPr>
                          <w:b/>
                          <w:sz w:val="24"/>
                        </w:rPr>
                        <w:t xml:space="preserve">When:  </w:t>
                      </w:r>
                      <w:r w:rsidR="00597C65">
                        <w:rPr>
                          <w:sz w:val="24"/>
                        </w:rPr>
                        <w:t>4-7 PM</w:t>
                      </w:r>
                    </w:p>
                    <w:p w14:paraId="1E6FCFC2" w14:textId="77777777" w:rsidR="00597C65" w:rsidRDefault="001F7E93" w:rsidP="00597C65">
                      <w:pPr>
                        <w:widowControl w:val="0"/>
                        <w:autoSpaceDE w:val="0"/>
                        <w:autoSpaceDN w:val="0"/>
                        <w:adjustRightInd w:val="0"/>
                        <w:spacing w:after="0"/>
                        <w:rPr>
                          <w:rFonts w:ascii="Calibri" w:hAnsi="Calibri" w:cs="Calibri"/>
                          <w:sz w:val="28"/>
                          <w:szCs w:val="28"/>
                        </w:rPr>
                      </w:pPr>
                      <w:r>
                        <w:rPr>
                          <w:b/>
                        </w:rPr>
                        <w:t xml:space="preserve">Details:  </w:t>
                      </w:r>
                      <w:r w:rsidR="00597C65" w:rsidRPr="00597C65">
                        <w:rPr>
                          <w:rFonts w:cs="Calibri"/>
                        </w:rPr>
                        <w:t>There will be artwork, a talent show, cupcake decorating contest, music and more! </w:t>
                      </w:r>
                    </w:p>
                    <w:p w14:paraId="48FDEE2F" w14:textId="77777777" w:rsidR="00597C65" w:rsidRDefault="00597C65" w:rsidP="00597C65">
                      <w:pPr>
                        <w:widowControl w:val="0"/>
                        <w:autoSpaceDE w:val="0"/>
                        <w:autoSpaceDN w:val="0"/>
                        <w:adjustRightInd w:val="0"/>
                        <w:spacing w:after="0"/>
                        <w:rPr>
                          <w:rFonts w:ascii="Calibri" w:hAnsi="Calibri" w:cs="Calibri"/>
                          <w:sz w:val="28"/>
                          <w:szCs w:val="28"/>
                        </w:rPr>
                      </w:pPr>
                    </w:p>
                    <w:p w14:paraId="0D65D353" w14:textId="79B48CBC" w:rsidR="001F7E93" w:rsidRPr="00597C65" w:rsidRDefault="00597C65" w:rsidP="00597C65">
                      <w:pPr>
                        <w:pStyle w:val="BodyText"/>
                        <w:rPr>
                          <w:b/>
                          <w:sz w:val="24"/>
                        </w:rPr>
                      </w:pPr>
                      <w:r w:rsidRPr="00597C65">
                        <w:rPr>
                          <w:rFonts w:ascii="Calibri" w:hAnsi="Calibri" w:cs="Calibri"/>
                          <w:b/>
                          <w:sz w:val="28"/>
                          <w:szCs w:val="28"/>
                        </w:rPr>
                        <w:t>Cost to enter is free but please bring cash to buy food and souvenirs. </w:t>
                      </w:r>
                    </w:p>
                    <w:p w14:paraId="1668C277" w14:textId="13268D0D" w:rsidR="001F7E93" w:rsidRPr="00FE6FCD" w:rsidRDefault="001F7E93" w:rsidP="00FE6FCD">
                      <w:pPr>
                        <w:pStyle w:val="BodyText"/>
                        <w:rPr>
                          <w:b/>
                          <w:sz w:val="24"/>
                        </w:rPr>
                      </w:pPr>
                      <w:r>
                        <w:rPr>
                          <w:b/>
                          <w:sz w:val="24"/>
                        </w:rPr>
                        <w:t xml:space="preserve"> </w:t>
                      </w:r>
                    </w:p>
                    <w:p w14:paraId="4BF90242" w14:textId="77777777" w:rsidR="001F7E93" w:rsidRPr="00FE6FCD" w:rsidRDefault="001F7E93" w:rsidP="00FE6FCD">
                      <w:pPr>
                        <w:pStyle w:val="BodyText"/>
                        <w:jc w:val="center"/>
                        <w:rPr>
                          <w:b/>
                          <w:sz w:val="32"/>
                          <w:szCs w:val="32"/>
                        </w:rPr>
                      </w:pPr>
                    </w:p>
                  </w:txbxContent>
                </v:textbox>
                <w10:wrap type="tight" anchorx="page" anchory="page"/>
              </v:shape>
            </w:pict>
          </mc:Fallback>
        </mc:AlternateContent>
      </w:r>
      <w:r w:rsidR="00B307CF">
        <w:rPr>
          <w:noProof/>
        </w:rPr>
        <mc:AlternateContent>
          <mc:Choice Requires="wps">
            <w:drawing>
              <wp:anchor distT="0" distB="0" distL="114300" distR="114300" simplePos="0" relativeHeight="251658263" behindDoc="0" locked="0" layoutInCell="1" allowOverlap="1" wp14:anchorId="3B80031E" wp14:editId="25082892">
                <wp:simplePos x="0" y="0"/>
                <wp:positionH relativeFrom="page">
                  <wp:posOffset>394335</wp:posOffset>
                </wp:positionH>
                <wp:positionV relativeFrom="page">
                  <wp:posOffset>4460240</wp:posOffset>
                </wp:positionV>
                <wp:extent cx="6858000" cy="0"/>
                <wp:effectExtent l="0" t="0" r="0" b="254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76207"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pt,351.2pt" to="571.05pt,35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" strokecolor="#629dd1 [3204]" strokeweight="1.5pt">
                <v:stroke dashstyle="1 1"/>
                <w10:wrap anchorx="page" anchory="page"/>
              </v:line>
            </w:pict>
          </mc:Fallback>
        </mc:AlternateContent>
      </w:r>
      <w:r w:rsidR="00E74C35">
        <w:rPr>
          <w:noProof/>
        </w:rPr>
        <mc:AlternateContent>
          <mc:Choice Requires="wps">
            <w:drawing>
              <wp:anchor distT="0" distB="0" distL="114300" distR="114300" simplePos="0" relativeHeight="251679824" behindDoc="0" locked="0" layoutInCell="1" allowOverlap="1" wp14:anchorId="5F29F268" wp14:editId="4771F809">
                <wp:simplePos x="0" y="0"/>
                <wp:positionH relativeFrom="column">
                  <wp:posOffset>5423535</wp:posOffset>
                </wp:positionH>
                <wp:positionV relativeFrom="paragraph">
                  <wp:posOffset>8346440</wp:posOffset>
                </wp:positionV>
                <wp:extent cx="297815"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FEF542" w14:textId="77777777" w:rsidR="00E74C35" w:rsidRDefault="00E74C3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9F268" id="Text Box 3" o:spid="_x0000_s1036" type="#_x0000_t202" style="position:absolute;margin-left:427.05pt;margin-top:657.2pt;width:23.45pt;height:1in;z-index:251679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" filled="f" stroked="f">
                <v:textbox>
                  <w:txbxContent>
                    <w:p w14:paraId="6AFEF542" w14:textId="77777777" w:rsidR="00E74C35" w:rsidRDefault="00E74C35"/>
                  </w:txbxContent>
                </v:textbox>
                <w10:wrap type="square"/>
              </v:shape>
            </w:pict>
          </mc:Fallback>
        </mc:AlternateContent>
      </w:r>
      <w:r w:rsidR="00DE5A27">
        <w:br w:type="page"/>
      </w:r>
      <w:r w:rsidR="004C1815">
        <w:rPr>
          <w:noProof/>
        </w:rPr>
        <w:drawing>
          <wp:anchor distT="0" distB="0" distL="114300" distR="114300" simplePos="0" relativeHeight="251706448" behindDoc="0" locked="0" layoutInCell="1" allowOverlap="1" wp14:anchorId="3A328719" wp14:editId="51A975D4">
            <wp:simplePos x="0" y="0"/>
            <wp:positionH relativeFrom="column">
              <wp:posOffset>852170</wp:posOffset>
            </wp:positionH>
            <wp:positionV relativeFrom="paragraph">
              <wp:posOffset>2405380</wp:posOffset>
            </wp:positionV>
            <wp:extent cx="2286635" cy="1818934"/>
            <wp:effectExtent l="0" t="0" r="0" b="101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6-05-16 at 7.44.01 AM.png"/>
                    <pic:cNvPicPr/>
                  </pic:nvPicPr>
                  <pic:blipFill>
                    <a:blip r:embed="rId13">
                      <a:extLst>
                        <a:ext uri="{28A0092B-C50C-407E-A947-70E740481C1C}">
                          <a14:useLocalDpi xmlns:a14="http://schemas.microsoft.com/office/drawing/2010/main" val="0"/>
                        </a:ext>
                      </a:extLst>
                    </a:blip>
                    <a:stretch>
                      <a:fillRect/>
                    </a:stretch>
                  </pic:blipFill>
                  <pic:spPr>
                    <a:xfrm>
                      <a:off x="0" y="0"/>
                      <a:ext cx="2286635" cy="1818934"/>
                    </a:xfrm>
                    <a:prstGeom prst="rect">
                      <a:avLst/>
                    </a:prstGeom>
                  </pic:spPr>
                </pic:pic>
              </a:graphicData>
            </a:graphic>
            <wp14:sizeRelH relativeFrom="page">
              <wp14:pctWidth>0</wp14:pctWidth>
            </wp14:sizeRelH>
            <wp14:sizeRelV relativeFrom="page">
              <wp14:pctHeight>0</wp14:pctHeight>
            </wp14:sizeRelV>
          </wp:anchor>
        </w:drawing>
      </w:r>
      <w:r w:rsidR="004C1815">
        <w:rPr>
          <w:noProof/>
        </w:rPr>
        <w:drawing>
          <wp:anchor distT="0" distB="0" distL="114300" distR="114300" simplePos="0" relativeHeight="251705424" behindDoc="0" locked="0" layoutInCell="1" allowOverlap="1" wp14:anchorId="08C175F7" wp14:editId="03A175E0">
            <wp:simplePos x="0" y="0"/>
            <wp:positionH relativeFrom="column">
              <wp:posOffset>4280535</wp:posOffset>
            </wp:positionH>
            <wp:positionV relativeFrom="paragraph">
              <wp:posOffset>2402840</wp:posOffset>
            </wp:positionV>
            <wp:extent cx="1453213" cy="1818640"/>
            <wp:effectExtent l="0" t="0" r="0" b="10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5-16 at 7.43.26 AM.png"/>
                    <pic:cNvPicPr/>
                  </pic:nvPicPr>
                  <pic:blipFill>
                    <a:blip r:embed="rId14">
                      <a:extLst>
                        <a:ext uri="{28A0092B-C50C-407E-A947-70E740481C1C}">
                          <a14:useLocalDpi xmlns:a14="http://schemas.microsoft.com/office/drawing/2010/main" val="0"/>
                        </a:ext>
                      </a:extLst>
                    </a:blip>
                    <a:stretch>
                      <a:fillRect/>
                    </a:stretch>
                  </pic:blipFill>
                  <pic:spPr>
                    <a:xfrm>
                      <a:off x="0" y="0"/>
                      <a:ext cx="1453213" cy="1818640"/>
                    </a:xfrm>
                    <a:prstGeom prst="rect">
                      <a:avLst/>
                    </a:prstGeom>
                  </pic:spPr>
                </pic:pic>
              </a:graphicData>
            </a:graphic>
            <wp14:sizeRelH relativeFrom="page">
              <wp14:pctWidth>0</wp14:pctWidth>
            </wp14:sizeRelH>
            <wp14:sizeRelV relativeFrom="page">
              <wp14:pctHeight>0</wp14:pctHeight>
            </wp14:sizeRelV>
          </wp:anchor>
        </w:drawing>
      </w:r>
      <w:r w:rsidR="004C1815">
        <w:rPr>
          <w:noProof/>
        </w:rPr>
        <mc:AlternateContent>
          <mc:Choice Requires="wps">
            <w:drawing>
              <wp:anchor distT="0" distB="0" distL="114300" distR="114300" simplePos="0" relativeHeight="251704400" behindDoc="0" locked="0" layoutInCell="1" allowOverlap="1" wp14:anchorId="7734E03D" wp14:editId="6F15647C">
                <wp:simplePos x="0" y="0"/>
                <wp:positionH relativeFrom="column">
                  <wp:posOffset>-63500</wp:posOffset>
                </wp:positionH>
                <wp:positionV relativeFrom="paragraph">
                  <wp:posOffset>571500</wp:posOffset>
                </wp:positionV>
                <wp:extent cx="7087235" cy="20599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0872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C955F6" w14:textId="3427BE86" w:rsidR="004C1815" w:rsidRPr="004C1815" w:rsidRDefault="004C1815" w:rsidP="004C1815">
                            <w:pPr>
                              <w:widowControl w:val="0"/>
                              <w:autoSpaceDE w:val="0"/>
                              <w:autoSpaceDN w:val="0"/>
                              <w:adjustRightInd w:val="0"/>
                              <w:spacing w:after="0"/>
                              <w:rPr>
                                <w:rFonts w:cs="Calibri"/>
                              </w:rPr>
                            </w:pPr>
                            <w:r w:rsidRPr="004C1815">
                              <w:rPr>
                                <w:rFonts w:cs="Calibri"/>
                              </w:rPr>
                              <w:t xml:space="preserve">As part of our Holocaust unit, several of </w:t>
                            </w:r>
                            <w:r>
                              <w:rPr>
                                <w:rFonts w:cs="Calibri"/>
                              </w:rPr>
                              <w:t xml:space="preserve">Dr. </w:t>
                            </w:r>
                            <w:proofErr w:type="spellStart"/>
                            <w:r>
                              <w:rPr>
                                <w:rFonts w:cs="Calibri"/>
                              </w:rPr>
                              <w:t>Krell’s</w:t>
                            </w:r>
                            <w:proofErr w:type="spellEnd"/>
                            <w:r w:rsidRPr="004C1815">
                              <w:rPr>
                                <w:rFonts w:cs="Calibri"/>
                              </w:rPr>
                              <w:t xml:space="preserve"> students entered their final projects into the Yom </w:t>
                            </w:r>
                            <w:proofErr w:type="spellStart"/>
                            <w:r w:rsidRPr="004C1815">
                              <w:rPr>
                                <w:rFonts w:cs="Calibri"/>
                              </w:rPr>
                              <w:t>HaShoah</w:t>
                            </w:r>
                            <w:proofErr w:type="spellEnd"/>
                            <w:r w:rsidRPr="004C1815">
                              <w:rPr>
                                <w:rFonts w:cs="Calibri"/>
                              </w:rPr>
                              <w:t xml:space="preserve"> Student Creative Arts Contest with the Holocaust Memorial Resource and Education Center of Florida. Entries were in different categories—2D and 3D art, poetry, essay, and narrative—and they competed against othe</w:t>
                            </w:r>
                            <w:r>
                              <w:rPr>
                                <w:rFonts w:cs="Calibri"/>
                              </w:rPr>
                              <w:t xml:space="preserve">r students across the state. </w:t>
                            </w:r>
                            <w:proofErr w:type="gramStart"/>
                            <w:r>
                              <w:rPr>
                                <w:rFonts w:cs="Calibri"/>
                              </w:rPr>
                              <w:t xml:space="preserve">We’re </w:t>
                            </w:r>
                            <w:r w:rsidRPr="004C1815">
                              <w:rPr>
                                <w:rFonts w:cs="Calibri"/>
                              </w:rPr>
                              <w:t xml:space="preserve"> delighted</w:t>
                            </w:r>
                            <w:proofErr w:type="gramEnd"/>
                            <w:r w:rsidRPr="004C1815">
                              <w:rPr>
                                <w:rFonts w:cs="Calibri"/>
                              </w:rPr>
                              <w:t xml:space="preserve"> to announce that Pine View Middle School was the home to three of the winners!</w:t>
                            </w:r>
                          </w:p>
                          <w:p w14:paraId="35F38A45" w14:textId="77777777" w:rsidR="004C1815" w:rsidRPr="004C1815" w:rsidRDefault="004C1815" w:rsidP="004C1815">
                            <w:pPr>
                              <w:widowControl w:val="0"/>
                              <w:autoSpaceDE w:val="0"/>
                              <w:autoSpaceDN w:val="0"/>
                              <w:adjustRightInd w:val="0"/>
                              <w:spacing w:after="0"/>
                              <w:rPr>
                                <w:rFonts w:cs="Calibri"/>
                              </w:rPr>
                            </w:pPr>
                          </w:p>
                          <w:p w14:paraId="5B0C52FB" w14:textId="77777777" w:rsidR="004C1815" w:rsidRPr="004C1815" w:rsidRDefault="004C1815" w:rsidP="004C1815">
                            <w:pPr>
                              <w:widowControl w:val="0"/>
                              <w:autoSpaceDE w:val="0"/>
                              <w:autoSpaceDN w:val="0"/>
                              <w:adjustRightInd w:val="0"/>
                              <w:spacing w:after="0"/>
                              <w:rPr>
                                <w:rFonts w:cs="Calibri"/>
                              </w:rPr>
                            </w:pPr>
                            <w:r w:rsidRPr="004C1815">
                              <w:rPr>
                                <w:rFonts w:cs="Calibri"/>
                              </w:rPr>
                              <w:t>Emily Fasano &amp; Madison Dunn—2nd place in art for their mixed media painting (girl kneeling in snow)</w:t>
                            </w:r>
                          </w:p>
                          <w:p w14:paraId="02D83FD4" w14:textId="77777777" w:rsidR="004C1815" w:rsidRPr="004C1815" w:rsidRDefault="004C1815" w:rsidP="004C1815">
                            <w:pPr>
                              <w:widowControl w:val="0"/>
                              <w:autoSpaceDE w:val="0"/>
                              <w:autoSpaceDN w:val="0"/>
                              <w:adjustRightInd w:val="0"/>
                              <w:spacing w:after="0"/>
                              <w:rPr>
                                <w:rFonts w:cs="Calibri"/>
                              </w:rPr>
                            </w:pPr>
                            <w:r w:rsidRPr="004C1815">
                              <w:rPr>
                                <w:rFonts w:cs="Calibri"/>
                              </w:rPr>
                              <w:t>Katelyn Sellers—3rd place in art for her painting (girl with teddy bear)</w:t>
                            </w:r>
                          </w:p>
                          <w:p w14:paraId="16E389C4" w14:textId="0260447B" w:rsidR="004C1815" w:rsidRDefault="004C1815" w:rsidP="004C18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E03D" id="Text Box 8" o:spid="_x0000_s1038" type="#_x0000_t202" style="position:absolute;margin-left:-5pt;margin-top:45pt;width:558.05pt;height:162.2pt;z-index:25170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" filled="f" stroked="f">
                <v:textbox>
                  <w:txbxContent>
                    <w:p w14:paraId="3BC955F6" w14:textId="3427BE86" w:rsidR="004C1815" w:rsidRPr="004C1815" w:rsidRDefault="004C1815" w:rsidP="004C1815">
                      <w:pPr>
                        <w:widowControl w:val="0"/>
                        <w:autoSpaceDE w:val="0"/>
                        <w:autoSpaceDN w:val="0"/>
                        <w:adjustRightInd w:val="0"/>
                        <w:spacing w:after="0"/>
                        <w:rPr>
                          <w:rFonts w:cs="Calibri"/>
                        </w:rPr>
                      </w:pPr>
                      <w:r w:rsidRPr="004C1815">
                        <w:rPr>
                          <w:rFonts w:cs="Calibri"/>
                        </w:rPr>
                        <w:t xml:space="preserve">As part of our Holocaust unit, several of </w:t>
                      </w:r>
                      <w:r>
                        <w:rPr>
                          <w:rFonts w:cs="Calibri"/>
                        </w:rPr>
                        <w:t xml:space="preserve">Dr. </w:t>
                      </w:r>
                      <w:proofErr w:type="spellStart"/>
                      <w:r>
                        <w:rPr>
                          <w:rFonts w:cs="Calibri"/>
                        </w:rPr>
                        <w:t>Krell’s</w:t>
                      </w:r>
                      <w:proofErr w:type="spellEnd"/>
                      <w:r w:rsidRPr="004C1815">
                        <w:rPr>
                          <w:rFonts w:cs="Calibri"/>
                        </w:rPr>
                        <w:t xml:space="preserve"> students entered their final projects into the Yom </w:t>
                      </w:r>
                      <w:proofErr w:type="spellStart"/>
                      <w:r w:rsidRPr="004C1815">
                        <w:rPr>
                          <w:rFonts w:cs="Calibri"/>
                        </w:rPr>
                        <w:t>HaShoah</w:t>
                      </w:r>
                      <w:proofErr w:type="spellEnd"/>
                      <w:r w:rsidRPr="004C1815">
                        <w:rPr>
                          <w:rFonts w:cs="Calibri"/>
                        </w:rPr>
                        <w:t xml:space="preserve"> Student Creative Arts Contest with the Holocaust Memorial Resource and Education Center of Florida. Entries were in different categories—2D and 3D art, poetry, essay, and narrative—and they competed against othe</w:t>
                      </w:r>
                      <w:r>
                        <w:rPr>
                          <w:rFonts w:cs="Calibri"/>
                        </w:rPr>
                        <w:t xml:space="preserve">r students across the state. </w:t>
                      </w:r>
                      <w:proofErr w:type="gramStart"/>
                      <w:r>
                        <w:rPr>
                          <w:rFonts w:cs="Calibri"/>
                        </w:rPr>
                        <w:t xml:space="preserve">We’re </w:t>
                      </w:r>
                      <w:r w:rsidRPr="004C1815">
                        <w:rPr>
                          <w:rFonts w:cs="Calibri"/>
                        </w:rPr>
                        <w:t xml:space="preserve"> delighted</w:t>
                      </w:r>
                      <w:proofErr w:type="gramEnd"/>
                      <w:r w:rsidRPr="004C1815">
                        <w:rPr>
                          <w:rFonts w:cs="Calibri"/>
                        </w:rPr>
                        <w:t xml:space="preserve"> to announce that Pine View Middle School was the home to three of the winners!</w:t>
                      </w:r>
                    </w:p>
                    <w:p w14:paraId="35F38A45" w14:textId="77777777" w:rsidR="004C1815" w:rsidRPr="004C1815" w:rsidRDefault="004C1815" w:rsidP="004C1815">
                      <w:pPr>
                        <w:widowControl w:val="0"/>
                        <w:autoSpaceDE w:val="0"/>
                        <w:autoSpaceDN w:val="0"/>
                        <w:adjustRightInd w:val="0"/>
                        <w:spacing w:after="0"/>
                        <w:rPr>
                          <w:rFonts w:cs="Calibri"/>
                        </w:rPr>
                      </w:pPr>
                    </w:p>
                    <w:p w14:paraId="5B0C52FB" w14:textId="77777777" w:rsidR="004C1815" w:rsidRPr="004C1815" w:rsidRDefault="004C1815" w:rsidP="004C1815">
                      <w:pPr>
                        <w:widowControl w:val="0"/>
                        <w:autoSpaceDE w:val="0"/>
                        <w:autoSpaceDN w:val="0"/>
                        <w:adjustRightInd w:val="0"/>
                        <w:spacing w:after="0"/>
                        <w:rPr>
                          <w:rFonts w:cs="Calibri"/>
                        </w:rPr>
                      </w:pPr>
                      <w:r w:rsidRPr="004C1815">
                        <w:rPr>
                          <w:rFonts w:cs="Calibri"/>
                        </w:rPr>
                        <w:t>Emily Fasano &amp; Madison Dunn—2nd place in art for their mixed media painting (girl kneeling in snow)</w:t>
                      </w:r>
                    </w:p>
                    <w:p w14:paraId="02D83FD4" w14:textId="77777777" w:rsidR="004C1815" w:rsidRPr="004C1815" w:rsidRDefault="004C1815" w:rsidP="004C1815">
                      <w:pPr>
                        <w:widowControl w:val="0"/>
                        <w:autoSpaceDE w:val="0"/>
                        <w:autoSpaceDN w:val="0"/>
                        <w:adjustRightInd w:val="0"/>
                        <w:spacing w:after="0"/>
                        <w:rPr>
                          <w:rFonts w:cs="Calibri"/>
                        </w:rPr>
                      </w:pPr>
                      <w:r w:rsidRPr="004C1815">
                        <w:rPr>
                          <w:rFonts w:cs="Calibri"/>
                        </w:rPr>
                        <w:t>Katelyn Sellers—3rd place in art for her painting (girl with teddy bear)</w:t>
                      </w:r>
                    </w:p>
                    <w:p w14:paraId="16E389C4" w14:textId="0260447B" w:rsidR="004C1815" w:rsidRDefault="004C1815" w:rsidP="004C1815"/>
                  </w:txbxContent>
                </v:textbox>
                <w10:wrap type="square"/>
              </v:shape>
            </w:pict>
          </mc:Fallback>
        </mc:AlternateContent>
      </w:r>
      <w:r w:rsidR="004C1815">
        <w:rPr>
          <w:noProof/>
        </w:rPr>
        <mc:AlternateContent>
          <mc:Choice Requires="wps">
            <w:drawing>
              <wp:anchor distT="0" distB="0" distL="114300" distR="114300" simplePos="0" relativeHeight="251703376" behindDoc="0" locked="0" layoutInCell="1" allowOverlap="1" wp14:anchorId="05B94C92" wp14:editId="6B5CA09F">
                <wp:simplePos x="0" y="0"/>
                <wp:positionH relativeFrom="column">
                  <wp:posOffset>-63500</wp:posOffset>
                </wp:positionH>
                <wp:positionV relativeFrom="paragraph">
                  <wp:posOffset>114300</wp:posOffset>
                </wp:positionV>
                <wp:extent cx="6858000" cy="45974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8580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A419A1" w14:textId="03F5E88D" w:rsidR="004C1815" w:rsidRPr="004C1815" w:rsidRDefault="004C1815" w:rsidP="004C1815">
                            <w:pPr>
                              <w:jc w:val="center"/>
                              <w:rPr>
                                <w:b/>
                                <w:sz w:val="32"/>
                                <w:szCs w:val="32"/>
                              </w:rPr>
                            </w:pPr>
                            <w:r w:rsidRPr="004C1815">
                              <w:rPr>
                                <w:rFonts w:cs="Calibri"/>
                                <w:b/>
                                <w:sz w:val="32"/>
                                <w:szCs w:val="32"/>
                              </w:rPr>
                              <w:t xml:space="preserve">Yom </w:t>
                            </w:r>
                            <w:proofErr w:type="spellStart"/>
                            <w:r w:rsidRPr="004C1815">
                              <w:rPr>
                                <w:rFonts w:cs="Calibri"/>
                                <w:b/>
                                <w:sz w:val="32"/>
                                <w:szCs w:val="32"/>
                              </w:rPr>
                              <w:t>HaShoah</w:t>
                            </w:r>
                            <w:proofErr w:type="spellEnd"/>
                            <w:r w:rsidRPr="004C1815">
                              <w:rPr>
                                <w:rFonts w:cs="Calibri"/>
                                <w:b/>
                                <w:sz w:val="32"/>
                                <w:szCs w:val="32"/>
                              </w:rPr>
                              <w:t xml:space="preserve"> Student Creative Arts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94C92" id="Text Box 6" o:spid="_x0000_s1039" type="#_x0000_t202" style="position:absolute;margin-left:-5pt;margin-top:9pt;width:540pt;height:36.2pt;z-index:25170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" filled="f" stroked="f">
                <v:textbox>
                  <w:txbxContent>
                    <w:p w14:paraId="58A419A1" w14:textId="03F5E88D" w:rsidR="004C1815" w:rsidRPr="004C1815" w:rsidRDefault="004C1815" w:rsidP="004C1815">
                      <w:pPr>
                        <w:jc w:val="center"/>
                        <w:rPr>
                          <w:b/>
                          <w:sz w:val="32"/>
                          <w:szCs w:val="32"/>
                        </w:rPr>
                      </w:pPr>
                      <w:r w:rsidRPr="004C1815">
                        <w:rPr>
                          <w:rFonts w:cs="Calibri"/>
                          <w:b/>
                          <w:sz w:val="32"/>
                          <w:szCs w:val="32"/>
                        </w:rPr>
                        <w:t xml:space="preserve">Yom </w:t>
                      </w:r>
                      <w:proofErr w:type="spellStart"/>
                      <w:r w:rsidRPr="004C1815">
                        <w:rPr>
                          <w:rFonts w:cs="Calibri"/>
                          <w:b/>
                          <w:sz w:val="32"/>
                          <w:szCs w:val="32"/>
                        </w:rPr>
                        <w:t>HaShoah</w:t>
                      </w:r>
                      <w:proofErr w:type="spellEnd"/>
                      <w:r w:rsidRPr="004C1815">
                        <w:rPr>
                          <w:rFonts w:cs="Calibri"/>
                          <w:b/>
                          <w:sz w:val="32"/>
                          <w:szCs w:val="32"/>
                        </w:rPr>
                        <w:t xml:space="preserve"> Student Creative Arts Contest</w:t>
                      </w:r>
                    </w:p>
                  </w:txbxContent>
                </v:textbox>
                <w10:wrap type="square"/>
              </v:shape>
            </w:pict>
          </mc:Fallback>
        </mc:AlternateContent>
      </w:r>
    </w:p>
    <w:p w14:paraId="2C5F4DD2" w14:textId="025D0847" w:rsidR="004C1815" w:rsidRDefault="004C1815" w:rsidP="004C1815">
      <w:pPr>
        <w:tabs>
          <w:tab w:val="left" w:pos="2660"/>
        </w:tabs>
      </w:pPr>
      <w:r>
        <w:tab/>
      </w:r>
    </w:p>
    <w:p w14:paraId="4236660D" w14:textId="638B6D25" w:rsidR="009D3EA5" w:rsidRDefault="004C1815" w:rsidP="009D3EA5">
      <w:r>
        <w:rPr>
          <w:noProof/>
        </w:rPr>
        <w:drawing>
          <wp:anchor distT="0" distB="0" distL="114300" distR="114300" simplePos="0" relativeHeight="251711568" behindDoc="0" locked="0" layoutInCell="1" allowOverlap="1" wp14:anchorId="7D51F035" wp14:editId="723703BA">
            <wp:simplePos x="0" y="0"/>
            <wp:positionH relativeFrom="column">
              <wp:posOffset>1765935</wp:posOffset>
            </wp:positionH>
            <wp:positionV relativeFrom="paragraph">
              <wp:posOffset>3037840</wp:posOffset>
            </wp:positionV>
            <wp:extent cx="2908935" cy="2259067"/>
            <wp:effectExtent l="0" t="0" r="12065"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6-05-16 at 7.54.32 AM.png"/>
                    <pic:cNvPicPr/>
                  </pic:nvPicPr>
                  <pic:blipFill>
                    <a:blip r:embed="rId15">
                      <a:extLst>
                        <a:ext uri="{28A0092B-C50C-407E-A947-70E740481C1C}">
                          <a14:useLocalDpi xmlns:a14="http://schemas.microsoft.com/office/drawing/2010/main" val="0"/>
                        </a:ext>
                      </a:extLst>
                    </a:blip>
                    <a:stretch>
                      <a:fillRect/>
                    </a:stretch>
                  </pic:blipFill>
                  <pic:spPr>
                    <a:xfrm>
                      <a:off x="0" y="0"/>
                      <a:ext cx="2908935" cy="225906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544" behindDoc="0" locked="0" layoutInCell="1" allowOverlap="1" wp14:anchorId="71A45081" wp14:editId="44218E95">
                <wp:simplePos x="0" y="0"/>
                <wp:positionH relativeFrom="column">
                  <wp:posOffset>165100</wp:posOffset>
                </wp:positionH>
                <wp:positionV relativeFrom="paragraph">
                  <wp:posOffset>1890395</wp:posOffset>
                </wp:positionV>
                <wp:extent cx="6628765" cy="91694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62876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DED039" w14:textId="31FF02D0" w:rsidR="004C1815" w:rsidRDefault="004C1815">
                            <w:r>
                              <w:t xml:space="preserve">In conjunction with Teacher Appreciation Week, Congressman Gul Bilirakis sought nominations from the community for the District 12 Teachers of the Year.  Four Pasco County teachers were selected, one of which is Pine View Middle School’s </w:t>
                            </w:r>
                            <w:r w:rsidRPr="004C1815">
                              <w:rPr>
                                <w:b/>
                              </w:rPr>
                              <w:t>Jennifer Craven</w:t>
                            </w:r>
                            <w:r>
                              <w:t>!  She was presented with a certificate and the Congressional coin.  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45081" id="Text Box 30" o:spid="_x0000_s1040" type="#_x0000_t202" style="position:absolute;margin-left:13pt;margin-top:148.85pt;width:521.95pt;height:72.2pt;z-index:25171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" filled="f" stroked="f">
                <v:textbox>
                  <w:txbxContent>
                    <w:p w14:paraId="5CDED039" w14:textId="31FF02D0" w:rsidR="004C1815" w:rsidRDefault="004C1815">
                      <w:r>
                        <w:t xml:space="preserve">In conjunction with Teacher Appreciation Week, Congressman Gul Bilirakis sought nominations from the community for the District 12 Teachers of the Year.  Four Pasco County teachers were selected, one of which is Pine View Middle School’s </w:t>
                      </w:r>
                      <w:r w:rsidRPr="004C1815">
                        <w:rPr>
                          <w:b/>
                        </w:rPr>
                        <w:t>Jennifer Craven</w:t>
                      </w:r>
                      <w:r>
                        <w:t>!  She was presented with a certificate and the Congressional coin.  Congratulations!!</w:t>
                      </w:r>
                    </w:p>
                  </w:txbxContent>
                </v:textbox>
                <w10:wrap type="square"/>
              </v:shape>
            </w:pict>
          </mc:Fallback>
        </mc:AlternateContent>
      </w:r>
      <w:r>
        <w:rPr>
          <w:noProof/>
        </w:rPr>
        <mc:AlternateContent>
          <mc:Choice Requires="wps">
            <w:drawing>
              <wp:anchor distT="0" distB="0" distL="114300" distR="114300" simplePos="0" relativeHeight="251709520" behindDoc="0" locked="0" layoutInCell="1" allowOverlap="1" wp14:anchorId="6B5229CD" wp14:editId="57DB9100">
                <wp:simplePos x="0" y="0"/>
                <wp:positionH relativeFrom="column">
                  <wp:posOffset>165100</wp:posOffset>
                </wp:positionH>
                <wp:positionV relativeFrom="paragraph">
                  <wp:posOffset>1433195</wp:posOffset>
                </wp:positionV>
                <wp:extent cx="6400800" cy="45974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4008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72F43D" w14:textId="21A04B6F" w:rsidR="004C1815" w:rsidRPr="004C1815" w:rsidRDefault="004C1815" w:rsidP="004C1815">
                            <w:pPr>
                              <w:jc w:val="center"/>
                              <w:rPr>
                                <w:b/>
                                <w:sz w:val="32"/>
                                <w:szCs w:val="32"/>
                              </w:rPr>
                            </w:pPr>
                            <w:r w:rsidRPr="004C1815">
                              <w:rPr>
                                <w:b/>
                                <w:sz w:val="32"/>
                                <w:szCs w:val="32"/>
                              </w:rPr>
                              <w:t>Congressional District 12 Teacher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229CD" id="Text Box 29" o:spid="_x0000_s1041" type="#_x0000_t202" style="position:absolute;margin-left:13pt;margin-top:112.85pt;width:7in;height:36.2pt;z-index:25170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" filled="f" stroked="f">
                <v:textbox>
                  <w:txbxContent>
                    <w:p w14:paraId="3872F43D" w14:textId="21A04B6F" w:rsidR="004C1815" w:rsidRPr="004C1815" w:rsidRDefault="004C1815" w:rsidP="004C1815">
                      <w:pPr>
                        <w:jc w:val="center"/>
                        <w:rPr>
                          <w:b/>
                          <w:sz w:val="32"/>
                          <w:szCs w:val="32"/>
                        </w:rPr>
                      </w:pPr>
                      <w:r w:rsidRPr="004C1815">
                        <w:rPr>
                          <w:b/>
                          <w:sz w:val="32"/>
                          <w:szCs w:val="32"/>
                        </w:rPr>
                        <w:t>Congressional District 12 Teacher of the Year</w:t>
                      </w:r>
                    </w:p>
                  </w:txbxContent>
                </v:textbox>
                <w10:wrap type="square"/>
              </v:shape>
            </w:pict>
          </mc:Fallback>
        </mc:AlternateContent>
      </w:r>
      <w:r>
        <w:rPr>
          <w:noProof/>
        </w:rPr>
        <mc:AlternateContent>
          <mc:Choice Requires="wps">
            <w:drawing>
              <wp:anchor distT="0" distB="0" distL="114300" distR="114300" simplePos="0" relativeHeight="251708496" behindDoc="0" locked="0" layoutInCell="1" allowOverlap="1" wp14:anchorId="0C0FC2D1" wp14:editId="1F7FAF2C">
                <wp:simplePos x="0" y="0"/>
                <wp:positionH relativeFrom="page">
                  <wp:posOffset>394335</wp:posOffset>
                </wp:positionH>
                <wp:positionV relativeFrom="page">
                  <wp:posOffset>5375910</wp:posOffset>
                </wp:positionV>
                <wp:extent cx="6858000" cy="0"/>
                <wp:effectExtent l="0" t="0" r="0" b="25400"/>
                <wp:wrapNone/>
                <wp:docPr id="2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C5412D" id="Line 156" o:spid="_x0000_s1026" style="position:absolute;z-index:25170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pt,423.3pt" to="571.05pt,42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" strokecolor="#629dd1 [3204]" strokeweight="1.5pt">
                <v:stroke dashstyle="1 1"/>
                <w10:wrap anchorx="page" anchory="page"/>
              </v:line>
            </w:pict>
          </mc:Fallback>
        </mc:AlternateContent>
      </w:r>
      <w:r w:rsidRPr="004C1815">
        <w:br w:type="page"/>
      </w:r>
      <w:r>
        <w:rPr>
          <w:noProof/>
        </w:rPr>
        <w:drawing>
          <wp:anchor distT="0" distB="0" distL="118745" distR="118745" simplePos="0" relativeHeight="251658261" behindDoc="0" locked="0" layoutInCell="1" allowOverlap="1" wp14:anchorId="1A3EB6D9" wp14:editId="526860F8">
            <wp:simplePos x="0" y="0"/>
            <wp:positionH relativeFrom="page">
              <wp:posOffset>5427345</wp:posOffset>
            </wp:positionH>
            <wp:positionV relativeFrom="page">
              <wp:posOffset>1490980</wp:posOffset>
            </wp:positionV>
            <wp:extent cx="2058035" cy="1892003"/>
            <wp:effectExtent l="0" t="0" r="0" b="470535"/>
            <wp:wrapTight wrapText="bothSides">
              <wp:wrapPolygon edited="0">
                <wp:start x="1333" y="0"/>
                <wp:lineTo x="0" y="1450"/>
                <wp:lineTo x="0" y="26683"/>
                <wp:lineTo x="21327" y="26683"/>
                <wp:lineTo x="21327" y="1450"/>
                <wp:lineTo x="19994" y="0"/>
                <wp:lineTo x="1333"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58035" cy="1892003"/>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B307CF">
        <w:rPr>
          <w:noProof/>
        </w:rPr>
        <mc:AlternateContent>
          <mc:Choice Requires="wps">
            <w:drawing>
              <wp:anchor distT="0" distB="0" distL="114300" distR="114300" simplePos="0" relativeHeight="251658297" behindDoc="0" locked="0" layoutInCell="1" allowOverlap="1" wp14:anchorId="77D57322" wp14:editId="490BD6C4">
                <wp:simplePos x="0" y="0"/>
                <wp:positionH relativeFrom="page">
                  <wp:posOffset>396875</wp:posOffset>
                </wp:positionH>
                <wp:positionV relativeFrom="page">
                  <wp:posOffset>800100</wp:posOffset>
                </wp:positionV>
                <wp:extent cx="6858000" cy="457200"/>
                <wp:effectExtent l="0" t="0" r="0" b="0"/>
                <wp:wrapTight wrapText="bothSides">
                  <wp:wrapPolygon edited="0">
                    <wp:start x="0" y="0"/>
                    <wp:lineTo x="0" y="20400"/>
                    <wp:lineTo x="21520" y="204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F8CCFEA" w14:textId="62DA0866" w:rsidR="001F7E93" w:rsidRPr="007A416A" w:rsidRDefault="00597C65" w:rsidP="00BA7C01">
                            <w:pPr>
                              <w:pStyle w:val="Heading2"/>
                              <w:rPr>
                                <w:b/>
                                <w:color w:val="auto"/>
                                <w:sz w:val="32"/>
                                <w:szCs w:val="32"/>
                              </w:rPr>
                            </w:pPr>
                            <w:r>
                              <w:rPr>
                                <w:b/>
                                <w:color w:val="auto"/>
                                <w:sz w:val="32"/>
                                <w:szCs w:val="32"/>
                              </w:rPr>
                              <w:t>Year 3 End of Year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7322" id="Text Box 267" o:spid="_x0000_s1037" type="#_x0000_t202" style="position:absolute;margin-left:31.25pt;margin-top:63pt;width:540pt;height:36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" filled="f" stroked="f">
                <v:textbox inset="0,0,0,0">
                  <w:txbxContent>
                    <w:p w14:paraId="7F8CCFEA" w14:textId="62DA0866" w:rsidR="001F7E93" w:rsidRPr="007A416A" w:rsidRDefault="00597C65" w:rsidP="00BA7C01">
                      <w:pPr>
                        <w:pStyle w:val="Heading2"/>
                        <w:rPr>
                          <w:b/>
                          <w:color w:val="auto"/>
                          <w:sz w:val="32"/>
                          <w:szCs w:val="32"/>
                        </w:rPr>
                      </w:pPr>
                      <w:r>
                        <w:rPr>
                          <w:b/>
                          <w:color w:val="auto"/>
                          <w:sz w:val="32"/>
                          <w:szCs w:val="32"/>
                        </w:rPr>
                        <w:t>Year 3 End of Year Activities</w:t>
                      </w:r>
                    </w:p>
                  </w:txbxContent>
                </v:textbox>
                <w10:wrap type="tight" anchorx="page" anchory="page"/>
              </v:shape>
            </w:pict>
          </mc:Fallback>
        </mc:AlternateContent>
      </w:r>
      <w:r w:rsidR="003F1603">
        <w:rPr>
          <w:noProof/>
        </w:rPr>
        <mc:AlternateContent>
          <mc:Choice Requires="wps">
            <w:drawing>
              <wp:anchor distT="0" distB="0" distL="114300" distR="114300" simplePos="0" relativeHeight="251670608" behindDoc="0" locked="0" layoutInCell="1" allowOverlap="1" wp14:anchorId="370A49BE" wp14:editId="502E0A93">
                <wp:simplePos x="0" y="0"/>
                <wp:positionH relativeFrom="page">
                  <wp:posOffset>20116800</wp:posOffset>
                </wp:positionH>
                <wp:positionV relativeFrom="page">
                  <wp:posOffset>-17653000</wp:posOffset>
                </wp:positionV>
                <wp:extent cx="6934200" cy="3314700"/>
                <wp:effectExtent l="0" t="0" r="0" b="12700"/>
                <wp:wrapThrough wrapText="bothSides">
                  <wp:wrapPolygon edited="0">
                    <wp:start x="79" y="0"/>
                    <wp:lineTo x="79" y="21517"/>
                    <wp:lineTo x="21442" y="21517"/>
                    <wp:lineTo x="21442" y="0"/>
                    <wp:lineTo x="79" y="0"/>
                  </wp:wrapPolygon>
                </wp:wrapThrough>
                <wp:docPr id="226" name="Text Box 226"/>
                <wp:cNvGraphicFramePr/>
                <a:graphic xmlns:a="http://schemas.openxmlformats.org/drawingml/2006/main">
                  <a:graphicData uri="http://schemas.microsoft.com/office/word/2010/wordprocessingShape">
                    <wps:wsp>
                      <wps:cNvSpPr txBox="1"/>
                      <wps:spPr>
                        <a:xfrm>
                          <a:off x="0" y="0"/>
                          <a:ext cx="6934200" cy="3314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CB0CB0" w14:textId="77777777" w:rsidR="001F7E93" w:rsidRDefault="001F7E93" w:rsidP="00D45768">
                            <w:pPr>
                              <w:jc w:val="center"/>
                              <w:rPr>
                                <w:color w:val="EC5DF8"/>
                                <w:sz w:val="36"/>
                                <w:szCs w:val="36"/>
                              </w:rPr>
                            </w:pPr>
                          </w:p>
                          <w:p w14:paraId="6C2E7F84" w14:textId="77777777" w:rsidR="001F7E93" w:rsidRPr="00D45768" w:rsidRDefault="001F7E93" w:rsidP="00D45768">
                            <w:pPr>
                              <w:jc w:val="center"/>
                              <w:rPr>
                                <w:color w:val="EC5DF8"/>
                                <w:sz w:val="36"/>
                                <w:szCs w:val="36"/>
                              </w:rPr>
                            </w:pPr>
                            <w:r w:rsidRPr="00D45768">
                              <w:rPr>
                                <w:color w:val="EC5DF8"/>
                                <w:sz w:val="36"/>
                                <w:szCs w:val="36"/>
                              </w:rPr>
                              <w:t>PVMS Social Media and Helpful Links</w:t>
                            </w:r>
                          </w:p>
                          <w:p w14:paraId="4EDED13B" w14:textId="77777777" w:rsidR="001F7E93" w:rsidRDefault="001F7E93" w:rsidP="00D45768">
                            <w:pPr>
                              <w:jc w:val="center"/>
                              <w:rPr>
                                <w:sz w:val="28"/>
                                <w:szCs w:val="28"/>
                              </w:rPr>
                            </w:pPr>
                          </w:p>
                          <w:p w14:paraId="550D9C06" w14:textId="77777777" w:rsidR="001F7E93" w:rsidRPr="00B61740" w:rsidRDefault="001F7E93" w:rsidP="00D45768">
                            <w:pPr>
                              <w:jc w:val="center"/>
                              <w:rPr>
                                <w:sz w:val="28"/>
                                <w:szCs w:val="28"/>
                              </w:rPr>
                            </w:pPr>
                            <w:r w:rsidRPr="00B61740">
                              <w:rPr>
                                <w:sz w:val="28"/>
                                <w:szCs w:val="28"/>
                              </w:rPr>
                              <w:t xml:space="preserve">PVMS Website:  </w:t>
                            </w:r>
                            <w:hyperlink r:id="rId17" w:history="1">
                              <w:r w:rsidRPr="00B61740">
                                <w:rPr>
                                  <w:rStyle w:val="Hyperlink"/>
                                  <w:sz w:val="28"/>
                                  <w:szCs w:val="28"/>
                                </w:rPr>
                                <w:t>pvms.pasco.k12.fl.us</w:t>
                              </w:r>
                            </w:hyperlink>
                            <w:r w:rsidRPr="00B61740">
                              <w:rPr>
                                <w:sz w:val="28"/>
                                <w:szCs w:val="28"/>
                              </w:rPr>
                              <w:t xml:space="preserve"> </w:t>
                            </w:r>
                          </w:p>
                          <w:p w14:paraId="062778FC" w14:textId="77777777" w:rsidR="001F7E93" w:rsidRPr="00B61740" w:rsidRDefault="001F7E93" w:rsidP="00D45768">
                            <w:pPr>
                              <w:jc w:val="center"/>
                              <w:rPr>
                                <w:sz w:val="28"/>
                                <w:szCs w:val="28"/>
                              </w:rPr>
                            </w:pPr>
                            <w:r w:rsidRPr="00B61740">
                              <w:rPr>
                                <w:sz w:val="28"/>
                                <w:szCs w:val="28"/>
                              </w:rPr>
                              <w:t>Instagram:  pvmsmyp</w:t>
                            </w:r>
                          </w:p>
                          <w:p w14:paraId="3359171E" w14:textId="77777777" w:rsidR="001F7E93" w:rsidRPr="00B61740" w:rsidRDefault="001F7E93" w:rsidP="00D45768">
                            <w:pPr>
                              <w:jc w:val="center"/>
                              <w:rPr>
                                <w:sz w:val="28"/>
                                <w:szCs w:val="28"/>
                              </w:rPr>
                            </w:pPr>
                            <w:r w:rsidRPr="00B61740">
                              <w:rPr>
                                <w:sz w:val="28"/>
                                <w:szCs w:val="28"/>
                              </w:rPr>
                              <w:t>Twitter:  @pineviewmiddle</w:t>
                            </w:r>
                          </w:p>
                          <w:p w14:paraId="7BD89CE2" w14:textId="77777777" w:rsidR="001F7E93" w:rsidRPr="00B61740" w:rsidRDefault="001F7E93" w:rsidP="00D45768">
                            <w:pPr>
                              <w:jc w:val="center"/>
                              <w:rPr>
                                <w:sz w:val="28"/>
                                <w:szCs w:val="28"/>
                              </w:rPr>
                            </w:pPr>
                            <w:r w:rsidRPr="00B61740">
                              <w:rPr>
                                <w:sz w:val="28"/>
                                <w:szCs w:val="28"/>
                              </w:rPr>
                              <w:t>Facebook:  Pine View Middle School</w:t>
                            </w:r>
                          </w:p>
                          <w:p w14:paraId="400772C7" w14:textId="77777777" w:rsidR="001F7E93" w:rsidRPr="00B61740" w:rsidRDefault="004A777C" w:rsidP="00D45768">
                            <w:pPr>
                              <w:jc w:val="center"/>
                              <w:rPr>
                                <w:rStyle w:val="Hyperlink"/>
                                <w:sz w:val="28"/>
                                <w:szCs w:val="28"/>
                              </w:rPr>
                            </w:pPr>
                            <w:hyperlink r:id="rId18" w:history="1">
                              <w:r w:rsidR="001F7E93" w:rsidRPr="00B61740">
                                <w:rPr>
                                  <w:rStyle w:val="Hyperlink"/>
                                  <w:sz w:val="28"/>
                                  <w:szCs w:val="28"/>
                                </w:rPr>
                                <w:t>International Baccalaureate</w:t>
                              </w:r>
                            </w:hyperlink>
                          </w:p>
                          <w:p w14:paraId="35DA3F2A" w14:textId="77777777" w:rsidR="001F7E93" w:rsidRDefault="001F7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A49BE" id="Text Box 226" o:spid="_x0000_s1038" type="#_x0000_t202" style="position:absolute;margin-left:22in;margin-top:-1389.95pt;width:546pt;height:261pt;z-index:251670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tfctcCAAAj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" mv:complextextbox="1" filled="f" stroked="f">
                <v:textbox>
                  <w:txbxContent>
                    <w:p w14:paraId="78CB0CB0" w14:textId="77777777" w:rsidR="001F7E93" w:rsidRDefault="001F7E93" w:rsidP="00D45768">
                      <w:pPr>
                        <w:jc w:val="center"/>
                        <w:rPr>
                          <w:color w:val="EC5DF8"/>
                          <w:sz w:val="36"/>
                          <w:szCs w:val="36"/>
                        </w:rPr>
                      </w:pPr>
                    </w:p>
                    <w:p w14:paraId="6C2E7F84" w14:textId="77777777" w:rsidR="001F7E93" w:rsidRPr="00D45768" w:rsidRDefault="001F7E93" w:rsidP="00D45768">
                      <w:pPr>
                        <w:jc w:val="center"/>
                        <w:rPr>
                          <w:color w:val="EC5DF8"/>
                          <w:sz w:val="36"/>
                          <w:szCs w:val="36"/>
                        </w:rPr>
                      </w:pPr>
                      <w:r w:rsidRPr="00D45768">
                        <w:rPr>
                          <w:color w:val="EC5DF8"/>
                          <w:sz w:val="36"/>
                          <w:szCs w:val="36"/>
                        </w:rPr>
                        <w:t>PVMS Social Media and Helpful Links</w:t>
                      </w:r>
                    </w:p>
                    <w:p w14:paraId="4EDED13B" w14:textId="77777777" w:rsidR="001F7E93" w:rsidRDefault="001F7E93" w:rsidP="00D45768">
                      <w:pPr>
                        <w:jc w:val="center"/>
                        <w:rPr>
                          <w:sz w:val="28"/>
                          <w:szCs w:val="28"/>
                        </w:rPr>
                      </w:pPr>
                    </w:p>
                    <w:p w14:paraId="550D9C06" w14:textId="77777777" w:rsidR="001F7E93" w:rsidRPr="00B61740" w:rsidRDefault="001F7E93" w:rsidP="00D45768">
                      <w:pPr>
                        <w:jc w:val="center"/>
                        <w:rPr>
                          <w:sz w:val="28"/>
                          <w:szCs w:val="28"/>
                        </w:rPr>
                      </w:pPr>
                      <w:r w:rsidRPr="00B61740">
                        <w:rPr>
                          <w:sz w:val="28"/>
                          <w:szCs w:val="28"/>
                        </w:rPr>
                        <w:t xml:space="preserve">PVMS Website:  </w:t>
                      </w:r>
                      <w:hyperlink r:id="rId19" w:history="1">
                        <w:r w:rsidRPr="00B61740">
                          <w:rPr>
                            <w:rStyle w:val="Hyperlink"/>
                            <w:sz w:val="28"/>
                            <w:szCs w:val="28"/>
                          </w:rPr>
                          <w:t>pvms.pasco.k12.fl.us</w:t>
                        </w:r>
                      </w:hyperlink>
                      <w:r w:rsidRPr="00B61740">
                        <w:rPr>
                          <w:sz w:val="28"/>
                          <w:szCs w:val="28"/>
                        </w:rPr>
                        <w:t xml:space="preserve"> </w:t>
                      </w:r>
                    </w:p>
                    <w:p w14:paraId="062778FC" w14:textId="77777777" w:rsidR="001F7E93" w:rsidRPr="00B61740" w:rsidRDefault="001F7E93" w:rsidP="00D45768">
                      <w:pPr>
                        <w:jc w:val="center"/>
                        <w:rPr>
                          <w:sz w:val="28"/>
                          <w:szCs w:val="28"/>
                        </w:rPr>
                      </w:pPr>
                      <w:r w:rsidRPr="00B61740">
                        <w:rPr>
                          <w:sz w:val="28"/>
                          <w:szCs w:val="28"/>
                        </w:rPr>
                        <w:t>Instagram:  pvmsmyp</w:t>
                      </w:r>
                    </w:p>
                    <w:p w14:paraId="3359171E" w14:textId="77777777" w:rsidR="001F7E93" w:rsidRPr="00B61740" w:rsidRDefault="001F7E93" w:rsidP="00D45768">
                      <w:pPr>
                        <w:jc w:val="center"/>
                        <w:rPr>
                          <w:sz w:val="28"/>
                          <w:szCs w:val="28"/>
                        </w:rPr>
                      </w:pPr>
                      <w:r w:rsidRPr="00B61740">
                        <w:rPr>
                          <w:sz w:val="28"/>
                          <w:szCs w:val="28"/>
                        </w:rPr>
                        <w:t>Twitter:  @pineviewmiddle</w:t>
                      </w:r>
                    </w:p>
                    <w:p w14:paraId="7BD89CE2" w14:textId="77777777" w:rsidR="001F7E93" w:rsidRPr="00B61740" w:rsidRDefault="001F7E93" w:rsidP="00D45768">
                      <w:pPr>
                        <w:jc w:val="center"/>
                        <w:rPr>
                          <w:sz w:val="28"/>
                          <w:szCs w:val="28"/>
                        </w:rPr>
                      </w:pPr>
                      <w:r w:rsidRPr="00B61740">
                        <w:rPr>
                          <w:sz w:val="28"/>
                          <w:szCs w:val="28"/>
                        </w:rPr>
                        <w:t>Facebook:  Pine View Middle School</w:t>
                      </w:r>
                    </w:p>
                    <w:p w14:paraId="400772C7" w14:textId="77777777" w:rsidR="001F7E93" w:rsidRPr="00B61740" w:rsidRDefault="00F91AE6" w:rsidP="00D45768">
                      <w:pPr>
                        <w:jc w:val="center"/>
                        <w:rPr>
                          <w:rStyle w:val="Hyperlink"/>
                          <w:sz w:val="28"/>
                          <w:szCs w:val="28"/>
                        </w:rPr>
                      </w:pPr>
                      <w:hyperlink r:id="rId20" w:history="1">
                        <w:r w:rsidR="001F7E93" w:rsidRPr="00B61740">
                          <w:rPr>
                            <w:rStyle w:val="Hyperlink"/>
                            <w:sz w:val="28"/>
                            <w:szCs w:val="28"/>
                          </w:rPr>
                          <w:t>International Baccalaureate</w:t>
                        </w:r>
                      </w:hyperlink>
                    </w:p>
                    <w:p w14:paraId="35DA3F2A" w14:textId="77777777" w:rsidR="001F7E93" w:rsidRDefault="001F7E93"/>
                  </w:txbxContent>
                </v:textbox>
                <w10:wrap type="through" anchorx="page" anchory="page"/>
              </v:shape>
            </w:pict>
          </mc:Fallback>
        </mc:AlternateContent>
      </w:r>
    </w:p>
    <w:p w14:paraId="328E5379" w14:textId="2A2754DF" w:rsidR="00BA7C01" w:rsidRPr="009D3EA5" w:rsidRDefault="009978CD" w:rsidP="009D3EA5">
      <w:pPr>
        <w:tabs>
          <w:tab w:val="left" w:pos="1000"/>
        </w:tabs>
        <w:sectPr w:rsidR="00BA7C01" w:rsidRPr="009D3EA5">
          <w:headerReference w:type="even" r:id="rId21"/>
          <w:headerReference w:type="default" r:id="rId22"/>
          <w:footerReference w:type="even" r:id="rId23"/>
          <w:footerReference w:type="default" r:id="rId24"/>
          <w:headerReference w:type="first" r:id="rId25"/>
          <w:footerReference w:type="first" r:id="rId26"/>
          <w:pgSz w:w="12240" w:h="15840"/>
          <w:pgMar w:top="1080" w:right="720" w:bottom="1080" w:left="720" w:header="720" w:footer="720" w:gutter="0"/>
          <w:cols w:space="720"/>
          <w:titlePg/>
        </w:sectPr>
      </w:pPr>
      <w:r>
        <w:rPr>
          <w:noProof/>
        </w:rPr>
        <w:drawing>
          <wp:anchor distT="0" distB="0" distL="114300" distR="114300" simplePos="0" relativeHeight="251700304" behindDoc="0" locked="0" layoutInCell="1" allowOverlap="1" wp14:anchorId="69944637" wp14:editId="53280552">
            <wp:simplePos x="0" y="0"/>
            <wp:positionH relativeFrom="column">
              <wp:posOffset>4737735</wp:posOffset>
            </wp:positionH>
            <wp:positionV relativeFrom="paragraph">
              <wp:posOffset>5405755</wp:posOffset>
            </wp:positionV>
            <wp:extent cx="2108200" cy="217170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5-13 at 1.27.21 PM.png"/>
                    <pic:cNvPicPr/>
                  </pic:nvPicPr>
                  <pic:blipFill>
                    <a:blip r:embed="rId27">
                      <a:extLst>
                        <a:ext uri="{28A0092B-C50C-407E-A947-70E740481C1C}">
                          <a14:useLocalDpi xmlns:a14="http://schemas.microsoft.com/office/drawing/2010/main" val="0"/>
                        </a:ext>
                      </a:extLst>
                    </a:blip>
                    <a:stretch>
                      <a:fillRect/>
                    </a:stretch>
                  </pic:blipFill>
                  <pic:spPr>
                    <a:xfrm>
                      <a:off x="0" y="0"/>
                      <a:ext cx="2108200" cy="2171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728" behindDoc="0" locked="0" layoutInCell="1" allowOverlap="1" wp14:anchorId="3BCE002A" wp14:editId="41BC8B04">
            <wp:simplePos x="0" y="0"/>
            <wp:positionH relativeFrom="column">
              <wp:posOffset>626745</wp:posOffset>
            </wp:positionH>
            <wp:positionV relativeFrom="paragraph">
              <wp:posOffset>2897505</wp:posOffset>
            </wp:positionV>
            <wp:extent cx="1591818" cy="183134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11 at 9.11.23 AM.png"/>
                    <pic:cNvPicPr/>
                  </pic:nvPicPr>
                  <pic:blipFill>
                    <a:blip r:embed="rId28">
                      <a:extLst>
                        <a:ext uri="{28A0092B-C50C-407E-A947-70E740481C1C}">
                          <a14:useLocalDpi xmlns:a14="http://schemas.microsoft.com/office/drawing/2010/main" val="0"/>
                        </a:ext>
                      </a:extLst>
                    </a:blip>
                    <a:stretch>
                      <a:fillRect/>
                    </a:stretch>
                  </pic:blipFill>
                  <pic:spPr>
                    <a:xfrm>
                      <a:off x="0" y="0"/>
                      <a:ext cx="1591818" cy="18313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256" behindDoc="0" locked="0" layoutInCell="1" allowOverlap="1" wp14:anchorId="270CE25F" wp14:editId="620E005A">
                <wp:simplePos x="0" y="0"/>
                <wp:positionH relativeFrom="column">
                  <wp:posOffset>-62230</wp:posOffset>
                </wp:positionH>
                <wp:positionV relativeFrom="paragraph">
                  <wp:posOffset>2430780</wp:posOffset>
                </wp:positionV>
                <wp:extent cx="7086600" cy="0"/>
                <wp:effectExtent l="50800" t="25400" r="76200" b="101600"/>
                <wp:wrapNone/>
                <wp:docPr id="9" name="Straight Connector 9"/>
                <wp:cNvGraphicFramePr/>
                <a:graphic xmlns:a="http://schemas.openxmlformats.org/drawingml/2006/main">
                  <a:graphicData uri="http://schemas.microsoft.com/office/word/2010/wordprocessingShape">
                    <wps:wsp>
                      <wps:cNvCnPr/>
                      <wps:spPr>
                        <a:xfrm>
                          <a:off x="0" y="0"/>
                          <a:ext cx="7086600"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FE1B25" id="Straight Connector 9" o:spid="_x0000_s1026" style="position:absolute;z-index:251698256;visibility:visible;mso-wrap-style:square;mso-wrap-distance-left:9pt;mso-wrap-distance-top:0;mso-wrap-distance-right:9pt;mso-wrap-distance-bottom:0;mso-position-horizontal:absolute;mso-position-horizontal-relative:text;mso-position-vertical:absolute;mso-position-vertical-relative:text" from="-4.9pt,191.4pt" to="553.1pt,19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" strokecolor="#629dd1 [3204]" strokeweight="2pt">
                <v:stroke dashstyle="1 1"/>
                <v:shadow on="t" opacity="24903f" mv:blur="40000f" origin=",.5" offset="0,20000emu"/>
              </v:line>
            </w:pict>
          </mc:Fallback>
        </mc:AlternateContent>
      </w:r>
      <w:r>
        <w:rPr>
          <w:noProof/>
        </w:rPr>
        <mc:AlternateContent>
          <mc:Choice Requires="wps">
            <w:drawing>
              <wp:anchor distT="0" distB="0" distL="114300" distR="114300" simplePos="0" relativeHeight="251674704" behindDoc="0" locked="0" layoutInCell="1" allowOverlap="1" wp14:anchorId="47D8523A" wp14:editId="0532538B">
                <wp:simplePos x="0" y="0"/>
                <wp:positionH relativeFrom="column">
                  <wp:posOffset>3366770</wp:posOffset>
                </wp:positionH>
                <wp:positionV relativeFrom="paragraph">
                  <wp:posOffset>3123565</wp:posOffset>
                </wp:positionV>
                <wp:extent cx="3594735" cy="18313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594735" cy="1831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BB229" w14:textId="7682CC8D" w:rsidR="001F7E93" w:rsidRDefault="00D61BB2" w:rsidP="007A416A">
                            <w:pPr>
                              <w:jc w:val="center"/>
                              <w:rPr>
                                <w:rFonts w:cs="Calibri"/>
                                <w:b/>
                                <w:sz w:val="32"/>
                                <w:szCs w:val="32"/>
                              </w:rPr>
                            </w:pPr>
                            <w:r>
                              <w:rPr>
                                <w:rFonts w:cs="Calibri"/>
                                <w:b/>
                                <w:sz w:val="32"/>
                                <w:szCs w:val="32"/>
                              </w:rPr>
                              <w:t>Awards Day</w:t>
                            </w:r>
                          </w:p>
                          <w:p w14:paraId="0505D795" w14:textId="55B0484D" w:rsidR="00E74C35" w:rsidRPr="00844B72" w:rsidRDefault="00D61BB2" w:rsidP="00E74C35">
                            <w:pPr>
                              <w:jc w:val="center"/>
                              <w:rPr>
                                <w:rFonts w:cs="Calibri"/>
                              </w:rPr>
                            </w:pPr>
                            <w:r w:rsidRPr="00844B72">
                              <w:rPr>
                                <w:rFonts w:cs="Calibri"/>
                              </w:rPr>
                              <w:t>June 6</w:t>
                            </w:r>
                            <w:r w:rsidRPr="00844B72">
                              <w:rPr>
                                <w:rFonts w:cs="Calibri"/>
                                <w:vertAlign w:val="superscript"/>
                              </w:rPr>
                              <w:t>th</w:t>
                            </w:r>
                            <w:r w:rsidRPr="00844B72">
                              <w:rPr>
                                <w:rFonts w:cs="Calibri"/>
                              </w:rPr>
                              <w:t xml:space="preserve"> will be the awards day for Year 1,</w:t>
                            </w:r>
                            <w:r w:rsidR="00844B72">
                              <w:rPr>
                                <w:rFonts w:cs="Calibri"/>
                              </w:rPr>
                              <w:t xml:space="preserve"> </w:t>
                            </w:r>
                            <w:r w:rsidRPr="00844B72">
                              <w:rPr>
                                <w:rFonts w:cs="Calibri"/>
                              </w:rPr>
                              <w:t>2 and 3 students.  Parents whose children are getting an individual award will be notified prior to the 6</w:t>
                            </w:r>
                            <w:r w:rsidRPr="00844B72">
                              <w:rPr>
                                <w:rFonts w:cs="Calibri"/>
                                <w:vertAlign w:val="superscript"/>
                              </w:rPr>
                              <w:t>th</w:t>
                            </w:r>
                            <w:r w:rsidRPr="00844B72">
                              <w:rPr>
                                <w:rFonts w:cs="Calibri"/>
                              </w:rPr>
                              <w:t xml:space="preserve"> with specific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523A" id="Text Box 18" o:spid="_x0000_s1039" type="#_x0000_t202" style="position:absolute;margin-left:265.1pt;margin-top:245.95pt;width:283.05pt;height:144.2pt;z-index:25167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" filled="f" stroked="f">
                <v:textbox>
                  <w:txbxContent>
                    <w:p w14:paraId="5CDBB229" w14:textId="7682CC8D" w:rsidR="001F7E93" w:rsidRDefault="00D61BB2" w:rsidP="007A416A">
                      <w:pPr>
                        <w:jc w:val="center"/>
                        <w:rPr>
                          <w:rFonts w:cs="Calibri"/>
                          <w:b/>
                          <w:sz w:val="32"/>
                          <w:szCs w:val="32"/>
                        </w:rPr>
                      </w:pPr>
                      <w:r>
                        <w:rPr>
                          <w:rFonts w:cs="Calibri"/>
                          <w:b/>
                          <w:sz w:val="32"/>
                          <w:szCs w:val="32"/>
                        </w:rPr>
                        <w:t>Awards Day</w:t>
                      </w:r>
                    </w:p>
                    <w:p w14:paraId="0505D795" w14:textId="55B0484D" w:rsidR="00E74C35" w:rsidRPr="00844B72" w:rsidRDefault="00D61BB2" w:rsidP="00E74C35">
                      <w:pPr>
                        <w:jc w:val="center"/>
                        <w:rPr>
                          <w:rFonts w:cs="Calibri"/>
                        </w:rPr>
                      </w:pPr>
                      <w:r w:rsidRPr="00844B72">
                        <w:rPr>
                          <w:rFonts w:cs="Calibri"/>
                        </w:rPr>
                        <w:t>June 6</w:t>
                      </w:r>
                      <w:r w:rsidRPr="00844B72">
                        <w:rPr>
                          <w:rFonts w:cs="Calibri"/>
                          <w:vertAlign w:val="superscript"/>
                        </w:rPr>
                        <w:t>th</w:t>
                      </w:r>
                      <w:r w:rsidRPr="00844B72">
                        <w:rPr>
                          <w:rFonts w:cs="Calibri"/>
                        </w:rPr>
                        <w:t xml:space="preserve"> will be the awards day for Year 1,</w:t>
                      </w:r>
                      <w:r w:rsidR="00844B72">
                        <w:rPr>
                          <w:rFonts w:cs="Calibri"/>
                        </w:rPr>
                        <w:t xml:space="preserve"> </w:t>
                      </w:r>
                      <w:r w:rsidRPr="00844B72">
                        <w:rPr>
                          <w:rFonts w:cs="Calibri"/>
                        </w:rPr>
                        <w:t>2 and 3 students.  Parents whose children are getting an individual award will be notified prior to the 6</w:t>
                      </w:r>
                      <w:r w:rsidRPr="00844B72">
                        <w:rPr>
                          <w:rFonts w:cs="Calibri"/>
                          <w:vertAlign w:val="superscript"/>
                        </w:rPr>
                        <w:t>th</w:t>
                      </w:r>
                      <w:r w:rsidRPr="00844B72">
                        <w:rPr>
                          <w:rFonts w:cs="Calibri"/>
                        </w:rPr>
                        <w:t xml:space="preserve"> with specific information.</w:t>
                      </w:r>
                    </w:p>
                  </w:txbxContent>
                </v:textbox>
                <w10:wrap type="square"/>
              </v:shape>
            </w:pict>
          </mc:Fallback>
        </mc:AlternateContent>
      </w:r>
      <w:r>
        <w:rPr>
          <w:noProof/>
        </w:rPr>
        <mc:AlternateContent>
          <mc:Choice Requires="wps">
            <w:drawing>
              <wp:anchor distT="0" distB="0" distL="114300" distR="114300" simplePos="0" relativeHeight="251673680" behindDoc="0" locked="0" layoutInCell="1" allowOverlap="1" wp14:anchorId="3B7CD02C" wp14:editId="70118F49">
                <wp:simplePos x="0" y="0"/>
                <wp:positionH relativeFrom="column">
                  <wp:posOffset>-62230</wp:posOffset>
                </wp:positionH>
                <wp:positionV relativeFrom="paragraph">
                  <wp:posOffset>5175885</wp:posOffset>
                </wp:positionV>
                <wp:extent cx="7086600" cy="0"/>
                <wp:effectExtent l="50800" t="25400" r="76200" b="101600"/>
                <wp:wrapNone/>
                <wp:docPr id="7" name="Straight Connector 7"/>
                <wp:cNvGraphicFramePr/>
                <a:graphic xmlns:a="http://schemas.openxmlformats.org/drawingml/2006/main">
                  <a:graphicData uri="http://schemas.microsoft.com/office/word/2010/wordprocessingShape">
                    <wps:wsp>
                      <wps:cNvCnPr/>
                      <wps:spPr>
                        <a:xfrm>
                          <a:off x="0" y="0"/>
                          <a:ext cx="7086600"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60365B" id="Straight Connector 7" o:spid="_x0000_s1026" style="position:absolute;z-index:251673680;visibility:visible;mso-wrap-style:square;mso-wrap-distance-left:9pt;mso-wrap-distance-top:0;mso-wrap-distance-right:9pt;mso-wrap-distance-bottom:0;mso-position-horizontal:absolute;mso-position-horizontal-relative:text;mso-position-vertical:absolute;mso-position-vertical-relative:text" from="-4.9pt,407.55pt" to="553.1pt,40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" strokecolor="#629dd1 [3204]" strokeweight="2pt">
                <v:stroke dashstyle="1 1"/>
                <v:shadow on="t" opacity="24903f" mv:blur="40000f" origin=",.5" offset="0,20000emu"/>
              </v:line>
            </w:pict>
          </mc:Fallback>
        </mc:AlternateContent>
      </w:r>
      <w:r w:rsidR="00712D21">
        <w:rPr>
          <w:noProof/>
        </w:rPr>
        <mc:AlternateContent>
          <mc:Choice Requires="wps">
            <w:drawing>
              <wp:anchor distT="0" distB="0" distL="114300" distR="114300" simplePos="0" relativeHeight="251699280" behindDoc="0" locked="0" layoutInCell="1" allowOverlap="1" wp14:anchorId="6E00A5F4" wp14:editId="262CD480">
                <wp:simplePos x="0" y="0"/>
                <wp:positionH relativeFrom="column">
                  <wp:posOffset>165100</wp:posOffset>
                </wp:positionH>
                <wp:positionV relativeFrom="paragraph">
                  <wp:posOffset>5404485</wp:posOffset>
                </wp:positionV>
                <wp:extent cx="4114800" cy="228854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14800"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773488" w14:textId="298C77A7" w:rsidR="00712D21" w:rsidRPr="009978CD" w:rsidRDefault="00712D21" w:rsidP="00712D21">
                            <w:pPr>
                              <w:jc w:val="center"/>
                              <w:rPr>
                                <w:b/>
                                <w:sz w:val="32"/>
                                <w:szCs w:val="32"/>
                              </w:rPr>
                            </w:pPr>
                            <w:r w:rsidRPr="009978CD">
                              <w:rPr>
                                <w:b/>
                                <w:sz w:val="32"/>
                                <w:szCs w:val="32"/>
                              </w:rPr>
                              <w:t>My School Bucks</w:t>
                            </w:r>
                          </w:p>
                          <w:p w14:paraId="0CD7106C" w14:textId="22CDBAB9" w:rsidR="00712D21" w:rsidRDefault="00712D21" w:rsidP="00712D21">
                            <w:r>
                              <w:t>Parents will no longer be able to make deposits into MySchoolBucks as of May 20</w:t>
                            </w:r>
                            <w:r w:rsidRPr="00712D21">
                              <w:rPr>
                                <w:vertAlign w:val="superscript"/>
                              </w:rPr>
                              <w:t>th</w:t>
                            </w:r>
                            <w:r>
                              <w:t>, 2016 because it is time to process the MySchoolBucks accounts for the end of this school year.</w:t>
                            </w:r>
                          </w:p>
                          <w:p w14:paraId="49811E14" w14:textId="02840A20" w:rsidR="00712D21" w:rsidRPr="00712D21" w:rsidRDefault="00712D21" w:rsidP="00712D21">
                            <w:r>
                              <w:t>If you need to apply funds to your child’s account, you may do so by sending in cash or a check made payable to PVMS.  Please make sure your telephone number, your child’s name and your child’s student number are on the check.  Thank you for your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0A5F4" id="Text Box 11" o:spid="_x0000_s1040" type="#_x0000_t202" style="position:absolute;margin-left:13pt;margin-top:425.55pt;width:324pt;height:180.2pt;z-index:25169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" filled="f" stroked="f">
                <v:textbox>
                  <w:txbxContent>
                    <w:p w14:paraId="47773488" w14:textId="298C77A7" w:rsidR="00712D21" w:rsidRPr="009978CD" w:rsidRDefault="00712D21" w:rsidP="00712D21">
                      <w:pPr>
                        <w:jc w:val="center"/>
                        <w:rPr>
                          <w:b/>
                          <w:sz w:val="32"/>
                          <w:szCs w:val="32"/>
                        </w:rPr>
                      </w:pPr>
                      <w:r w:rsidRPr="009978CD">
                        <w:rPr>
                          <w:b/>
                          <w:sz w:val="32"/>
                          <w:szCs w:val="32"/>
                        </w:rPr>
                        <w:t>My School Bucks</w:t>
                      </w:r>
                    </w:p>
                    <w:p w14:paraId="0CD7106C" w14:textId="22CDBAB9" w:rsidR="00712D21" w:rsidRDefault="00712D21" w:rsidP="00712D21">
                      <w:r>
                        <w:t>Parents will no longer be able to make deposits into MySchoolBucks as of May 20</w:t>
                      </w:r>
                      <w:r w:rsidRPr="00712D21">
                        <w:rPr>
                          <w:vertAlign w:val="superscript"/>
                        </w:rPr>
                        <w:t>th</w:t>
                      </w:r>
                      <w:r>
                        <w:t>, 2016 because it is time to process the MySchoolBucks accounts for the end of this school year.</w:t>
                      </w:r>
                    </w:p>
                    <w:p w14:paraId="49811E14" w14:textId="02840A20" w:rsidR="00712D21" w:rsidRPr="00712D21" w:rsidRDefault="00712D21" w:rsidP="00712D21">
                      <w:r>
                        <w:t>If you need to apply funds to your child’s account, you may do so by sending in cash or a check made payable to PVMS.  Please make sure your telephone number, your child’s name and your child’s student number are on the check.  Thank you for your understanding!</w:t>
                      </w:r>
                    </w:p>
                  </w:txbxContent>
                </v:textbox>
                <w10:wrap type="square"/>
              </v:shape>
            </w:pict>
          </mc:Fallback>
        </mc:AlternateContent>
      </w:r>
      <w:r w:rsidR="00B307CF">
        <w:rPr>
          <w:noProof/>
        </w:rPr>
        <mc:AlternateContent>
          <mc:Choice Requires="wps">
            <w:drawing>
              <wp:anchor distT="0" distB="0" distL="114300" distR="114300" simplePos="0" relativeHeight="251658296" behindDoc="0" locked="0" layoutInCell="1" allowOverlap="1" wp14:anchorId="66A6D5DF" wp14:editId="54F96CAF">
                <wp:simplePos x="0" y="0"/>
                <wp:positionH relativeFrom="page">
                  <wp:posOffset>398780</wp:posOffset>
                </wp:positionH>
                <wp:positionV relativeFrom="page">
                  <wp:posOffset>1493520</wp:posOffset>
                </wp:positionV>
                <wp:extent cx="4800600" cy="2286000"/>
                <wp:effectExtent l="0" t="0" r="0" b="0"/>
                <wp:wrapTight wrapText="bothSides">
                  <wp:wrapPolygon edited="0">
                    <wp:start x="0" y="0"/>
                    <wp:lineTo x="0" y="21360"/>
                    <wp:lineTo x="21486" y="21360"/>
                    <wp:lineTo x="21486"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860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DF3E4D7" w14:textId="456858C7" w:rsidR="001F7E93" w:rsidRDefault="00BF3BEE" w:rsidP="00BA7C01">
                            <w:pPr>
                              <w:pStyle w:val="BodyText"/>
                              <w:rPr>
                                <w:rFonts w:eastAsia="Times New Roman" w:cs="Times New Roman"/>
                                <w:sz w:val="24"/>
                              </w:rPr>
                            </w:pPr>
                            <w:r>
                              <w:rPr>
                                <w:rFonts w:eastAsia="Times New Roman" w:cs="Times New Roman"/>
                                <w:sz w:val="24"/>
                              </w:rPr>
                              <w:t>It’s hard to believe that our Year 3 students have been with us for almost three years!  We are excited about the activities we have planned for them and hope that they make wonderful memories these last couple months of middle school.  We are offering a c</w:t>
                            </w:r>
                            <w:r w:rsidR="005E4F36">
                              <w:rPr>
                                <w:rFonts w:eastAsia="Times New Roman" w:cs="Times New Roman"/>
                                <w:sz w:val="24"/>
                              </w:rPr>
                              <w:t>ombined ticket for the Year Three Field Day and Year Three</w:t>
                            </w:r>
                            <w:r>
                              <w:rPr>
                                <w:rFonts w:eastAsia="Times New Roman" w:cs="Times New Roman"/>
                                <w:sz w:val="24"/>
                              </w:rPr>
                              <w:t xml:space="preserve"> Dance, as well as a la carte options.  Please see our website at </w:t>
                            </w:r>
                            <w:hyperlink r:id="rId29" w:history="1">
                              <w:r w:rsidRPr="00BF3BEE">
                                <w:rPr>
                                  <w:rStyle w:val="Hyperlink"/>
                                  <w:rFonts w:eastAsia="Times New Roman" w:cs="Times New Roman"/>
                                  <w:sz w:val="24"/>
                                </w:rPr>
                                <w:t>http://pvms.pasco.k12.fl.us/5468-2/</w:t>
                              </w:r>
                            </w:hyperlink>
                            <w:r>
                              <w:rPr>
                                <w:rFonts w:eastAsia="Times New Roman" w:cs="Times New Roman"/>
                                <w:sz w:val="24"/>
                              </w:rPr>
                              <w:t xml:space="preserve"> for ordering information.</w:t>
                            </w:r>
                          </w:p>
                          <w:p w14:paraId="1543DEA3" w14:textId="7CAF58A9" w:rsidR="00BF3BEE" w:rsidRDefault="005E4F36" w:rsidP="00BA7C01">
                            <w:pPr>
                              <w:pStyle w:val="BodyText"/>
                              <w:rPr>
                                <w:rFonts w:eastAsia="Times New Roman" w:cs="Times New Roman"/>
                                <w:sz w:val="24"/>
                              </w:rPr>
                            </w:pPr>
                            <w:r>
                              <w:rPr>
                                <w:rFonts w:eastAsia="Times New Roman" w:cs="Times New Roman"/>
                                <w:sz w:val="24"/>
                              </w:rPr>
                              <w:t>Year Three</w:t>
                            </w:r>
                            <w:r w:rsidR="00BF3BEE">
                              <w:rPr>
                                <w:rFonts w:eastAsia="Times New Roman" w:cs="Times New Roman"/>
                                <w:sz w:val="24"/>
                              </w:rPr>
                              <w:t xml:space="preserve"> Dance:  May 27</w:t>
                            </w:r>
                            <w:r w:rsidR="00BF3BEE" w:rsidRPr="00BF3BEE">
                              <w:rPr>
                                <w:rFonts w:eastAsia="Times New Roman" w:cs="Times New Roman"/>
                                <w:sz w:val="24"/>
                                <w:vertAlign w:val="superscript"/>
                              </w:rPr>
                              <w:t>th</w:t>
                            </w:r>
                            <w:r w:rsidR="00BF3BEE">
                              <w:rPr>
                                <w:rFonts w:eastAsia="Times New Roman" w:cs="Times New Roman"/>
                                <w:sz w:val="24"/>
                              </w:rPr>
                              <w:t xml:space="preserve"> at Land O’ Lakes High School</w:t>
                            </w:r>
                          </w:p>
                          <w:p w14:paraId="5BE75889" w14:textId="2AB27692" w:rsidR="00BF3BEE" w:rsidRPr="00FE6FCD" w:rsidRDefault="005E4F36" w:rsidP="00BA7C01">
                            <w:pPr>
                              <w:pStyle w:val="BodyText"/>
                              <w:rPr>
                                <w:sz w:val="24"/>
                              </w:rPr>
                            </w:pPr>
                            <w:r>
                              <w:rPr>
                                <w:rFonts w:eastAsia="Times New Roman" w:cs="Times New Roman"/>
                                <w:sz w:val="24"/>
                              </w:rPr>
                              <w:t>Year Three</w:t>
                            </w:r>
                            <w:r w:rsidR="00BF3BEE">
                              <w:rPr>
                                <w:rFonts w:eastAsia="Times New Roman" w:cs="Times New Roman"/>
                                <w:sz w:val="24"/>
                              </w:rPr>
                              <w:t xml:space="preserve"> Field Day:  June 8</w:t>
                            </w:r>
                            <w:r w:rsidR="00BF3BEE" w:rsidRPr="00BF3BEE">
                              <w:rPr>
                                <w:rFonts w:eastAsia="Times New Roman" w:cs="Times New Roman"/>
                                <w:sz w:val="24"/>
                                <w:vertAlign w:val="superscript"/>
                              </w:rPr>
                              <w:t>th</w:t>
                            </w:r>
                            <w:r w:rsidR="00BF3BEE">
                              <w:rPr>
                                <w:rFonts w:eastAsia="Times New Roman" w:cs="Times New Roman"/>
                                <w:sz w:val="24"/>
                              </w:rPr>
                              <w:t xml:space="preserve"> at PVMS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D5DF" id="Text Box 266" o:spid="_x0000_s1041" type="#_x0000_t202" style="position:absolute;margin-left:31.4pt;margin-top:117.6pt;width:378pt;height:180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" mv:complextextbox="1" filled="f" stroked="f">
                <v:textbox inset="0,0,0,0">
                  <w:txbxContent>
                    <w:p w14:paraId="3DF3E4D7" w14:textId="456858C7" w:rsidR="001F7E93" w:rsidRDefault="00BF3BEE" w:rsidP="00BA7C01">
                      <w:pPr>
                        <w:pStyle w:val="BodyText"/>
                        <w:rPr>
                          <w:rFonts w:eastAsia="Times New Roman" w:cs="Times New Roman"/>
                          <w:sz w:val="24"/>
                        </w:rPr>
                      </w:pPr>
                      <w:r>
                        <w:rPr>
                          <w:rFonts w:eastAsia="Times New Roman" w:cs="Times New Roman"/>
                          <w:sz w:val="24"/>
                        </w:rPr>
                        <w:t>It’s hard to believe that our Year 3 students have been with us for almost three years!  We are excited about the activities we have planned for them and hope that they make wonderful memories these last couple months of middle school.  We are offering a c</w:t>
                      </w:r>
                      <w:r w:rsidR="005E4F36">
                        <w:rPr>
                          <w:rFonts w:eastAsia="Times New Roman" w:cs="Times New Roman"/>
                          <w:sz w:val="24"/>
                        </w:rPr>
                        <w:t>ombined ticket for the Year Three Field Day and Year Three</w:t>
                      </w:r>
                      <w:r>
                        <w:rPr>
                          <w:rFonts w:eastAsia="Times New Roman" w:cs="Times New Roman"/>
                          <w:sz w:val="24"/>
                        </w:rPr>
                        <w:t xml:space="preserve"> Dance, as well as a la carte options.  Please see our website at </w:t>
                      </w:r>
                      <w:hyperlink r:id="rId30" w:history="1">
                        <w:r w:rsidRPr="00BF3BEE">
                          <w:rPr>
                            <w:rStyle w:val="Hyperlink"/>
                            <w:rFonts w:eastAsia="Times New Roman" w:cs="Times New Roman"/>
                            <w:sz w:val="24"/>
                          </w:rPr>
                          <w:t>http://pvms.pasco.k12.fl.us/5468-2/</w:t>
                        </w:r>
                      </w:hyperlink>
                      <w:r>
                        <w:rPr>
                          <w:rFonts w:eastAsia="Times New Roman" w:cs="Times New Roman"/>
                          <w:sz w:val="24"/>
                        </w:rPr>
                        <w:t xml:space="preserve"> for ordering information.</w:t>
                      </w:r>
                    </w:p>
                    <w:p w14:paraId="1543DEA3" w14:textId="7CAF58A9" w:rsidR="00BF3BEE" w:rsidRDefault="005E4F36" w:rsidP="00BA7C01">
                      <w:pPr>
                        <w:pStyle w:val="BodyText"/>
                        <w:rPr>
                          <w:rFonts w:eastAsia="Times New Roman" w:cs="Times New Roman"/>
                          <w:sz w:val="24"/>
                        </w:rPr>
                      </w:pPr>
                      <w:r>
                        <w:rPr>
                          <w:rFonts w:eastAsia="Times New Roman" w:cs="Times New Roman"/>
                          <w:sz w:val="24"/>
                        </w:rPr>
                        <w:t>Year Three</w:t>
                      </w:r>
                      <w:r w:rsidR="00BF3BEE">
                        <w:rPr>
                          <w:rFonts w:eastAsia="Times New Roman" w:cs="Times New Roman"/>
                          <w:sz w:val="24"/>
                        </w:rPr>
                        <w:t xml:space="preserve"> Dance:  May 27</w:t>
                      </w:r>
                      <w:r w:rsidR="00BF3BEE" w:rsidRPr="00BF3BEE">
                        <w:rPr>
                          <w:rFonts w:eastAsia="Times New Roman" w:cs="Times New Roman"/>
                          <w:sz w:val="24"/>
                          <w:vertAlign w:val="superscript"/>
                        </w:rPr>
                        <w:t>th</w:t>
                      </w:r>
                      <w:r w:rsidR="00BF3BEE">
                        <w:rPr>
                          <w:rFonts w:eastAsia="Times New Roman" w:cs="Times New Roman"/>
                          <w:sz w:val="24"/>
                        </w:rPr>
                        <w:t xml:space="preserve"> at Land O’ Lakes High School</w:t>
                      </w:r>
                    </w:p>
                    <w:p w14:paraId="5BE75889" w14:textId="2AB27692" w:rsidR="00BF3BEE" w:rsidRPr="00FE6FCD" w:rsidRDefault="005E4F36" w:rsidP="00BA7C01">
                      <w:pPr>
                        <w:pStyle w:val="BodyText"/>
                        <w:rPr>
                          <w:sz w:val="24"/>
                        </w:rPr>
                      </w:pPr>
                      <w:r>
                        <w:rPr>
                          <w:rFonts w:eastAsia="Times New Roman" w:cs="Times New Roman"/>
                          <w:sz w:val="24"/>
                        </w:rPr>
                        <w:t>Year Three</w:t>
                      </w:r>
                      <w:r w:rsidR="00BF3BEE">
                        <w:rPr>
                          <w:rFonts w:eastAsia="Times New Roman" w:cs="Times New Roman"/>
                          <w:sz w:val="24"/>
                        </w:rPr>
                        <w:t xml:space="preserve"> Field Day:  June 8</w:t>
                      </w:r>
                      <w:r w:rsidR="00BF3BEE" w:rsidRPr="00BF3BEE">
                        <w:rPr>
                          <w:rFonts w:eastAsia="Times New Roman" w:cs="Times New Roman"/>
                          <w:sz w:val="24"/>
                          <w:vertAlign w:val="superscript"/>
                        </w:rPr>
                        <w:t>th</w:t>
                      </w:r>
                      <w:r w:rsidR="00BF3BEE">
                        <w:rPr>
                          <w:rFonts w:eastAsia="Times New Roman" w:cs="Times New Roman"/>
                          <w:sz w:val="24"/>
                        </w:rPr>
                        <w:t xml:space="preserve"> at PVMS</w:t>
                      </w:r>
                    </w:p>
                  </w:txbxContent>
                </v:textbox>
                <w10:wrap type="tight" anchorx="page" anchory="page"/>
              </v:shape>
            </w:pict>
          </mc:Fallback>
        </mc:AlternateContent>
      </w:r>
    </w:p>
    <w:p w14:paraId="517800AC" w14:textId="1FA37ED3" w:rsidR="00F75A3B" w:rsidRPr="00F75A3B" w:rsidRDefault="0010077C" w:rsidP="00F75A3B">
      <w:r>
        <w:rPr>
          <w:noProof/>
        </w:rPr>
        <mc:AlternateContent>
          <mc:Choice Requires="wps">
            <w:drawing>
              <wp:anchor distT="0" distB="0" distL="114300" distR="114300" simplePos="0" relativeHeight="251701328" behindDoc="0" locked="0" layoutInCell="1" allowOverlap="1" wp14:anchorId="5E452311" wp14:editId="537CD252">
                <wp:simplePos x="0" y="0"/>
                <wp:positionH relativeFrom="column">
                  <wp:posOffset>623570</wp:posOffset>
                </wp:positionH>
                <wp:positionV relativeFrom="paragraph">
                  <wp:posOffset>5422265</wp:posOffset>
                </wp:positionV>
                <wp:extent cx="5715000" cy="2971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715000" cy="2971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2AA9E5" w14:textId="77777777" w:rsidR="0010077C" w:rsidRPr="009D3EA5" w:rsidRDefault="0010077C" w:rsidP="0010077C">
                            <w:pPr>
                              <w:jc w:val="center"/>
                              <w:rPr>
                                <w:sz w:val="40"/>
                                <w:szCs w:val="40"/>
                              </w:rPr>
                            </w:pPr>
                            <w:r w:rsidRPr="009D3EA5">
                              <w:rPr>
                                <w:sz w:val="40"/>
                                <w:szCs w:val="40"/>
                              </w:rPr>
                              <w:t>Important Links</w:t>
                            </w:r>
                          </w:p>
                          <w:p w14:paraId="7EC45FC6" w14:textId="77777777" w:rsidR="0010077C" w:rsidRDefault="0010077C" w:rsidP="0010077C">
                            <w:pPr>
                              <w:jc w:val="center"/>
                              <w:rPr>
                                <w:sz w:val="28"/>
                                <w:szCs w:val="28"/>
                              </w:rPr>
                            </w:pPr>
                          </w:p>
                          <w:p w14:paraId="4E9B27DD" w14:textId="77777777" w:rsidR="0010077C" w:rsidRPr="00B61740" w:rsidRDefault="0010077C" w:rsidP="0010077C">
                            <w:pPr>
                              <w:jc w:val="center"/>
                              <w:rPr>
                                <w:sz w:val="28"/>
                                <w:szCs w:val="28"/>
                              </w:rPr>
                            </w:pPr>
                            <w:r w:rsidRPr="00B61740">
                              <w:rPr>
                                <w:sz w:val="28"/>
                                <w:szCs w:val="28"/>
                              </w:rPr>
                              <w:t xml:space="preserve">PVMS Website:  </w:t>
                            </w:r>
                            <w:hyperlink r:id="rId31" w:history="1">
                              <w:r w:rsidRPr="00947000">
                                <w:rPr>
                                  <w:rStyle w:val="Hyperlink"/>
                                  <w:sz w:val="28"/>
                                  <w:szCs w:val="28"/>
                                </w:rPr>
                                <w:t>pvms.pasco.k12.fl.us</w:t>
                              </w:r>
                            </w:hyperlink>
                            <w:r w:rsidRPr="00B61740">
                              <w:rPr>
                                <w:sz w:val="28"/>
                                <w:szCs w:val="28"/>
                              </w:rPr>
                              <w:t xml:space="preserve"> </w:t>
                            </w:r>
                          </w:p>
                          <w:p w14:paraId="315529B8" w14:textId="77777777" w:rsidR="0010077C" w:rsidRPr="00B61740" w:rsidRDefault="0010077C" w:rsidP="0010077C">
                            <w:pPr>
                              <w:jc w:val="center"/>
                              <w:rPr>
                                <w:sz w:val="28"/>
                                <w:szCs w:val="28"/>
                              </w:rPr>
                            </w:pPr>
                            <w:r w:rsidRPr="00B61740">
                              <w:rPr>
                                <w:sz w:val="28"/>
                                <w:szCs w:val="28"/>
                              </w:rPr>
                              <w:t>Instagram:  pvmsmyp</w:t>
                            </w:r>
                          </w:p>
                          <w:p w14:paraId="2B2E48EB" w14:textId="77777777" w:rsidR="0010077C" w:rsidRPr="00B61740" w:rsidRDefault="0010077C" w:rsidP="0010077C">
                            <w:pPr>
                              <w:jc w:val="center"/>
                              <w:rPr>
                                <w:sz w:val="28"/>
                                <w:szCs w:val="28"/>
                              </w:rPr>
                            </w:pPr>
                            <w:r w:rsidRPr="00B61740">
                              <w:rPr>
                                <w:sz w:val="28"/>
                                <w:szCs w:val="28"/>
                              </w:rPr>
                              <w:t>Twitter:  @pineviewmiddle</w:t>
                            </w:r>
                          </w:p>
                          <w:p w14:paraId="29B02761" w14:textId="77777777" w:rsidR="0010077C" w:rsidRPr="00B61740" w:rsidRDefault="0010077C" w:rsidP="0010077C">
                            <w:pPr>
                              <w:jc w:val="center"/>
                              <w:rPr>
                                <w:sz w:val="28"/>
                                <w:szCs w:val="28"/>
                              </w:rPr>
                            </w:pPr>
                            <w:r w:rsidRPr="00B61740">
                              <w:rPr>
                                <w:sz w:val="28"/>
                                <w:szCs w:val="28"/>
                              </w:rPr>
                              <w:t>Facebook:  Pine View Middle School</w:t>
                            </w:r>
                          </w:p>
                          <w:p w14:paraId="65E37D11" w14:textId="77777777" w:rsidR="0010077C" w:rsidRPr="00947000" w:rsidRDefault="0010077C" w:rsidP="0010077C">
                            <w:pPr>
                              <w:jc w:val="center"/>
                              <w:rPr>
                                <w:rStyle w:val="Hyperlink"/>
                                <w:sz w:val="28"/>
                                <w:szCs w:val="28"/>
                              </w:rPr>
                            </w:pPr>
                            <w:r>
                              <w:rPr>
                                <w:sz w:val="28"/>
                                <w:szCs w:val="28"/>
                              </w:rPr>
                              <w:fldChar w:fldCharType="begin"/>
                            </w:r>
                            <w:r>
                              <w:rPr>
                                <w:sz w:val="28"/>
                                <w:szCs w:val="28"/>
                              </w:rPr>
                              <w:instrText xml:space="preserve"> HYPERLINK "http://www.ibo.org/" </w:instrText>
                            </w:r>
                            <w:r>
                              <w:rPr>
                                <w:sz w:val="28"/>
                                <w:szCs w:val="28"/>
                              </w:rPr>
                              <w:fldChar w:fldCharType="separate"/>
                            </w:r>
                            <w:r w:rsidRPr="00947000">
                              <w:rPr>
                                <w:rStyle w:val="Hyperlink"/>
                                <w:sz w:val="28"/>
                                <w:szCs w:val="28"/>
                              </w:rPr>
                              <w:t>International Baccalaureate</w:t>
                            </w:r>
                          </w:p>
                          <w:p w14:paraId="66AC3FD2" w14:textId="6341E44B" w:rsidR="0010077C" w:rsidRDefault="0010077C" w:rsidP="0010077C">
                            <w:r>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452311" id="Text Box 16" o:spid="_x0000_s1042" type="#_x0000_t202" style="position:absolute;margin-left:49.1pt;margin-top:426.95pt;width:450pt;height:234pt;z-index:25170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" filled="f" stroked="f">
                <v:textbox>
                  <w:txbxContent>
                    <w:p w14:paraId="0B2AA9E5" w14:textId="77777777" w:rsidR="0010077C" w:rsidRPr="009D3EA5" w:rsidRDefault="0010077C" w:rsidP="0010077C">
                      <w:pPr>
                        <w:jc w:val="center"/>
                        <w:rPr>
                          <w:sz w:val="40"/>
                          <w:szCs w:val="40"/>
                        </w:rPr>
                      </w:pPr>
                      <w:r w:rsidRPr="009D3EA5">
                        <w:rPr>
                          <w:sz w:val="40"/>
                          <w:szCs w:val="40"/>
                        </w:rPr>
                        <w:t>Important Links</w:t>
                      </w:r>
                    </w:p>
                    <w:p w14:paraId="7EC45FC6" w14:textId="77777777" w:rsidR="0010077C" w:rsidRDefault="0010077C" w:rsidP="0010077C">
                      <w:pPr>
                        <w:jc w:val="center"/>
                        <w:rPr>
                          <w:sz w:val="28"/>
                          <w:szCs w:val="28"/>
                        </w:rPr>
                      </w:pPr>
                    </w:p>
                    <w:p w14:paraId="4E9B27DD" w14:textId="77777777" w:rsidR="0010077C" w:rsidRPr="00B61740" w:rsidRDefault="0010077C" w:rsidP="0010077C">
                      <w:pPr>
                        <w:jc w:val="center"/>
                        <w:rPr>
                          <w:sz w:val="28"/>
                          <w:szCs w:val="28"/>
                        </w:rPr>
                      </w:pPr>
                      <w:r w:rsidRPr="00B61740">
                        <w:rPr>
                          <w:sz w:val="28"/>
                          <w:szCs w:val="28"/>
                        </w:rPr>
                        <w:t xml:space="preserve">PVMS Website:  </w:t>
                      </w:r>
                      <w:hyperlink r:id="rId32" w:history="1">
                        <w:r w:rsidRPr="00947000">
                          <w:rPr>
                            <w:rStyle w:val="Hyperlink"/>
                            <w:sz w:val="28"/>
                            <w:szCs w:val="28"/>
                          </w:rPr>
                          <w:t>pvms.pasco.k12.fl.us</w:t>
                        </w:r>
                      </w:hyperlink>
                      <w:r w:rsidRPr="00B61740">
                        <w:rPr>
                          <w:sz w:val="28"/>
                          <w:szCs w:val="28"/>
                        </w:rPr>
                        <w:t xml:space="preserve"> </w:t>
                      </w:r>
                    </w:p>
                    <w:p w14:paraId="315529B8" w14:textId="77777777" w:rsidR="0010077C" w:rsidRPr="00B61740" w:rsidRDefault="0010077C" w:rsidP="0010077C">
                      <w:pPr>
                        <w:jc w:val="center"/>
                        <w:rPr>
                          <w:sz w:val="28"/>
                          <w:szCs w:val="28"/>
                        </w:rPr>
                      </w:pPr>
                      <w:r w:rsidRPr="00B61740">
                        <w:rPr>
                          <w:sz w:val="28"/>
                          <w:szCs w:val="28"/>
                        </w:rPr>
                        <w:t>Instagram:  pvmsmyp</w:t>
                      </w:r>
                    </w:p>
                    <w:p w14:paraId="2B2E48EB" w14:textId="77777777" w:rsidR="0010077C" w:rsidRPr="00B61740" w:rsidRDefault="0010077C" w:rsidP="0010077C">
                      <w:pPr>
                        <w:jc w:val="center"/>
                        <w:rPr>
                          <w:sz w:val="28"/>
                          <w:szCs w:val="28"/>
                        </w:rPr>
                      </w:pPr>
                      <w:r w:rsidRPr="00B61740">
                        <w:rPr>
                          <w:sz w:val="28"/>
                          <w:szCs w:val="28"/>
                        </w:rPr>
                        <w:t>Twitter:  @pineviewmiddle</w:t>
                      </w:r>
                    </w:p>
                    <w:p w14:paraId="29B02761" w14:textId="77777777" w:rsidR="0010077C" w:rsidRPr="00B61740" w:rsidRDefault="0010077C" w:rsidP="0010077C">
                      <w:pPr>
                        <w:jc w:val="center"/>
                        <w:rPr>
                          <w:sz w:val="28"/>
                          <w:szCs w:val="28"/>
                        </w:rPr>
                      </w:pPr>
                      <w:r w:rsidRPr="00B61740">
                        <w:rPr>
                          <w:sz w:val="28"/>
                          <w:szCs w:val="28"/>
                        </w:rPr>
                        <w:t>Facebook:  Pine View Middle School</w:t>
                      </w:r>
                    </w:p>
                    <w:p w14:paraId="65E37D11" w14:textId="77777777" w:rsidR="0010077C" w:rsidRPr="00947000" w:rsidRDefault="0010077C" w:rsidP="0010077C">
                      <w:pPr>
                        <w:jc w:val="center"/>
                        <w:rPr>
                          <w:rStyle w:val="Hyperlink"/>
                          <w:sz w:val="28"/>
                          <w:szCs w:val="28"/>
                        </w:rPr>
                      </w:pPr>
                      <w:r>
                        <w:rPr>
                          <w:sz w:val="28"/>
                          <w:szCs w:val="28"/>
                        </w:rPr>
                        <w:fldChar w:fldCharType="begin"/>
                      </w:r>
                      <w:r>
                        <w:rPr>
                          <w:sz w:val="28"/>
                          <w:szCs w:val="28"/>
                        </w:rPr>
                        <w:instrText xml:space="preserve"> HYPERLINK "http://www.ibo.org/" </w:instrText>
                      </w:r>
                      <w:r>
                        <w:rPr>
                          <w:sz w:val="28"/>
                          <w:szCs w:val="28"/>
                        </w:rPr>
                      </w:r>
                      <w:r>
                        <w:rPr>
                          <w:sz w:val="28"/>
                          <w:szCs w:val="28"/>
                        </w:rPr>
                        <w:fldChar w:fldCharType="separate"/>
                      </w:r>
                      <w:r w:rsidRPr="00947000">
                        <w:rPr>
                          <w:rStyle w:val="Hyperlink"/>
                          <w:sz w:val="28"/>
                          <w:szCs w:val="28"/>
                        </w:rPr>
                        <w:t>International Baccalaureate</w:t>
                      </w:r>
                    </w:p>
                    <w:p w14:paraId="66AC3FD2" w14:textId="6341E44B" w:rsidR="0010077C" w:rsidRDefault="0010077C" w:rsidP="0010077C">
                      <w:r>
                        <w:rPr>
                          <w:sz w:val="28"/>
                          <w:szCs w:val="28"/>
                        </w:rPr>
                        <w:fldChar w:fldCharType="end"/>
                      </w:r>
                    </w:p>
                  </w:txbxContent>
                </v:textbox>
                <w10:wrap type="square"/>
              </v:shape>
            </w:pict>
          </mc:Fallback>
        </mc:AlternateContent>
      </w:r>
      <w:r w:rsidR="009D3EA5">
        <w:rPr>
          <w:noProof/>
        </w:rPr>
        <mc:AlternateContent>
          <mc:Choice Requires="wps">
            <w:drawing>
              <wp:anchor distT="0" distB="0" distL="114300" distR="114300" simplePos="0" relativeHeight="251693136" behindDoc="0" locked="0" layoutInCell="1" allowOverlap="1" wp14:anchorId="0BAB5211" wp14:editId="45BAC7A4">
                <wp:simplePos x="0" y="0"/>
                <wp:positionH relativeFrom="column">
                  <wp:posOffset>166370</wp:posOffset>
                </wp:positionH>
                <wp:positionV relativeFrom="paragraph">
                  <wp:posOffset>5196205</wp:posOffset>
                </wp:positionV>
                <wp:extent cx="6629400" cy="3439160"/>
                <wp:effectExtent l="50800" t="25400" r="76200" b="91440"/>
                <wp:wrapThrough wrapText="bothSides">
                  <wp:wrapPolygon edited="0">
                    <wp:start x="1159" y="-160"/>
                    <wp:lineTo x="-166" y="-160"/>
                    <wp:lineTo x="-166" y="19941"/>
                    <wp:lineTo x="0" y="21058"/>
                    <wp:lineTo x="1241" y="22015"/>
                    <wp:lineTo x="20359" y="22015"/>
                    <wp:lineTo x="20441" y="22015"/>
                    <wp:lineTo x="21600" y="20419"/>
                    <wp:lineTo x="21600" y="20260"/>
                    <wp:lineTo x="21766" y="17867"/>
                    <wp:lineTo x="21766" y="2074"/>
                    <wp:lineTo x="20855" y="160"/>
                    <wp:lineTo x="20441" y="-160"/>
                    <wp:lineTo x="1159" y="-160"/>
                  </wp:wrapPolygon>
                </wp:wrapThrough>
                <wp:docPr id="228" name="Rounded Rectangle 228"/>
                <wp:cNvGraphicFramePr/>
                <a:graphic xmlns:a="http://schemas.openxmlformats.org/drawingml/2006/main">
                  <a:graphicData uri="http://schemas.microsoft.com/office/word/2010/wordprocessingShape">
                    <wps:wsp>
                      <wps:cNvSpPr/>
                      <wps:spPr>
                        <a:xfrm>
                          <a:off x="0" y="0"/>
                          <a:ext cx="6629400" cy="3439160"/>
                        </a:xfrm>
                        <a:prstGeom prst="roundRect">
                          <a:avLst/>
                        </a:prstGeom>
                        <a:solidFill>
                          <a:srgbClr val="00E957"/>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FB0DE8" id="Rounded Rectangle 228" o:spid="_x0000_s1026" style="position:absolute;margin-left:13.1pt;margin-top:409.15pt;width:522pt;height:270.8pt;z-index:25169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" fillcolor="#00e957" strokecolor="#5595cd [3044]">
                <v:shadow on="t" opacity="22937f" mv:blur="40000f" origin=",.5" offset="0,23000emu"/>
                <w10:wrap type="through"/>
              </v:roundrect>
            </w:pict>
          </mc:Fallback>
        </mc:AlternateContent>
      </w:r>
      <w:r w:rsidR="009D3EA5">
        <w:rPr>
          <w:noProof/>
        </w:rPr>
        <mc:AlternateContent>
          <mc:Choice Requires="wps">
            <w:drawing>
              <wp:anchor distT="0" distB="0" distL="114300" distR="114300" simplePos="0" relativeHeight="251695184" behindDoc="0" locked="0" layoutInCell="1" allowOverlap="1" wp14:anchorId="0563D68A" wp14:editId="16948D92">
                <wp:simplePos x="0" y="0"/>
                <wp:positionH relativeFrom="column">
                  <wp:posOffset>-63500</wp:posOffset>
                </wp:positionH>
                <wp:positionV relativeFrom="paragraph">
                  <wp:posOffset>387985</wp:posOffset>
                </wp:positionV>
                <wp:extent cx="7086600" cy="480314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7086600" cy="4803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3BCE8C" w14:textId="77777777" w:rsidR="009D3EA5" w:rsidRPr="009978CD" w:rsidRDefault="009D3EA5" w:rsidP="009D3EA5">
                            <w:pPr>
                              <w:jc w:val="center"/>
                              <w:rPr>
                                <w:b/>
                                <w:color w:val="00E957"/>
                                <w:sz w:val="36"/>
                                <w:szCs w:val="36"/>
                              </w:rPr>
                            </w:pPr>
                            <w:r w:rsidRPr="009978CD">
                              <w:rPr>
                                <w:b/>
                                <w:color w:val="00E957"/>
                                <w:sz w:val="36"/>
                                <w:szCs w:val="36"/>
                              </w:rPr>
                              <w:t>Support our Supporters!</w:t>
                            </w:r>
                          </w:p>
                          <w:p w14:paraId="2B6FC6CC" w14:textId="77777777" w:rsidR="009D3EA5" w:rsidRPr="00396DDF" w:rsidRDefault="009D3EA5" w:rsidP="009D3EA5">
                            <w:r w:rsidRPr="00396DDF">
                              <w:t>A HUGE thank you to the local businesses that support PVMS.  If you own a business or know of one who would like to support our school, please contact</w:t>
                            </w:r>
                            <w:r>
                              <w:t xml:space="preserve"> </w:t>
                            </w:r>
                            <w:hyperlink r:id="rId33" w:history="1">
                              <w:r w:rsidRPr="004A4A01">
                                <w:rPr>
                                  <w:rStyle w:val="Hyperlink"/>
                                </w:rPr>
                                <w:t>Becky Cardinale</w:t>
                              </w:r>
                            </w:hyperlink>
                            <w:r w:rsidRPr="004A4A01">
                              <w:t>.</w:t>
                            </w:r>
                          </w:p>
                          <w:p w14:paraId="7A2A5633" w14:textId="77777777" w:rsidR="009D3EA5" w:rsidRDefault="009D3EA5" w:rsidP="009D3EA5">
                            <w:r w:rsidRPr="00396DDF">
                              <w:rPr>
                                <w:b/>
                                <w:i/>
                                <w:u w:val="single"/>
                              </w:rPr>
                              <w:t>Thank you</w:t>
                            </w:r>
                            <w:r>
                              <w:t xml:space="preserve"> to our supporters:</w:t>
                            </w:r>
                          </w:p>
                          <w:p w14:paraId="4539D76A" w14:textId="77777777" w:rsidR="009D3EA5" w:rsidRPr="0067177F" w:rsidRDefault="009D3EA5" w:rsidP="009D3EA5">
                            <w:pPr>
                              <w:rPr>
                                <w:rFonts w:cs="Calibri"/>
                              </w:rPr>
                            </w:pPr>
                            <w:r w:rsidRPr="009978CD">
                              <w:rPr>
                                <w:rFonts w:cs="Calibri"/>
                                <w:b/>
                                <w:color w:val="00E957"/>
                                <w:sz w:val="28"/>
                                <w:szCs w:val="28"/>
                                <w:u w:val="single"/>
                              </w:rPr>
                              <w:t>Optimum Plumbing-</w:t>
                            </w:r>
                            <w:r w:rsidRPr="009978CD">
                              <w:rPr>
                                <w:rFonts w:cs="Calibri"/>
                                <w:color w:val="00E957"/>
                              </w:rPr>
                              <w:t xml:space="preserve"> </w:t>
                            </w:r>
                            <w:r w:rsidRPr="00396DDF">
                              <w:rPr>
                                <w:rFonts w:cs="Calibri"/>
                              </w:rPr>
                              <w:t>Thank you for your very generous gift card donation for our Students of the Month!</w:t>
                            </w:r>
                          </w:p>
                          <w:p w14:paraId="5709E522" w14:textId="77777777" w:rsidR="009D3EA5" w:rsidRPr="005B5336" w:rsidRDefault="009D3EA5" w:rsidP="009D3EA5">
                            <w:pPr>
                              <w:rPr>
                                <w:rFonts w:cs="Calibri"/>
                              </w:rPr>
                            </w:pPr>
                            <w:r w:rsidRPr="009978CD">
                              <w:rPr>
                                <w:rFonts w:cs="Calibri"/>
                                <w:b/>
                                <w:color w:val="00E957"/>
                                <w:sz w:val="28"/>
                                <w:szCs w:val="28"/>
                              </w:rPr>
                              <w:t>Get a Grip Total Fitness-</w:t>
                            </w:r>
                            <w:r w:rsidRPr="009978CD">
                              <w:rPr>
                                <w:rFonts w:cs="Calibri"/>
                                <w:color w:val="00E957"/>
                              </w:rPr>
                              <w:t xml:space="preserve"> </w:t>
                            </w:r>
                            <w:r>
                              <w:rPr>
                                <w:rFonts w:cs="Calibri"/>
                              </w:rPr>
                              <w:t>T</w:t>
                            </w:r>
                            <w:r w:rsidRPr="004A4A01">
                              <w:rPr>
                                <w:rFonts w:cs="Calibri"/>
                              </w:rPr>
                              <w:t>hank you for your very generous gift card donation</w:t>
                            </w:r>
                            <w:r>
                              <w:rPr>
                                <w:rFonts w:cs="Calibri"/>
                              </w:rPr>
                              <w:t xml:space="preserve"> for our Students of the Month!</w:t>
                            </w:r>
                          </w:p>
                          <w:p w14:paraId="31A82B36" w14:textId="77777777" w:rsidR="009D3EA5" w:rsidRPr="00396DDF" w:rsidRDefault="009D3EA5" w:rsidP="009D3EA5">
                            <w:r w:rsidRPr="009978CD">
                              <w:rPr>
                                <w:b/>
                                <w:color w:val="00E957"/>
                                <w:sz w:val="28"/>
                                <w:szCs w:val="28"/>
                              </w:rPr>
                              <w:t>Wendy’s-</w:t>
                            </w:r>
                            <w:r w:rsidRPr="009978CD">
                              <w:rPr>
                                <w:color w:val="00E957"/>
                              </w:rPr>
                              <w:t xml:space="preserve"> </w:t>
                            </w:r>
                            <w:r>
                              <w:t>T</w:t>
                            </w:r>
                            <w:r w:rsidRPr="00396DDF">
                              <w:t>hank you for the Super Student Awards</w:t>
                            </w:r>
                            <w:r>
                              <w:t xml:space="preserve"> and Frosty coupons</w:t>
                            </w:r>
                            <w:r w:rsidRPr="00396DDF">
                              <w:t>!</w:t>
                            </w:r>
                          </w:p>
                          <w:p w14:paraId="1B8E72A3" w14:textId="77777777" w:rsidR="009D3EA5" w:rsidRPr="00396DDF" w:rsidRDefault="009D3EA5" w:rsidP="009D3EA5">
                            <w:r w:rsidRPr="009978CD">
                              <w:rPr>
                                <w:b/>
                                <w:color w:val="00E957"/>
                                <w:sz w:val="28"/>
                                <w:szCs w:val="28"/>
                              </w:rPr>
                              <w:t>Cobb Theatres-</w:t>
                            </w:r>
                            <w:r w:rsidRPr="009978CD">
                              <w:rPr>
                                <w:color w:val="00E957"/>
                              </w:rPr>
                              <w:t xml:space="preserve"> </w:t>
                            </w:r>
                            <w:r>
                              <w:t>T</w:t>
                            </w:r>
                            <w:r w:rsidRPr="00396DDF">
                              <w:t>hank you for the complimentary movie passes!</w:t>
                            </w:r>
                          </w:p>
                          <w:p w14:paraId="42D09DA6" w14:textId="77777777" w:rsidR="009D3EA5" w:rsidRPr="00396DDF" w:rsidRDefault="009D3EA5" w:rsidP="009D3EA5">
                            <w:r w:rsidRPr="009978CD">
                              <w:rPr>
                                <w:b/>
                                <w:color w:val="00E957"/>
                                <w:sz w:val="28"/>
                                <w:szCs w:val="28"/>
                              </w:rPr>
                              <w:t>Lake Wilderness Beef O’Brady’s-</w:t>
                            </w:r>
                            <w:r w:rsidRPr="009978CD">
                              <w:rPr>
                                <w:color w:val="00E957"/>
                              </w:rPr>
                              <w:t xml:space="preserve"> </w:t>
                            </w:r>
                            <w:r>
                              <w:t>Thank</w:t>
                            </w:r>
                            <w:r w:rsidRPr="00396DDF">
                              <w:t xml:space="preserve"> you for the Merit and Achievement Awards!</w:t>
                            </w:r>
                          </w:p>
                          <w:p w14:paraId="583CB941" w14:textId="77777777" w:rsidR="009D3EA5" w:rsidRPr="005B5336" w:rsidRDefault="009D3EA5" w:rsidP="009D3EA5">
                            <w:r w:rsidRPr="009978CD">
                              <w:rPr>
                                <w:b/>
                                <w:color w:val="00E957"/>
                                <w:sz w:val="28"/>
                                <w:szCs w:val="28"/>
                              </w:rPr>
                              <w:t>Moe’s Southwest Grill Land O’ Lakes-</w:t>
                            </w:r>
                            <w:r w:rsidRPr="009978CD">
                              <w:rPr>
                                <w:color w:val="00E957"/>
                              </w:rPr>
                              <w:t xml:space="preserve"> </w:t>
                            </w:r>
                            <w:r>
                              <w:t>T</w:t>
                            </w:r>
                            <w:r w:rsidRPr="00396DDF">
                              <w:t>hank you for the certificates and the supplies!</w:t>
                            </w:r>
                          </w:p>
                          <w:p w14:paraId="2C9BC530" w14:textId="77777777" w:rsidR="009D3EA5" w:rsidRPr="00396DDF" w:rsidRDefault="009D3EA5" w:rsidP="009D3EA5">
                            <w:r w:rsidRPr="009978CD">
                              <w:rPr>
                                <w:b/>
                                <w:color w:val="00E957"/>
                                <w:sz w:val="28"/>
                                <w:szCs w:val="28"/>
                              </w:rPr>
                              <w:t xml:space="preserve">McDonald’s- Land O’ Lakes (and partner restaurants)- </w:t>
                            </w:r>
                            <w:r>
                              <w:t>T</w:t>
                            </w:r>
                            <w:r w:rsidRPr="00396DDF">
                              <w:t>hank you for the Chicken McNugget vouchers!</w:t>
                            </w:r>
                          </w:p>
                          <w:p w14:paraId="6EE87C5B" w14:textId="77777777" w:rsidR="009D3EA5" w:rsidRDefault="009D3EA5" w:rsidP="009D3EA5">
                            <w:r w:rsidRPr="009978CD">
                              <w:rPr>
                                <w:b/>
                                <w:color w:val="00E957"/>
                                <w:sz w:val="28"/>
                                <w:szCs w:val="28"/>
                              </w:rPr>
                              <w:t>Sugardarlings Cones and Cupcakes-</w:t>
                            </w:r>
                            <w:r w:rsidRPr="009978CD">
                              <w:rPr>
                                <w:color w:val="00E957"/>
                              </w:rPr>
                              <w:t xml:space="preserve"> </w:t>
                            </w:r>
                            <w:r>
                              <w:t>T</w:t>
                            </w:r>
                            <w:r w:rsidRPr="00396DDF">
                              <w:t>hank you for the cupcake vouchers!</w:t>
                            </w:r>
                          </w:p>
                          <w:p w14:paraId="2B1DFD82" w14:textId="77777777" w:rsidR="009D3EA5" w:rsidRDefault="009D3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3D68A" id="Text Box 230" o:spid="_x0000_s1043" type="#_x0000_t202" style="position:absolute;margin-left:-5pt;margin-top:30.55pt;width:558pt;height:378.2pt;z-index:25169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" filled="f" stroked="f">
                <v:textbox>
                  <w:txbxContent>
                    <w:p w14:paraId="623BCE8C" w14:textId="77777777" w:rsidR="009D3EA5" w:rsidRPr="009978CD" w:rsidRDefault="009D3EA5" w:rsidP="009D3EA5">
                      <w:pPr>
                        <w:jc w:val="center"/>
                        <w:rPr>
                          <w:b/>
                          <w:color w:val="00E957"/>
                          <w:sz w:val="36"/>
                          <w:szCs w:val="36"/>
                        </w:rPr>
                      </w:pPr>
                      <w:r w:rsidRPr="009978CD">
                        <w:rPr>
                          <w:b/>
                          <w:color w:val="00E957"/>
                          <w:sz w:val="36"/>
                          <w:szCs w:val="36"/>
                        </w:rPr>
                        <w:t>Support our Supporters!</w:t>
                      </w:r>
                    </w:p>
                    <w:p w14:paraId="2B6FC6CC" w14:textId="77777777" w:rsidR="009D3EA5" w:rsidRPr="00396DDF" w:rsidRDefault="009D3EA5" w:rsidP="009D3EA5">
                      <w:r w:rsidRPr="00396DDF">
                        <w:t>A HUGE thank you to the local businesses that support PVMS.  If you own a business or know of one who would like to support our school, please contact</w:t>
                      </w:r>
                      <w:r>
                        <w:t xml:space="preserve"> </w:t>
                      </w:r>
                      <w:hyperlink r:id="rId34" w:history="1">
                        <w:r w:rsidRPr="004A4A01">
                          <w:rPr>
                            <w:rStyle w:val="Hyperlink"/>
                          </w:rPr>
                          <w:t>Becky Cardinale</w:t>
                        </w:r>
                      </w:hyperlink>
                      <w:r w:rsidRPr="004A4A01">
                        <w:t>.</w:t>
                      </w:r>
                    </w:p>
                    <w:p w14:paraId="7A2A5633" w14:textId="77777777" w:rsidR="009D3EA5" w:rsidRDefault="009D3EA5" w:rsidP="009D3EA5">
                      <w:r w:rsidRPr="00396DDF">
                        <w:rPr>
                          <w:b/>
                          <w:i/>
                          <w:u w:val="single"/>
                        </w:rPr>
                        <w:t>Thank you</w:t>
                      </w:r>
                      <w:r>
                        <w:t xml:space="preserve"> to our supporters:</w:t>
                      </w:r>
                    </w:p>
                    <w:p w14:paraId="4539D76A" w14:textId="77777777" w:rsidR="009D3EA5" w:rsidRPr="0067177F" w:rsidRDefault="009D3EA5" w:rsidP="009D3EA5">
                      <w:pPr>
                        <w:rPr>
                          <w:rFonts w:cs="Calibri"/>
                        </w:rPr>
                      </w:pPr>
                      <w:r w:rsidRPr="009978CD">
                        <w:rPr>
                          <w:rFonts w:cs="Calibri"/>
                          <w:b/>
                          <w:color w:val="00E957"/>
                          <w:sz w:val="28"/>
                          <w:szCs w:val="28"/>
                          <w:u w:val="single"/>
                        </w:rPr>
                        <w:t>Optimum Plumbing-</w:t>
                      </w:r>
                      <w:r w:rsidRPr="009978CD">
                        <w:rPr>
                          <w:rFonts w:cs="Calibri"/>
                          <w:color w:val="00E957"/>
                        </w:rPr>
                        <w:t xml:space="preserve"> </w:t>
                      </w:r>
                      <w:r w:rsidRPr="00396DDF">
                        <w:rPr>
                          <w:rFonts w:cs="Calibri"/>
                        </w:rPr>
                        <w:t>Thank you for your very generous gift card donation for our Students of the Month!</w:t>
                      </w:r>
                    </w:p>
                    <w:p w14:paraId="5709E522" w14:textId="77777777" w:rsidR="009D3EA5" w:rsidRPr="005B5336" w:rsidRDefault="009D3EA5" w:rsidP="009D3EA5">
                      <w:pPr>
                        <w:rPr>
                          <w:rFonts w:cs="Calibri"/>
                        </w:rPr>
                      </w:pPr>
                      <w:r w:rsidRPr="009978CD">
                        <w:rPr>
                          <w:rFonts w:cs="Calibri"/>
                          <w:b/>
                          <w:color w:val="00E957"/>
                          <w:sz w:val="28"/>
                          <w:szCs w:val="28"/>
                        </w:rPr>
                        <w:t>Get a Grip Total Fitness-</w:t>
                      </w:r>
                      <w:r w:rsidRPr="009978CD">
                        <w:rPr>
                          <w:rFonts w:cs="Calibri"/>
                          <w:color w:val="00E957"/>
                        </w:rPr>
                        <w:t xml:space="preserve"> </w:t>
                      </w:r>
                      <w:r>
                        <w:rPr>
                          <w:rFonts w:cs="Calibri"/>
                        </w:rPr>
                        <w:t>T</w:t>
                      </w:r>
                      <w:r w:rsidRPr="004A4A01">
                        <w:rPr>
                          <w:rFonts w:cs="Calibri"/>
                        </w:rPr>
                        <w:t>hank you for your very generous gift card donation</w:t>
                      </w:r>
                      <w:r>
                        <w:rPr>
                          <w:rFonts w:cs="Calibri"/>
                        </w:rPr>
                        <w:t xml:space="preserve"> for our Students of the Month!</w:t>
                      </w:r>
                    </w:p>
                    <w:p w14:paraId="31A82B36" w14:textId="77777777" w:rsidR="009D3EA5" w:rsidRPr="00396DDF" w:rsidRDefault="009D3EA5" w:rsidP="009D3EA5">
                      <w:r w:rsidRPr="009978CD">
                        <w:rPr>
                          <w:b/>
                          <w:color w:val="00E957"/>
                          <w:sz w:val="28"/>
                          <w:szCs w:val="28"/>
                        </w:rPr>
                        <w:t>Wendy’s-</w:t>
                      </w:r>
                      <w:r w:rsidRPr="009978CD">
                        <w:rPr>
                          <w:color w:val="00E957"/>
                        </w:rPr>
                        <w:t xml:space="preserve"> </w:t>
                      </w:r>
                      <w:r>
                        <w:t>T</w:t>
                      </w:r>
                      <w:r w:rsidRPr="00396DDF">
                        <w:t>hank you for the Super Student Awards</w:t>
                      </w:r>
                      <w:r>
                        <w:t xml:space="preserve"> and Frosty coupons</w:t>
                      </w:r>
                      <w:r w:rsidRPr="00396DDF">
                        <w:t>!</w:t>
                      </w:r>
                    </w:p>
                    <w:p w14:paraId="1B8E72A3" w14:textId="77777777" w:rsidR="009D3EA5" w:rsidRPr="00396DDF" w:rsidRDefault="009D3EA5" w:rsidP="009D3EA5">
                      <w:r w:rsidRPr="009978CD">
                        <w:rPr>
                          <w:b/>
                          <w:color w:val="00E957"/>
                          <w:sz w:val="28"/>
                          <w:szCs w:val="28"/>
                        </w:rPr>
                        <w:t>Cobb Theatres-</w:t>
                      </w:r>
                      <w:r w:rsidRPr="009978CD">
                        <w:rPr>
                          <w:color w:val="00E957"/>
                        </w:rPr>
                        <w:t xml:space="preserve"> </w:t>
                      </w:r>
                      <w:r>
                        <w:t>T</w:t>
                      </w:r>
                      <w:r w:rsidRPr="00396DDF">
                        <w:t>hank you for the complimentary movie passes!</w:t>
                      </w:r>
                    </w:p>
                    <w:p w14:paraId="42D09DA6" w14:textId="77777777" w:rsidR="009D3EA5" w:rsidRPr="00396DDF" w:rsidRDefault="009D3EA5" w:rsidP="009D3EA5">
                      <w:r w:rsidRPr="009978CD">
                        <w:rPr>
                          <w:b/>
                          <w:color w:val="00E957"/>
                          <w:sz w:val="28"/>
                          <w:szCs w:val="28"/>
                        </w:rPr>
                        <w:t>Lake Wilderness Beef O’Brady’s-</w:t>
                      </w:r>
                      <w:r w:rsidRPr="009978CD">
                        <w:rPr>
                          <w:color w:val="00E957"/>
                        </w:rPr>
                        <w:t xml:space="preserve"> </w:t>
                      </w:r>
                      <w:r>
                        <w:t>Thank</w:t>
                      </w:r>
                      <w:r w:rsidRPr="00396DDF">
                        <w:t xml:space="preserve"> you for the Merit and Achievement Awards!</w:t>
                      </w:r>
                    </w:p>
                    <w:p w14:paraId="583CB941" w14:textId="77777777" w:rsidR="009D3EA5" w:rsidRPr="005B5336" w:rsidRDefault="009D3EA5" w:rsidP="009D3EA5">
                      <w:r w:rsidRPr="009978CD">
                        <w:rPr>
                          <w:b/>
                          <w:color w:val="00E957"/>
                          <w:sz w:val="28"/>
                          <w:szCs w:val="28"/>
                        </w:rPr>
                        <w:t>Moe’s Southwest Grill Land O’ Lakes-</w:t>
                      </w:r>
                      <w:r w:rsidRPr="009978CD">
                        <w:rPr>
                          <w:color w:val="00E957"/>
                        </w:rPr>
                        <w:t xml:space="preserve"> </w:t>
                      </w:r>
                      <w:r>
                        <w:t>T</w:t>
                      </w:r>
                      <w:r w:rsidRPr="00396DDF">
                        <w:t>hank you for the certificates and the supplies!</w:t>
                      </w:r>
                    </w:p>
                    <w:p w14:paraId="2C9BC530" w14:textId="77777777" w:rsidR="009D3EA5" w:rsidRPr="00396DDF" w:rsidRDefault="009D3EA5" w:rsidP="009D3EA5">
                      <w:r w:rsidRPr="009978CD">
                        <w:rPr>
                          <w:b/>
                          <w:color w:val="00E957"/>
                          <w:sz w:val="28"/>
                          <w:szCs w:val="28"/>
                        </w:rPr>
                        <w:t xml:space="preserve">McDonald’s- Land O’ Lakes (and partner restaurants)- </w:t>
                      </w:r>
                      <w:r>
                        <w:t>T</w:t>
                      </w:r>
                      <w:r w:rsidRPr="00396DDF">
                        <w:t>hank you for the Chicken McNugget vouchers!</w:t>
                      </w:r>
                    </w:p>
                    <w:p w14:paraId="6EE87C5B" w14:textId="77777777" w:rsidR="009D3EA5" w:rsidRDefault="009D3EA5" w:rsidP="009D3EA5">
                      <w:r w:rsidRPr="009978CD">
                        <w:rPr>
                          <w:b/>
                          <w:color w:val="00E957"/>
                          <w:sz w:val="28"/>
                          <w:szCs w:val="28"/>
                        </w:rPr>
                        <w:t>Sugardarlings Cones and Cupcakes-</w:t>
                      </w:r>
                      <w:r w:rsidRPr="009978CD">
                        <w:rPr>
                          <w:color w:val="00E957"/>
                        </w:rPr>
                        <w:t xml:space="preserve"> </w:t>
                      </w:r>
                      <w:r>
                        <w:t>T</w:t>
                      </w:r>
                      <w:r w:rsidRPr="00396DDF">
                        <w:t>hank you for the cupcake vouchers!</w:t>
                      </w:r>
                    </w:p>
                    <w:p w14:paraId="2B1DFD82" w14:textId="77777777" w:rsidR="009D3EA5" w:rsidRDefault="009D3EA5"/>
                  </w:txbxContent>
                </v:textbox>
                <w10:wrap type="square"/>
              </v:shape>
            </w:pict>
          </mc:Fallback>
        </mc:AlternateContent>
      </w:r>
    </w:p>
    <w:sectPr w:rsidR="00F75A3B" w:rsidRPr="00F75A3B" w:rsidSect="00BA7C01">
      <w:footerReference w:type="first" r:id="rId3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C4018" w14:textId="77777777" w:rsidR="004A777C" w:rsidRDefault="004A777C">
      <w:pPr>
        <w:spacing w:after="0"/>
      </w:pPr>
      <w:r>
        <w:separator/>
      </w:r>
    </w:p>
  </w:endnote>
  <w:endnote w:type="continuationSeparator" w:id="0">
    <w:p w14:paraId="2107BBEE" w14:textId="77777777" w:rsidR="004A777C" w:rsidRDefault="004A77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ＭＳ Ｐ明朝">
    <w:charset w:val="80"/>
    <w:family w:val="auto"/>
    <w:pitch w:val="variable"/>
    <w:sig w:usb0="E00002FF" w:usb1="6AC7FDFB" w:usb2="08000012" w:usb3="00000000" w:csb0="0002009F" w:csb1="00000000"/>
  </w:font>
  <w:font w:name="Perpetua Titling MT">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13103" w14:textId="77777777" w:rsidR="001F7E93" w:rsidRDefault="001F7E93" w:rsidP="009C7881">
    <w:pPr>
      <w:pStyle w:val="Footer"/>
    </w:pPr>
  </w:p>
  <w:p w14:paraId="703236D9" w14:textId="77777777" w:rsidR="001F7E93" w:rsidRDefault="001F7E93" w:rsidP="009C7881">
    <w:pPr>
      <w:pStyle w:val="Footer"/>
    </w:pPr>
  </w:p>
  <w:p w14:paraId="29870E6B" w14:textId="35EA2616" w:rsidR="001F7E93" w:rsidRDefault="001F7E9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5B78C" w14:textId="34CC7F28" w:rsidR="001F7E93" w:rsidRDefault="001F7E93">
    <w:pPr>
      <w:pStyle w:val="Footer"/>
    </w:pPr>
    <w:r>
      <w:rPr>
        <w:noProof/>
      </w:rPr>
      <mc:AlternateContent>
        <mc:Choice Requires="wps">
          <w:drawing>
            <wp:anchor distT="0" distB="0" distL="114300" distR="114300" simplePos="0" relativeHeight="251658245" behindDoc="0" locked="0" layoutInCell="1" allowOverlap="1" wp14:anchorId="307EEDF0" wp14:editId="2436EA24">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FFB2A7" id="Line_x0020_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" strokecolor="#629dd1 [3204]" strokeweight="3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A9901" w14:textId="44803011" w:rsidR="001F7E93" w:rsidRDefault="001F7E93">
    <w:pPr>
      <w:pStyle w:val="Footer"/>
    </w:pPr>
    <w:r>
      <w:rPr>
        <w:noProof/>
      </w:rPr>
      <mc:AlternateContent>
        <mc:Choice Requires="wps">
          <w:drawing>
            <wp:anchor distT="0" distB="0" distL="114300" distR="114300" simplePos="0" relativeHeight="251658241" behindDoc="0" locked="0" layoutInCell="1" allowOverlap="1" wp14:anchorId="4F285AB0" wp14:editId="5A2C0181">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629dd1 [3204]" strokeweight="3pt">
              <v:shadow opacity="22938f" mv:blur="38100f" offset="0,2pt"/>
              <w10:wrap anchorx="page" anchory="page"/>
            </v:lin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90E51" w14:textId="77777777" w:rsidR="001F7E93" w:rsidRDefault="001F7E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FB619" w14:textId="77777777" w:rsidR="004A777C" w:rsidRDefault="004A777C">
      <w:pPr>
        <w:spacing w:after="0"/>
      </w:pPr>
      <w:r>
        <w:separator/>
      </w:r>
    </w:p>
  </w:footnote>
  <w:footnote w:type="continuationSeparator" w:id="0">
    <w:p w14:paraId="72921675" w14:textId="77777777" w:rsidR="004A777C" w:rsidRDefault="004A777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3AC14" w14:textId="77777777" w:rsidR="001F7E93" w:rsidRDefault="001F7E93">
    <w:pPr>
      <w:pStyle w:val="Header"/>
    </w:pPr>
    <w:r>
      <w:rPr>
        <w:noProof/>
      </w:rPr>
      <mc:AlternateContent>
        <mc:Choice Requires="wps">
          <w:drawing>
            <wp:anchor distT="0" distB="0" distL="114300" distR="114300" simplePos="0" relativeHeight="251658249" behindDoc="0" locked="0" layoutInCell="1" allowOverlap="1" wp14:anchorId="718A294F" wp14:editId="5C5FAD84">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07AC22A" w14:textId="4FE3CDC7" w:rsidR="001F7E93" w:rsidRDefault="00844B72" w:rsidP="00844B72">
                          <w:pPr>
                            <w:pStyle w:val="Header-Right"/>
                            <w:jc w:val="center"/>
                          </w:pPr>
                          <w:r>
                            <w:t>May</w:t>
                          </w:r>
                          <w:r w:rsidR="001F7E93">
                            <w:t xml:space="preserv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A294F" id="_x0000_t202" coordsize="21600,21600" o:spt="202" path="m0,0l0,21600,21600,21600,21600,0xe">
              <v:stroke joinstyle="miter"/>
              <v:path gradientshapeok="t" o:connecttype="rect"/>
            </v:shapetype>
            <v:shape id="Text Box 11" o:spid="_x0000_s1046"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" filled="f" stroked="f">
              <v:textbox inset="0,0,0,0">
                <w:txbxContent>
                  <w:p w14:paraId="507AC22A" w14:textId="4FE3CDC7" w:rsidR="001F7E93" w:rsidRDefault="00844B72" w:rsidP="00844B72">
                    <w:pPr>
                      <w:pStyle w:val="Header-Right"/>
                      <w:jc w:val="center"/>
                    </w:pPr>
                    <w:r>
                      <w:t>May</w:t>
                    </w:r>
                    <w:r w:rsidR="001F7E93">
                      <w:t xml:space="preserve"> 2016</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D90777E" wp14:editId="0A45151D">
              <wp:simplePos x="0" y="0"/>
              <wp:positionH relativeFrom="page">
                <wp:posOffset>457200</wp:posOffset>
              </wp:positionH>
              <wp:positionV relativeFrom="page">
                <wp:posOffset>457200</wp:posOffset>
              </wp:positionV>
              <wp:extent cx="4019550" cy="222250"/>
              <wp:effectExtent l="0" t="0" r="190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678C6C4" w14:textId="77777777" w:rsidR="001F7E93" w:rsidRDefault="001F7E93" w:rsidP="00BA7C01">
                          <w:pPr>
                            <w:pStyle w:val="Header"/>
                          </w:pPr>
                          <w:r>
                            <w:t>The Panther 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1"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" filled="f" stroked="f">
              <v:textbox inset="0,0,0,0">
                <w:txbxContent>
                  <w:p w14:paraId="5678C6C4" w14:textId="77777777" w:rsidR="001F7E93" w:rsidRDefault="001F7E93" w:rsidP="00BA7C01">
                    <w:pPr>
                      <w:pStyle w:val="Header"/>
                    </w:pPr>
                    <w:r>
                      <w:t>The Panther Press</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1747A213" wp14:editId="322170A5">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629dd1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ADD93" w14:textId="64B17264" w:rsidR="001F7E93" w:rsidRDefault="001F7E93">
    <w:pPr>
      <w:pStyle w:val="Header"/>
    </w:pPr>
    <w:r>
      <w:rPr>
        <w:noProof/>
      </w:rPr>
      <mc:AlternateContent>
        <mc:Choice Requires="wps">
          <w:drawing>
            <wp:anchor distT="0" distB="0" distL="114300" distR="114300" simplePos="0" relativeHeight="251658243" behindDoc="0" locked="0" layoutInCell="1" allowOverlap="1" wp14:anchorId="431EC6FD" wp14:editId="067E4292">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255B7" id="Line_x0020_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" strokecolor="#629dd1 [3204]" strokeweight="3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F7B11" w14:textId="6750CCAB" w:rsidR="001F7E93" w:rsidRDefault="001F7E93">
    <w:pPr>
      <w:pStyle w:val="Header"/>
    </w:pPr>
    <w:r>
      <w:rPr>
        <w:noProof/>
      </w:rPr>
      <mc:AlternateContent>
        <mc:Choice Requires="wps">
          <w:drawing>
            <wp:anchor distT="0" distB="0" distL="114300" distR="114300" simplePos="0" relativeHeight="251658240" behindDoc="0" locked="0" layoutInCell="1" allowOverlap="1" wp14:anchorId="1684EDD8" wp14:editId="21C8A014">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629dd1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EB795E"/>
    <w:rsid w:val="0002143F"/>
    <w:rsid w:val="00021E64"/>
    <w:rsid w:val="00095F16"/>
    <w:rsid w:val="0009617D"/>
    <w:rsid w:val="000E78A1"/>
    <w:rsid w:val="0010077C"/>
    <w:rsid w:val="00135A85"/>
    <w:rsid w:val="00177C23"/>
    <w:rsid w:val="00183AA6"/>
    <w:rsid w:val="00184C81"/>
    <w:rsid w:val="001C4C73"/>
    <w:rsid w:val="001F7E93"/>
    <w:rsid w:val="00211158"/>
    <w:rsid w:val="002477FE"/>
    <w:rsid w:val="0026216C"/>
    <w:rsid w:val="00263C5A"/>
    <w:rsid w:val="0029143C"/>
    <w:rsid w:val="002B056E"/>
    <w:rsid w:val="002B6A02"/>
    <w:rsid w:val="002C102B"/>
    <w:rsid w:val="00304482"/>
    <w:rsid w:val="003073D3"/>
    <w:rsid w:val="00317A88"/>
    <w:rsid w:val="003260E2"/>
    <w:rsid w:val="00377A31"/>
    <w:rsid w:val="00384AC6"/>
    <w:rsid w:val="003A44B4"/>
    <w:rsid w:val="003A50C5"/>
    <w:rsid w:val="003B6B34"/>
    <w:rsid w:val="003B705A"/>
    <w:rsid w:val="003C66F9"/>
    <w:rsid w:val="003E55E0"/>
    <w:rsid w:val="003F1603"/>
    <w:rsid w:val="004074E8"/>
    <w:rsid w:val="0049609B"/>
    <w:rsid w:val="004A777C"/>
    <w:rsid w:val="004C0894"/>
    <w:rsid w:val="004C1815"/>
    <w:rsid w:val="004D2FE7"/>
    <w:rsid w:val="004E4090"/>
    <w:rsid w:val="004E6C34"/>
    <w:rsid w:val="00533E5E"/>
    <w:rsid w:val="0054470B"/>
    <w:rsid w:val="005509BE"/>
    <w:rsid w:val="00597C65"/>
    <w:rsid w:val="005E4F36"/>
    <w:rsid w:val="00614FDC"/>
    <w:rsid w:val="006362AA"/>
    <w:rsid w:val="00653493"/>
    <w:rsid w:val="0067177F"/>
    <w:rsid w:val="006945AB"/>
    <w:rsid w:val="006A47FE"/>
    <w:rsid w:val="00712D21"/>
    <w:rsid w:val="00737D08"/>
    <w:rsid w:val="0075026E"/>
    <w:rsid w:val="00766B99"/>
    <w:rsid w:val="007703DA"/>
    <w:rsid w:val="007A416A"/>
    <w:rsid w:val="007A4661"/>
    <w:rsid w:val="007C7251"/>
    <w:rsid w:val="007E4FFC"/>
    <w:rsid w:val="00813E6D"/>
    <w:rsid w:val="0081616B"/>
    <w:rsid w:val="0083406D"/>
    <w:rsid w:val="00844B72"/>
    <w:rsid w:val="00852681"/>
    <w:rsid w:val="00870A13"/>
    <w:rsid w:val="00895874"/>
    <w:rsid w:val="00906CDB"/>
    <w:rsid w:val="00930502"/>
    <w:rsid w:val="00935543"/>
    <w:rsid w:val="00947000"/>
    <w:rsid w:val="00956339"/>
    <w:rsid w:val="00966C40"/>
    <w:rsid w:val="009978CD"/>
    <w:rsid w:val="009C7881"/>
    <w:rsid w:val="009D0213"/>
    <w:rsid w:val="009D3EA5"/>
    <w:rsid w:val="009F2A00"/>
    <w:rsid w:val="00A07A28"/>
    <w:rsid w:val="00A34FCC"/>
    <w:rsid w:val="00A45103"/>
    <w:rsid w:val="00A51D78"/>
    <w:rsid w:val="00A72B40"/>
    <w:rsid w:val="00A7572B"/>
    <w:rsid w:val="00A96ED0"/>
    <w:rsid w:val="00AC64B8"/>
    <w:rsid w:val="00AF7BF1"/>
    <w:rsid w:val="00B307CF"/>
    <w:rsid w:val="00B600F8"/>
    <w:rsid w:val="00B925A5"/>
    <w:rsid w:val="00BA7C01"/>
    <w:rsid w:val="00BF0EC3"/>
    <w:rsid w:val="00BF3BEE"/>
    <w:rsid w:val="00C15853"/>
    <w:rsid w:val="00C37A86"/>
    <w:rsid w:val="00C65747"/>
    <w:rsid w:val="00C825B3"/>
    <w:rsid w:val="00C860AD"/>
    <w:rsid w:val="00CD26C8"/>
    <w:rsid w:val="00CD6770"/>
    <w:rsid w:val="00CD7EBB"/>
    <w:rsid w:val="00CF5E3B"/>
    <w:rsid w:val="00D45768"/>
    <w:rsid w:val="00D57C87"/>
    <w:rsid w:val="00D61BB2"/>
    <w:rsid w:val="00D71242"/>
    <w:rsid w:val="00DE5A27"/>
    <w:rsid w:val="00DF104E"/>
    <w:rsid w:val="00DF2829"/>
    <w:rsid w:val="00E3258E"/>
    <w:rsid w:val="00E46E13"/>
    <w:rsid w:val="00E74C35"/>
    <w:rsid w:val="00EB795E"/>
    <w:rsid w:val="00EF0529"/>
    <w:rsid w:val="00F40CE8"/>
    <w:rsid w:val="00F75A3B"/>
    <w:rsid w:val="00F83AC1"/>
    <w:rsid w:val="00F91AE6"/>
    <w:rsid w:val="00F93C0F"/>
    <w:rsid w:val="00FA249F"/>
    <w:rsid w:val="00FB7AA7"/>
    <w:rsid w:val="00FC26BD"/>
    <w:rsid w:val="00FC65B0"/>
    <w:rsid w:val="00FE6F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5EC4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0">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629DD1"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629DD1"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629DD1"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242852"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242852" w:themeColor="text2"/>
      <w:sz w:val="144"/>
      <w:szCs w:val="52"/>
    </w:rPr>
  </w:style>
  <w:style w:type="character" w:customStyle="1" w:styleId="Heading1Char">
    <w:name w:val="Heading 1 Char"/>
    <w:basedOn w:val="DefaultParagraphFont"/>
    <w:link w:val="Heading1"/>
    <w:uiPriority w:val="9"/>
    <w:rsid w:val="00F9436D"/>
    <w:rPr>
      <w:bCs/>
      <w:color w:val="629DD1"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629DD1"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242852" w:themeColor="text2"/>
      <w:sz w:val="18"/>
    </w:rPr>
  </w:style>
  <w:style w:type="character" w:customStyle="1" w:styleId="QuoteChar">
    <w:name w:val="Quote Char"/>
    <w:basedOn w:val="DefaultParagraphFont"/>
    <w:link w:val="Quote"/>
    <w:rsid w:val="00437719"/>
    <w:rPr>
      <w:i/>
      <w:color w:val="242852" w:themeColor="text2"/>
      <w:sz w:val="18"/>
    </w:rPr>
  </w:style>
  <w:style w:type="paragraph" w:styleId="BlockText">
    <w:name w:val="Block Text"/>
    <w:basedOn w:val="Normal"/>
    <w:rsid w:val="00C20F44"/>
    <w:pPr>
      <w:spacing w:after="220"/>
      <w:jc w:val="center"/>
    </w:pPr>
    <w:rPr>
      <w:i/>
      <w:iCs/>
      <w:color w:val="629DD1"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629DD1" w:themeColor="accent1"/>
      <w:sz w:val="22"/>
    </w:rPr>
  </w:style>
  <w:style w:type="paragraph" w:customStyle="1" w:styleId="Tagline">
    <w:name w:val="Tagline"/>
    <w:basedOn w:val="Normal"/>
    <w:link w:val="TaglineChar"/>
    <w:qFormat/>
    <w:rsid w:val="0047534C"/>
    <w:pPr>
      <w:spacing w:after="0" w:line="300" w:lineRule="auto"/>
      <w:jc w:val="center"/>
    </w:pPr>
    <w:rPr>
      <w:i/>
      <w:color w:val="629DD1" w:themeColor="accent1"/>
      <w:sz w:val="18"/>
    </w:rPr>
  </w:style>
  <w:style w:type="character" w:customStyle="1" w:styleId="TaglineChar">
    <w:name w:val="Tagline Char"/>
    <w:basedOn w:val="DefaultParagraphFont"/>
    <w:link w:val="Tagline"/>
    <w:rsid w:val="0047534C"/>
    <w:rPr>
      <w:i/>
      <w:color w:val="629DD1" w:themeColor="accent1"/>
      <w:sz w:val="18"/>
    </w:rPr>
  </w:style>
  <w:style w:type="paragraph" w:customStyle="1" w:styleId="Recipient">
    <w:name w:val="Recipient"/>
    <w:basedOn w:val="Normal"/>
    <w:link w:val="RecipientChar"/>
    <w:qFormat/>
    <w:rsid w:val="0047534C"/>
    <w:pPr>
      <w:spacing w:after="0"/>
    </w:pPr>
    <w:rPr>
      <w:color w:val="629DD1" w:themeColor="accent1"/>
      <w:sz w:val="28"/>
    </w:rPr>
  </w:style>
  <w:style w:type="character" w:customStyle="1" w:styleId="RecipientChar">
    <w:name w:val="Recipient Char"/>
    <w:basedOn w:val="DefaultParagraphFont"/>
    <w:link w:val="Recipient"/>
    <w:rsid w:val="0047534C"/>
    <w:rPr>
      <w:color w:val="629DD1"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242852"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242852"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Emphasis">
    <w:name w:val="Emphasis"/>
    <w:basedOn w:val="DefaultParagraphFont"/>
    <w:uiPriority w:val="20"/>
    <w:qFormat/>
    <w:rsid w:val="00FE6FCD"/>
    <w:rPr>
      <w:i/>
      <w:iCs/>
    </w:rPr>
  </w:style>
  <w:style w:type="character" w:styleId="Hyperlink">
    <w:name w:val="Hyperlink"/>
    <w:basedOn w:val="DefaultParagraphFont"/>
    <w:uiPriority w:val="99"/>
    <w:rsid w:val="0067177F"/>
    <w:rPr>
      <w:color w:val="9454C3" w:themeColor="hyperlink"/>
      <w:u w:val="single"/>
    </w:rPr>
  </w:style>
  <w:style w:type="character" w:styleId="FollowedHyperlink">
    <w:name w:val="FollowedHyperlink"/>
    <w:basedOn w:val="DefaultParagraphFont"/>
    <w:rsid w:val="004E409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32663">
      <w:bodyDiv w:val="1"/>
      <w:marLeft w:val="0"/>
      <w:marRight w:val="0"/>
      <w:marTop w:val="0"/>
      <w:marBottom w:val="0"/>
      <w:divBdr>
        <w:top w:val="none" w:sz="0" w:space="0" w:color="auto"/>
        <w:left w:val="none" w:sz="0" w:space="0" w:color="auto"/>
        <w:bottom w:val="none" w:sz="0" w:space="0" w:color="auto"/>
        <w:right w:val="none" w:sz="0" w:space="0" w:color="auto"/>
      </w:divBdr>
      <w:divsChild>
        <w:div w:id="792403437">
          <w:marLeft w:val="0"/>
          <w:marRight w:val="0"/>
          <w:marTop w:val="0"/>
          <w:marBottom w:val="0"/>
          <w:divBdr>
            <w:top w:val="none" w:sz="0" w:space="0" w:color="auto"/>
            <w:left w:val="none" w:sz="0" w:space="0" w:color="auto"/>
            <w:bottom w:val="none" w:sz="0" w:space="0" w:color="auto"/>
            <w:right w:val="none" w:sz="0" w:space="0" w:color="auto"/>
          </w:divBdr>
        </w:div>
      </w:divsChild>
    </w:div>
    <w:div w:id="722026602">
      <w:bodyDiv w:val="1"/>
      <w:marLeft w:val="0"/>
      <w:marRight w:val="0"/>
      <w:marTop w:val="0"/>
      <w:marBottom w:val="0"/>
      <w:divBdr>
        <w:top w:val="none" w:sz="0" w:space="0" w:color="auto"/>
        <w:left w:val="none" w:sz="0" w:space="0" w:color="auto"/>
        <w:bottom w:val="none" w:sz="0" w:space="0" w:color="auto"/>
        <w:right w:val="none" w:sz="0" w:space="0" w:color="auto"/>
      </w:divBdr>
    </w:div>
    <w:div w:id="18620391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ibo.org"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hyperlink" Target="http://pvms.pasco.k12.fl.us/5468-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pvms.pasco.k12.fl.us/5468-2/" TargetMode="External"/><Relationship Id="rId31" Type="http://schemas.openxmlformats.org/officeDocument/2006/relationships/hyperlink" Target="pvms.pasco.k12.fl.us" TargetMode="External"/><Relationship Id="rId32" Type="http://schemas.openxmlformats.org/officeDocument/2006/relationships/hyperlink" Target="pvms.pasco.k12.fl.us" TargetMode="External"/><Relationship Id="rId9" Type="http://schemas.openxmlformats.org/officeDocument/2006/relationships/hyperlink" Target="http://www.eftours.com/tour-website/1820347VJ"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mailto:rcardina@pasco.k12.fl.us" TargetMode="External"/><Relationship Id="rId34" Type="http://schemas.openxmlformats.org/officeDocument/2006/relationships/hyperlink" Target="mailto:rcardina@pasco.k12.fl.us" TargetMode="External"/><Relationship Id="rId35"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hyperlink" Target="http://www.eftours.com/tour-website/1820347VJ"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pvms.pasco.k12.fl.us" TargetMode="External"/><Relationship Id="rId18" Type="http://schemas.openxmlformats.org/officeDocument/2006/relationships/hyperlink" Target="http://www.ibo.org" TargetMode="External"/><Relationship Id="rId19" Type="http://schemas.openxmlformats.org/officeDocument/2006/relationships/hyperlink" Target="pvms.pasco.k12.fl.us" TargetMode="External"/><Relationship Id="rId3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A27CB-5374-3C41-AA55-F08FC897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View:Newsletters:Simple Newsletter.dotx</Template>
  <TotalTime>82</TotalTime>
  <Pages>5</Pages>
  <Words>7</Words>
  <Characters>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pvms teacher</dc:creator>
  <cp:keywords/>
  <dc:description/>
  <cp:lastModifiedBy>Rebecca Jean Cardinale</cp:lastModifiedBy>
  <cp:revision>12</cp:revision>
  <cp:lastPrinted>2016-05-13T17:44:00Z</cp:lastPrinted>
  <dcterms:created xsi:type="dcterms:W3CDTF">2016-05-10T16:00:00Z</dcterms:created>
  <dcterms:modified xsi:type="dcterms:W3CDTF">2016-05-16T11:56:00Z</dcterms:modified>
  <cp:category/>
</cp:coreProperties>
</file>