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F4DD2" w14:textId="1758A897" w:rsidR="009D3EA5" w:rsidRDefault="001F7E93" w:rsidP="009D3EA5">
      <w:r>
        <w:rPr>
          <w:noProof/>
        </w:rPr>
        <w:drawing>
          <wp:anchor distT="0" distB="0" distL="118745" distR="118745" simplePos="0" relativeHeight="251658244" behindDoc="0" locked="0" layoutInCell="1" allowOverlap="1" wp14:anchorId="3BFF2BB7" wp14:editId="6528CB6C">
            <wp:simplePos x="0" y="0"/>
            <wp:positionH relativeFrom="page">
              <wp:posOffset>1485265</wp:posOffset>
            </wp:positionH>
            <wp:positionV relativeFrom="page">
              <wp:posOffset>2946400</wp:posOffset>
            </wp:positionV>
            <wp:extent cx="1826895" cy="2197100"/>
            <wp:effectExtent l="0" t="0" r="1905" b="546100"/>
            <wp:wrapTight wrapText="bothSides">
              <wp:wrapPolygon edited="0">
                <wp:start x="1502" y="0"/>
                <wp:lineTo x="0" y="1249"/>
                <wp:lineTo x="0" y="26719"/>
                <wp:lineTo x="21322" y="26719"/>
                <wp:lineTo x="21322" y="1249"/>
                <wp:lineTo x="19821" y="0"/>
                <wp:lineTo x="1502" y="0"/>
              </wp:wrapPolygon>
            </wp:wrapTight>
            <wp:docPr id="2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6" descr=":simple images:CB004826.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26895" cy="2197100"/>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7C7251">
        <w:rPr>
          <w:noProof/>
        </w:rPr>
        <mc:AlternateContent>
          <mc:Choice Requires="wps">
            <w:drawing>
              <wp:anchor distT="0" distB="0" distL="114300" distR="114300" simplePos="0" relativeHeight="251659344" behindDoc="0" locked="0" layoutInCell="1" allowOverlap="1" wp14:anchorId="718B1254" wp14:editId="6C01E728">
                <wp:simplePos x="0" y="0"/>
                <wp:positionH relativeFrom="page">
                  <wp:posOffset>4584700</wp:posOffset>
                </wp:positionH>
                <wp:positionV relativeFrom="page">
                  <wp:posOffset>2284730</wp:posOffset>
                </wp:positionV>
                <wp:extent cx="2705100" cy="7545070"/>
                <wp:effectExtent l="0" t="0" r="0" b="0"/>
                <wp:wrapThrough wrapText="bothSides">
                  <wp:wrapPolygon edited="0">
                    <wp:start x="203" y="0"/>
                    <wp:lineTo x="203" y="21524"/>
                    <wp:lineTo x="21093" y="21524"/>
                    <wp:lineTo x="21093" y="0"/>
                    <wp:lineTo x="203" y="0"/>
                  </wp:wrapPolygon>
                </wp:wrapThrough>
                <wp:docPr id="282" name="Text Box 282"/>
                <wp:cNvGraphicFramePr/>
                <a:graphic xmlns:a="http://schemas.openxmlformats.org/drawingml/2006/main">
                  <a:graphicData uri="http://schemas.microsoft.com/office/word/2010/wordprocessingShape">
                    <wps:wsp>
                      <wps:cNvSpPr txBox="1"/>
                      <wps:spPr>
                        <a:xfrm>
                          <a:off x="0" y="0"/>
                          <a:ext cx="2705100" cy="75450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96E337A" w14:textId="77777777" w:rsidR="001F7E93" w:rsidRPr="00ED33AD" w:rsidRDefault="001F7E93" w:rsidP="001F7E93">
                            <w:pPr>
                              <w:ind w:left="1440" w:hanging="1440"/>
                              <w:jc w:val="center"/>
                              <w:rPr>
                                <w:b/>
                                <w:sz w:val="28"/>
                                <w:szCs w:val="28"/>
                                <w:u w:val="single"/>
                              </w:rPr>
                            </w:pPr>
                            <w:r w:rsidRPr="00ED33AD">
                              <w:rPr>
                                <w:b/>
                                <w:sz w:val="28"/>
                                <w:szCs w:val="28"/>
                                <w:u w:val="single"/>
                              </w:rPr>
                              <w:t>April</w:t>
                            </w:r>
                          </w:p>
                          <w:p w14:paraId="224B3636" w14:textId="77777777" w:rsidR="001F7E93" w:rsidRDefault="001F7E93" w:rsidP="00377A31">
                            <w:r>
                              <w:t>4/11-5/6</w:t>
                            </w:r>
                            <w:r>
                              <w:tab/>
                              <w:t>FSA Testing window</w:t>
                            </w:r>
                          </w:p>
                          <w:p w14:paraId="4D65AA27" w14:textId="5F560DDA" w:rsidR="007E4FFC" w:rsidRDefault="00377A31" w:rsidP="00384AC6">
                            <w:pPr>
                              <w:ind w:left="1440" w:hanging="1440"/>
                            </w:pPr>
                            <w:r>
                              <w:t>4/14</w:t>
                            </w:r>
                            <w:r>
                              <w:tab/>
                              <w:t>Track Conference meet @WR</w:t>
                            </w:r>
                            <w:r w:rsidR="001F7E93">
                              <w:t>HS</w:t>
                            </w:r>
                          </w:p>
                          <w:p w14:paraId="409A90DD" w14:textId="3AF1E917" w:rsidR="00597C65" w:rsidRDefault="00597C65" w:rsidP="00597C65">
                            <w:pPr>
                              <w:ind w:left="1440" w:hanging="1440"/>
                            </w:pPr>
                            <w:r>
                              <w:t>4/20</w:t>
                            </w:r>
                            <w:r>
                              <w:tab/>
                              <w:t xml:space="preserve">2017-2017 Year 2 and </w:t>
                            </w:r>
                            <w:proofErr w:type="gramStart"/>
                            <w:r>
                              <w:t>3  Parent</w:t>
                            </w:r>
                            <w:proofErr w:type="gramEnd"/>
                            <w:r>
                              <w:t xml:space="preserve"> Night (current Year 1 and 2 students)</w:t>
                            </w:r>
                          </w:p>
                          <w:p w14:paraId="035E4B73" w14:textId="538139CB" w:rsidR="00384AC6" w:rsidRDefault="00384AC6" w:rsidP="00597C65">
                            <w:pPr>
                              <w:ind w:left="1440" w:hanging="1440"/>
                            </w:pPr>
                            <w:r>
                              <w:t>4/22</w:t>
                            </w:r>
                            <w:r>
                              <w:tab/>
                              <w:t>Course selection cards due</w:t>
                            </w:r>
                          </w:p>
                          <w:p w14:paraId="4988849F" w14:textId="14EA6A48" w:rsidR="001F7E93" w:rsidRDefault="001F7E93" w:rsidP="00377A31">
                            <w:pPr>
                              <w:ind w:left="1440" w:hanging="1440"/>
                            </w:pPr>
                            <w:r>
                              <w:t>4/30</w:t>
                            </w:r>
                            <w:r>
                              <w:tab/>
                              <w:t>Night Under the Stars Music Festival</w:t>
                            </w:r>
                          </w:p>
                          <w:p w14:paraId="7C4F24BE" w14:textId="03417E52" w:rsidR="00597C65" w:rsidRPr="00597C65" w:rsidRDefault="00597C65" w:rsidP="00597C65">
                            <w:pPr>
                              <w:ind w:left="1440" w:hanging="1440"/>
                              <w:jc w:val="center"/>
                              <w:rPr>
                                <w:b/>
                                <w:sz w:val="28"/>
                                <w:szCs w:val="28"/>
                                <w:u w:val="single"/>
                              </w:rPr>
                            </w:pPr>
                            <w:r w:rsidRPr="00597C65">
                              <w:rPr>
                                <w:b/>
                                <w:sz w:val="28"/>
                                <w:szCs w:val="28"/>
                                <w:u w:val="single"/>
                              </w:rPr>
                              <w:t>May</w:t>
                            </w:r>
                          </w:p>
                          <w:p w14:paraId="1E691F5E" w14:textId="73964DBA" w:rsidR="00377A31" w:rsidRDefault="00377A31" w:rsidP="00377A31">
                            <w:pPr>
                              <w:ind w:left="1440" w:hanging="1440"/>
                            </w:pPr>
                            <w:r>
                              <w:t>5/11, 12, 13</w:t>
                            </w:r>
                            <w:r>
                              <w:tab/>
                              <w:t>Spring Play- See information p.</w:t>
                            </w:r>
                            <w:r w:rsidR="00935543">
                              <w:t xml:space="preserve"> 5</w:t>
                            </w:r>
                          </w:p>
                          <w:p w14:paraId="1554B3E3" w14:textId="24DE93F5" w:rsidR="001F7E93" w:rsidRDefault="00597C65" w:rsidP="00EB795E">
                            <w:pPr>
                              <w:ind w:left="1440" w:hanging="1440"/>
                            </w:pPr>
                            <w:r>
                              <w:t>5/19</w:t>
                            </w:r>
                            <w:r>
                              <w:tab/>
                              <w:t>PVMS Art Fest- More info inside!</w:t>
                            </w:r>
                          </w:p>
                          <w:p w14:paraId="2E4C2037" w14:textId="7C35580B" w:rsidR="00597C65" w:rsidRDefault="00597C65" w:rsidP="00597C65">
                            <w:pPr>
                              <w:ind w:left="1440" w:hanging="1440"/>
                            </w:pPr>
                            <w:r>
                              <w:t>5/26</w:t>
                            </w:r>
                            <w:r>
                              <w:tab/>
                              <w:t>FFA Banquet</w:t>
                            </w:r>
                          </w:p>
                          <w:p w14:paraId="5002D606" w14:textId="14EEE950" w:rsidR="00597C65" w:rsidRDefault="00597C65" w:rsidP="00597C65">
                            <w:pPr>
                              <w:ind w:left="1440" w:hanging="1440"/>
                            </w:pPr>
                            <w:r>
                              <w:t>5/27</w:t>
                            </w:r>
                            <w:r>
                              <w:tab/>
                              <w:t>Year 3 Dance</w:t>
                            </w:r>
                            <w:r>
                              <w:tab/>
                            </w:r>
                            <w:r>
                              <w:br/>
                              <w:t>School District Employee Take Your Child to Work Day</w:t>
                            </w:r>
                          </w:p>
                          <w:p w14:paraId="0B27E78B" w14:textId="7FFC1B21" w:rsidR="00377A31" w:rsidRDefault="00597C65" w:rsidP="00377A31">
                            <w:pPr>
                              <w:ind w:left="1440" w:hanging="1440"/>
                            </w:pPr>
                            <w:r>
                              <w:t xml:space="preserve">5/30 </w:t>
                            </w:r>
                            <w:r>
                              <w:tab/>
                              <w:t>Memorial Day (no school)</w:t>
                            </w:r>
                          </w:p>
                          <w:p w14:paraId="16355022" w14:textId="54F6EDBE" w:rsidR="00597C65" w:rsidRPr="00597C65" w:rsidRDefault="00597C65" w:rsidP="00597C65">
                            <w:pPr>
                              <w:ind w:left="1440" w:hanging="1440"/>
                              <w:jc w:val="center"/>
                              <w:rPr>
                                <w:b/>
                                <w:sz w:val="28"/>
                                <w:szCs w:val="28"/>
                                <w:u w:val="single"/>
                              </w:rPr>
                            </w:pPr>
                            <w:r w:rsidRPr="00597C65">
                              <w:rPr>
                                <w:b/>
                                <w:sz w:val="28"/>
                                <w:szCs w:val="28"/>
                                <w:u w:val="single"/>
                              </w:rPr>
                              <w:t>June</w:t>
                            </w:r>
                          </w:p>
                          <w:p w14:paraId="164FF229" w14:textId="1409BF27" w:rsidR="00597C65" w:rsidRDefault="00597C65" w:rsidP="00597C65">
                            <w:pPr>
                              <w:ind w:left="1440" w:hanging="1440"/>
                            </w:pPr>
                            <w:r>
                              <w:t xml:space="preserve">6/2 </w:t>
                            </w:r>
                            <w:r>
                              <w:tab/>
                              <w:t>Spring Concert</w:t>
                            </w:r>
                          </w:p>
                          <w:p w14:paraId="200B832B" w14:textId="41BD0DE5" w:rsidR="00597C65" w:rsidRDefault="00597C65" w:rsidP="00384AC6">
                            <w:pPr>
                              <w:ind w:left="1440" w:hanging="1440"/>
                            </w:pPr>
                            <w:r>
                              <w:t>6/8</w:t>
                            </w:r>
                            <w:r>
                              <w:tab/>
                              <w:t xml:space="preserve">Last Day of </w:t>
                            </w:r>
                            <w:r w:rsidR="00384AC6">
                              <w:t>school</w:t>
                            </w:r>
                            <w:r w:rsidR="00384AC6">
                              <w:br/>
                              <w:t>Year Three</w:t>
                            </w:r>
                            <w:r>
                              <w:t xml:space="preserve"> Field Day</w:t>
                            </w:r>
                          </w:p>
                          <w:p w14:paraId="6D85C30F" w14:textId="77777777" w:rsidR="001F7E93" w:rsidRDefault="001F7E93" w:rsidP="00EB795E">
                            <w:pPr>
                              <w:ind w:left="1440" w:hanging="14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8B1254" id="_x0000_t202" coordsize="21600,21600" o:spt="202" path="m0,0l0,21600,21600,21600,21600,0xe">
                <v:stroke joinstyle="miter"/>
                <v:path gradientshapeok="t" o:connecttype="rect"/>
              </v:shapetype>
              <v:shape id="Text_x0020_Box_x0020_282" o:spid="_x0000_s1026" type="#_x0000_t202" style="position:absolute;margin-left:361pt;margin-top:179.9pt;width:213pt;height:594.1pt;z-index:2516593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vV9NMCAAAb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" mv:complextextbox="1" filled="f" stroked="f">
                <v:textbox>
                  <w:txbxContent>
                    <w:p w14:paraId="496E337A" w14:textId="77777777" w:rsidR="001F7E93" w:rsidRPr="00ED33AD" w:rsidRDefault="001F7E93" w:rsidP="001F7E93">
                      <w:pPr>
                        <w:ind w:left="1440" w:hanging="1440"/>
                        <w:jc w:val="center"/>
                        <w:rPr>
                          <w:b/>
                          <w:sz w:val="28"/>
                          <w:szCs w:val="28"/>
                          <w:u w:val="single"/>
                        </w:rPr>
                      </w:pPr>
                      <w:r w:rsidRPr="00ED33AD">
                        <w:rPr>
                          <w:b/>
                          <w:sz w:val="28"/>
                          <w:szCs w:val="28"/>
                          <w:u w:val="single"/>
                        </w:rPr>
                        <w:t>April</w:t>
                      </w:r>
                    </w:p>
                    <w:p w14:paraId="224B3636" w14:textId="77777777" w:rsidR="001F7E93" w:rsidRDefault="001F7E93" w:rsidP="00377A31">
                      <w:r>
                        <w:t>4/11-5/6</w:t>
                      </w:r>
                      <w:r>
                        <w:tab/>
                        <w:t>FSA Testing window</w:t>
                      </w:r>
                    </w:p>
                    <w:p w14:paraId="4D65AA27" w14:textId="5F560DDA" w:rsidR="007E4FFC" w:rsidRDefault="00377A31" w:rsidP="00384AC6">
                      <w:pPr>
                        <w:ind w:left="1440" w:hanging="1440"/>
                      </w:pPr>
                      <w:r>
                        <w:t>4/14</w:t>
                      </w:r>
                      <w:r>
                        <w:tab/>
                        <w:t>Track Conference meet @WR</w:t>
                      </w:r>
                      <w:r w:rsidR="001F7E93">
                        <w:t>HS</w:t>
                      </w:r>
                    </w:p>
                    <w:p w14:paraId="409A90DD" w14:textId="3AF1E917" w:rsidR="00597C65" w:rsidRDefault="00597C65" w:rsidP="00597C65">
                      <w:pPr>
                        <w:ind w:left="1440" w:hanging="1440"/>
                      </w:pPr>
                      <w:r>
                        <w:t>4/20</w:t>
                      </w:r>
                      <w:r>
                        <w:tab/>
                        <w:t>2017-2017 Year 2 and 3  Parent Night (current Year 1 and 2 students)</w:t>
                      </w:r>
                    </w:p>
                    <w:p w14:paraId="035E4B73" w14:textId="538139CB" w:rsidR="00384AC6" w:rsidRDefault="00384AC6" w:rsidP="00597C65">
                      <w:pPr>
                        <w:ind w:left="1440" w:hanging="1440"/>
                      </w:pPr>
                      <w:r>
                        <w:t>4/22</w:t>
                      </w:r>
                      <w:r>
                        <w:tab/>
                        <w:t>Course selection cards due</w:t>
                      </w:r>
                    </w:p>
                    <w:p w14:paraId="4988849F" w14:textId="14EA6A48" w:rsidR="001F7E93" w:rsidRDefault="001F7E93" w:rsidP="00377A31">
                      <w:pPr>
                        <w:ind w:left="1440" w:hanging="1440"/>
                      </w:pPr>
                      <w:r>
                        <w:t>4/30</w:t>
                      </w:r>
                      <w:r>
                        <w:tab/>
                        <w:t>Night Under the Stars Music Festival</w:t>
                      </w:r>
                    </w:p>
                    <w:p w14:paraId="7C4F24BE" w14:textId="03417E52" w:rsidR="00597C65" w:rsidRPr="00597C65" w:rsidRDefault="00597C65" w:rsidP="00597C65">
                      <w:pPr>
                        <w:ind w:left="1440" w:hanging="1440"/>
                        <w:jc w:val="center"/>
                        <w:rPr>
                          <w:b/>
                          <w:sz w:val="28"/>
                          <w:szCs w:val="28"/>
                          <w:u w:val="single"/>
                        </w:rPr>
                      </w:pPr>
                      <w:r w:rsidRPr="00597C65">
                        <w:rPr>
                          <w:b/>
                          <w:sz w:val="28"/>
                          <w:szCs w:val="28"/>
                          <w:u w:val="single"/>
                        </w:rPr>
                        <w:t>May</w:t>
                      </w:r>
                    </w:p>
                    <w:p w14:paraId="1E691F5E" w14:textId="73964DBA" w:rsidR="00377A31" w:rsidRDefault="00377A31" w:rsidP="00377A31">
                      <w:pPr>
                        <w:ind w:left="1440" w:hanging="1440"/>
                      </w:pPr>
                      <w:r>
                        <w:t>5/11, 12, 13</w:t>
                      </w:r>
                      <w:r>
                        <w:tab/>
                        <w:t>Spring Play- See information p.</w:t>
                      </w:r>
                      <w:r w:rsidR="00935543">
                        <w:t xml:space="preserve"> 5</w:t>
                      </w:r>
                      <w:bookmarkStart w:id="1" w:name="_GoBack"/>
                      <w:bookmarkEnd w:id="1"/>
                    </w:p>
                    <w:p w14:paraId="1554B3E3" w14:textId="24DE93F5" w:rsidR="001F7E93" w:rsidRDefault="00597C65" w:rsidP="00EB795E">
                      <w:pPr>
                        <w:ind w:left="1440" w:hanging="1440"/>
                      </w:pPr>
                      <w:r>
                        <w:t>5/19</w:t>
                      </w:r>
                      <w:r>
                        <w:tab/>
                        <w:t>PVMS Art Fest- More info inside!</w:t>
                      </w:r>
                    </w:p>
                    <w:p w14:paraId="2E4C2037" w14:textId="7C35580B" w:rsidR="00597C65" w:rsidRDefault="00597C65" w:rsidP="00597C65">
                      <w:pPr>
                        <w:ind w:left="1440" w:hanging="1440"/>
                      </w:pPr>
                      <w:r>
                        <w:t>5/26</w:t>
                      </w:r>
                      <w:r>
                        <w:tab/>
                        <w:t>FFA Banquet</w:t>
                      </w:r>
                    </w:p>
                    <w:p w14:paraId="5002D606" w14:textId="14EEE950" w:rsidR="00597C65" w:rsidRDefault="00597C65" w:rsidP="00597C65">
                      <w:pPr>
                        <w:ind w:left="1440" w:hanging="1440"/>
                      </w:pPr>
                      <w:r>
                        <w:t>5/27</w:t>
                      </w:r>
                      <w:r>
                        <w:tab/>
                        <w:t>Year 3 Dance</w:t>
                      </w:r>
                      <w:r>
                        <w:tab/>
                      </w:r>
                      <w:r>
                        <w:br/>
                        <w:t>School District Employee Take Your Child to Work Day</w:t>
                      </w:r>
                    </w:p>
                    <w:p w14:paraId="0B27E78B" w14:textId="7FFC1B21" w:rsidR="00377A31" w:rsidRDefault="00597C65" w:rsidP="00377A31">
                      <w:pPr>
                        <w:ind w:left="1440" w:hanging="1440"/>
                      </w:pPr>
                      <w:r>
                        <w:t xml:space="preserve">5/30 </w:t>
                      </w:r>
                      <w:r>
                        <w:tab/>
                        <w:t>Memorial Day (no school)</w:t>
                      </w:r>
                    </w:p>
                    <w:p w14:paraId="16355022" w14:textId="54F6EDBE" w:rsidR="00597C65" w:rsidRPr="00597C65" w:rsidRDefault="00597C65" w:rsidP="00597C65">
                      <w:pPr>
                        <w:ind w:left="1440" w:hanging="1440"/>
                        <w:jc w:val="center"/>
                        <w:rPr>
                          <w:b/>
                          <w:sz w:val="28"/>
                          <w:szCs w:val="28"/>
                          <w:u w:val="single"/>
                        </w:rPr>
                      </w:pPr>
                      <w:r w:rsidRPr="00597C65">
                        <w:rPr>
                          <w:b/>
                          <w:sz w:val="28"/>
                          <w:szCs w:val="28"/>
                          <w:u w:val="single"/>
                        </w:rPr>
                        <w:t>June</w:t>
                      </w:r>
                    </w:p>
                    <w:p w14:paraId="164FF229" w14:textId="1409BF27" w:rsidR="00597C65" w:rsidRDefault="00597C65" w:rsidP="00597C65">
                      <w:pPr>
                        <w:ind w:left="1440" w:hanging="1440"/>
                      </w:pPr>
                      <w:r>
                        <w:t xml:space="preserve">6/2 </w:t>
                      </w:r>
                      <w:r>
                        <w:tab/>
                        <w:t>Spring Concert</w:t>
                      </w:r>
                    </w:p>
                    <w:p w14:paraId="200B832B" w14:textId="41BD0DE5" w:rsidR="00597C65" w:rsidRDefault="00597C65" w:rsidP="00384AC6">
                      <w:pPr>
                        <w:ind w:left="1440" w:hanging="1440"/>
                      </w:pPr>
                      <w:r>
                        <w:t>6/8</w:t>
                      </w:r>
                      <w:r>
                        <w:tab/>
                        <w:t xml:space="preserve">Last Day of </w:t>
                      </w:r>
                      <w:r w:rsidR="00384AC6">
                        <w:t>school</w:t>
                      </w:r>
                      <w:r w:rsidR="00384AC6">
                        <w:br/>
                        <w:t>Year Three</w:t>
                      </w:r>
                      <w:r>
                        <w:t xml:space="preserve"> Field Day</w:t>
                      </w:r>
                    </w:p>
                    <w:p w14:paraId="6D85C30F" w14:textId="77777777" w:rsidR="001F7E93" w:rsidRDefault="001F7E93" w:rsidP="00EB795E">
                      <w:pPr>
                        <w:ind w:left="1440" w:hanging="1440"/>
                      </w:pPr>
                    </w:p>
                  </w:txbxContent>
                </v:textbox>
                <w10:wrap type="through" anchorx="page" anchory="page"/>
              </v:shape>
            </w:pict>
          </mc:Fallback>
        </mc:AlternateContent>
      </w:r>
      <w:r w:rsidR="007C7251">
        <w:rPr>
          <w:noProof/>
        </w:rPr>
        <mc:AlternateContent>
          <mc:Choice Requires="wps">
            <w:drawing>
              <wp:anchor distT="0" distB="0" distL="114300" distR="114300" simplePos="0" relativeHeight="251660368" behindDoc="0" locked="0" layoutInCell="1" allowOverlap="1" wp14:anchorId="063C0C35" wp14:editId="5306DF28">
                <wp:simplePos x="0" y="0"/>
                <wp:positionH relativeFrom="page">
                  <wp:posOffset>4613910</wp:posOffset>
                </wp:positionH>
                <wp:positionV relativeFrom="page">
                  <wp:posOffset>2035810</wp:posOffset>
                </wp:positionV>
                <wp:extent cx="2641600" cy="406400"/>
                <wp:effectExtent l="0" t="0" r="0" b="0"/>
                <wp:wrapThrough wrapText="bothSides">
                  <wp:wrapPolygon edited="0">
                    <wp:start x="208" y="0"/>
                    <wp:lineTo x="208" y="20250"/>
                    <wp:lineTo x="21185" y="20250"/>
                    <wp:lineTo x="21185" y="0"/>
                    <wp:lineTo x="208" y="0"/>
                  </wp:wrapPolygon>
                </wp:wrapThrough>
                <wp:docPr id="283" name="Text Box 283"/>
                <wp:cNvGraphicFramePr/>
                <a:graphic xmlns:a="http://schemas.openxmlformats.org/drawingml/2006/main">
                  <a:graphicData uri="http://schemas.microsoft.com/office/word/2010/wordprocessingShape">
                    <wps:wsp>
                      <wps:cNvSpPr txBox="1"/>
                      <wps:spPr>
                        <a:xfrm>
                          <a:off x="0" y="0"/>
                          <a:ext cx="2641600" cy="406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6199FDB" w14:textId="77777777" w:rsidR="001F7E93" w:rsidRPr="00BA7C01" w:rsidRDefault="001F7E93" w:rsidP="00BA7C01">
                            <w:pPr>
                              <w:jc w:val="center"/>
                              <w:rPr>
                                <w:b/>
                              </w:rPr>
                            </w:pPr>
                            <w:r w:rsidRPr="00BA7C01">
                              <w:rPr>
                                <w:b/>
                              </w:rPr>
                              <w:t>Pink Out EVERY Wednesday!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3" o:spid="_x0000_s1027" type="#_x0000_t202" style="position:absolute;margin-left:363.3pt;margin-top:160.3pt;width:208pt;height:32pt;z-index:251660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" mv:complextextbox="1" filled="f" stroked="f">
                <v:textbox>
                  <w:txbxContent>
                    <w:p w14:paraId="16199FDB" w14:textId="77777777" w:rsidR="001F7E93" w:rsidRPr="00BA7C01" w:rsidRDefault="001F7E93" w:rsidP="00BA7C01">
                      <w:pPr>
                        <w:jc w:val="center"/>
                        <w:rPr>
                          <w:b/>
                        </w:rPr>
                      </w:pPr>
                      <w:r w:rsidRPr="00BA7C01">
                        <w:rPr>
                          <w:b/>
                        </w:rPr>
                        <w:t>Pink Out EVERY Wednesday!</w:t>
                      </w:r>
                    </w:p>
                  </w:txbxContent>
                </v:textbox>
                <w10:wrap type="through" anchorx="page" anchory="page"/>
              </v:shape>
            </w:pict>
          </mc:Fallback>
        </mc:AlternateContent>
      </w:r>
      <w:r w:rsidR="007C7251">
        <w:rPr>
          <w:noProof/>
        </w:rPr>
        <mc:AlternateContent>
          <mc:Choice Requires="wpg">
            <w:drawing>
              <wp:anchor distT="0" distB="0" distL="114300" distR="114300" simplePos="0" relativeHeight="251658229" behindDoc="0" locked="0" layoutInCell="1" allowOverlap="1" wp14:anchorId="4C770922" wp14:editId="3A299A28">
                <wp:simplePos x="0" y="0"/>
                <wp:positionH relativeFrom="page">
                  <wp:posOffset>4572000</wp:posOffset>
                </wp:positionH>
                <wp:positionV relativeFrom="page">
                  <wp:posOffset>1684655</wp:posOffset>
                </wp:positionV>
                <wp:extent cx="2743200" cy="7610475"/>
                <wp:effectExtent l="0" t="0" r="0" b="9525"/>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610475"/>
                          <a:chOff x="7200" y="2920"/>
                          <a:chExt cx="4320" cy="8640"/>
                        </a:xfrm>
                        <a:solidFill>
                          <a:srgbClr val="FFFF00"/>
                        </a:solidFill>
                      </wpg:grpSpPr>
                      <wps:wsp>
                        <wps:cNvPr id="279" name="Rectangle 11"/>
                        <wps:cNvSpPr>
                          <a:spLocks noChangeArrowheads="1"/>
                        </wps:cNvSpPr>
                        <wps:spPr bwMode="auto">
                          <a:xfrm>
                            <a:off x="7200" y="2920"/>
                            <a:ext cx="4320" cy="8640"/>
                          </a:xfrm>
                          <a:prstGeom prst="rect">
                            <a:avLst/>
                          </a:prstGeom>
                          <a:grp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1" name="Line 24"/>
                        <wps:cNvCnPr/>
                        <wps:spPr bwMode="auto">
                          <a:xfrm>
                            <a:off x="7505" y="3290"/>
                            <a:ext cx="3744" cy="0"/>
                          </a:xfrm>
                          <a:prstGeom prst="line">
                            <a:avLst/>
                          </a:prstGeom>
                          <a:grpFill/>
                          <a:ln w="12700">
                            <a:solidFill>
                              <a:schemeClr val="bg1">
                                <a:lumMod val="100000"/>
                                <a:lumOff val="0"/>
                              </a:schemeClr>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5in;margin-top:132.65pt;width:3in;height:599.25pt;z-index:251658229;mso-position-horizontal-relative:page;mso-position-vertical-relative:page" coordorigin="7200,2920" coordsize="4320,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">
                <v:rect id="Rectangle 11" o:spid="_x0000_s1027" style="position:absolute;left:7200;top:2920;width:432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46xAAA&#10;ANwAAAAPAAAAZHJzL2Rvd25yZXYueG1sRI9Ba8JAFITvhf6H5RW8Nbv1oG3qKkEQhB5E66W3R/aZ&#10;BLNvw+6apP56VxA8DjPzDbNYjbYVPfnQONbwkSkQxKUzDVcajr+b908QISIbbB2Thn8KsFq+viww&#10;N27gPfWHWIkE4ZCjhjrGLpcylDVZDJnriJN3ct5iTNJX0ngcEty2cqrUTFpsOC3U2NG6pvJ8uFgN&#10;5+vG/2yHv0LtmqvhvTrZou+1nryNxTeISGN8hh/trdEwnX/B/Uw6An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m5eOsQAAADcAAAADwAAAAAAAAAAAAAAAACXAgAAZHJzL2Rv&#10;d25yZXYueG1sUEsFBgAAAAAEAAQA9QAAAIgDAAAAAA==&#10;" filled="f" stroked="f" strokecolor="#4a7ebb" strokeweight="1.5pt">
                  <v:shadow opacity="22938f" mv:blur="38100f" offset="0,2pt"/>
                  <v:textbox inset=",7.2pt,,7.2pt"/>
                </v:rect>
                <v:line id="Line 24" o:spid="_x0000_s1028" style="position:absolute;visibility:visible;mso-wrap-style:square" from="7505,3290" to="11249,32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JnbMQAAADcAAAADwAAAGRycy9kb3ducmV2LnhtbESP3WoCMRSE7wXfIRyhd5pVqOjWKLZa&#10;EP+wtt4fNsfN4uZk2aS6fftGELwcZuYbZjJrbCmuVPvCsYJ+LwFBnDldcK7g5/uzOwLhA7LG0jEp&#10;+CMPs2m7NcFUuxt/0fUYchEh7FNUYEKoUil9Zsii77mKOHpnV1sMUda51DXeItyWcpAkQ2mx4Lhg&#10;sKIPQ9nl+GsVHDAxTbHdLU/vsrLjbLNevO6HSr10mvkbiEBNeIYf7ZVWMBj14X4mHgE5/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UmdsxAAAANwAAAAPAAAAAAAAAAAA&#10;AAAAAKECAABkcnMvZG93bnJldi54bWxQSwUGAAAAAAQABAD5AAAAkgMAAAAA&#10;" strokecolor="white [3212]" strokeweight="1pt">
                  <v:shadow opacity="22938f" mv:blur="38100f" offset="0,2pt"/>
                </v:line>
                <w10:wrap anchorx="page" anchory="page"/>
              </v:group>
            </w:pict>
          </mc:Fallback>
        </mc:AlternateContent>
      </w:r>
      <w:r w:rsidR="007C7251">
        <w:rPr>
          <w:noProof/>
        </w:rPr>
        <mc:AlternateContent>
          <mc:Choice Requires="wps">
            <w:drawing>
              <wp:anchor distT="0" distB="0" distL="114300" distR="114300" simplePos="0" relativeHeight="251658275" behindDoc="0" locked="0" layoutInCell="1" allowOverlap="1" wp14:anchorId="5DD2A4FA" wp14:editId="3F9FFEE1">
                <wp:simplePos x="0" y="0"/>
                <wp:positionH relativeFrom="page">
                  <wp:posOffset>4794250</wp:posOffset>
                </wp:positionH>
                <wp:positionV relativeFrom="page">
                  <wp:posOffset>1735455</wp:posOffset>
                </wp:positionV>
                <wp:extent cx="2377440" cy="279400"/>
                <wp:effectExtent l="0" t="0" r="10160" b="0"/>
                <wp:wrapTight wrapText="bothSides">
                  <wp:wrapPolygon edited="0">
                    <wp:start x="0" y="0"/>
                    <wp:lineTo x="0" y="19636"/>
                    <wp:lineTo x="21462" y="19636"/>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0302267" w14:textId="77777777" w:rsidR="001F7E93" w:rsidRPr="00BA7C01" w:rsidRDefault="001F7E93" w:rsidP="00BA7C01">
                            <w:pPr>
                              <w:pStyle w:val="Heading3"/>
                              <w:rPr>
                                <w:color w:val="auto"/>
                              </w:rPr>
                            </w:pPr>
                            <w:r w:rsidRPr="00BA7C01">
                              <w:rPr>
                                <w:color w:val="auto"/>
                              </w:rPr>
                              <w:t>Upcoming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28" type="#_x0000_t202" style="position:absolute;margin-left:377.5pt;margin-top:136.65pt;width:187.2pt;height:2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" filled="f" stroked="f">
                <v:textbox inset="0,0,0,0">
                  <w:txbxContent>
                    <w:p w14:paraId="10302267" w14:textId="77777777" w:rsidR="001F7E93" w:rsidRPr="00BA7C01" w:rsidRDefault="001F7E93" w:rsidP="00BA7C01">
                      <w:pPr>
                        <w:pStyle w:val="Heading3"/>
                        <w:rPr>
                          <w:color w:val="auto"/>
                        </w:rPr>
                      </w:pPr>
                      <w:r w:rsidRPr="00BA7C01">
                        <w:rPr>
                          <w:color w:val="auto"/>
                        </w:rPr>
                        <w:t>Upcoming events</w:t>
                      </w:r>
                    </w:p>
                  </w:txbxContent>
                </v:textbox>
                <w10:wrap type="tight" anchorx="page" anchory="page"/>
              </v:shape>
            </w:pict>
          </mc:Fallback>
        </mc:AlternateContent>
      </w:r>
      <w:r w:rsidR="0054470B">
        <w:rPr>
          <w:noProof/>
        </w:rPr>
        <mc:AlternateContent>
          <mc:Choice Requires="wps">
            <w:drawing>
              <wp:anchor distT="0" distB="0" distL="114300" distR="114300" simplePos="0" relativeHeight="251658270" behindDoc="0" locked="0" layoutInCell="1" allowOverlap="1" wp14:anchorId="7CFFC985" wp14:editId="456931C7">
                <wp:simplePos x="0" y="0"/>
                <wp:positionH relativeFrom="page">
                  <wp:posOffset>330200</wp:posOffset>
                </wp:positionH>
                <wp:positionV relativeFrom="page">
                  <wp:posOffset>5753100</wp:posOffset>
                </wp:positionV>
                <wp:extent cx="4051300" cy="3594100"/>
                <wp:effectExtent l="0" t="0" r="12700" b="12700"/>
                <wp:wrapTight wrapText="bothSides">
                  <wp:wrapPolygon edited="0">
                    <wp:start x="0" y="0"/>
                    <wp:lineTo x="0" y="21524"/>
                    <wp:lineTo x="21532" y="21524"/>
                    <wp:lineTo x="21532" y="0"/>
                    <wp:lineTo x="0" y="0"/>
                  </wp:wrapPolygon>
                </wp:wrapTight>
                <wp:docPr id="2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35941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37CCFF3" w14:textId="4FEAE3FC" w:rsidR="001F7E93" w:rsidRPr="001F7E93" w:rsidRDefault="001F7E93" w:rsidP="0054470B">
                            <w:pPr>
                              <w:pStyle w:val="BodyText"/>
                              <w:jc w:val="center"/>
                              <w:rPr>
                                <w:color w:val="000000" w:themeColor="text1"/>
                                <w:sz w:val="44"/>
                                <w:szCs w:val="44"/>
                              </w:rPr>
                            </w:pPr>
                            <w:r w:rsidRPr="001F7E93">
                              <w:rPr>
                                <w:color w:val="000000" w:themeColor="text1"/>
                                <w:sz w:val="44"/>
                                <w:szCs w:val="44"/>
                              </w:rPr>
                              <w:t xml:space="preserve">Learner Profile of the Month:  </w:t>
                            </w:r>
                            <w:r>
                              <w:rPr>
                                <w:color w:val="000000" w:themeColor="text1"/>
                                <w:sz w:val="44"/>
                                <w:szCs w:val="44"/>
                              </w:rPr>
                              <w:t>Communicators</w:t>
                            </w:r>
                          </w:p>
                          <w:p w14:paraId="564273AB" w14:textId="495DFB6E" w:rsidR="001F7E93" w:rsidRPr="00263C5A" w:rsidRDefault="001F7E93" w:rsidP="0054470B">
                            <w:pPr>
                              <w:rPr>
                                <w:color w:val="1B1D3D" w:themeColor="text2" w:themeShade="BF"/>
                              </w:rPr>
                            </w:pPr>
                            <w:r w:rsidRPr="00263C5A">
                              <w:rPr>
                                <w:color w:val="1B1D3D" w:themeColor="text2" w:themeShade="BF"/>
                              </w:rPr>
                              <w:t xml:space="preserve">As a PVMS Family, we will focus on a different IB Learner Profile every month.  For </w:t>
                            </w:r>
                            <w:r w:rsidR="006945AB">
                              <w:rPr>
                                <w:color w:val="1B1D3D" w:themeColor="text2" w:themeShade="BF"/>
                              </w:rPr>
                              <w:t>April</w:t>
                            </w:r>
                            <w:r w:rsidRPr="00263C5A">
                              <w:rPr>
                                <w:color w:val="1B1D3D" w:themeColor="text2" w:themeShade="BF"/>
                              </w:rPr>
                              <w:t xml:space="preserve">, we are focusing on being </w:t>
                            </w:r>
                            <w:r w:rsidR="006945AB">
                              <w:rPr>
                                <w:i/>
                                <w:color w:val="1B1D3D" w:themeColor="text2" w:themeShade="BF"/>
                              </w:rPr>
                              <w:t>Communicators</w:t>
                            </w:r>
                            <w:r w:rsidRPr="00263C5A">
                              <w:rPr>
                                <w:i/>
                                <w:color w:val="1B1D3D" w:themeColor="text2" w:themeShade="BF"/>
                              </w:rPr>
                              <w:t>.</w:t>
                            </w:r>
                            <w:r w:rsidRPr="00263C5A">
                              <w:rPr>
                                <w:color w:val="1B1D3D" w:themeColor="text2" w:themeShade="BF"/>
                              </w:rPr>
                              <w:t xml:space="preserve">  We are </w:t>
                            </w:r>
                            <w:r w:rsidR="006945AB">
                              <w:rPr>
                                <w:i/>
                                <w:color w:val="1B1D3D" w:themeColor="text2" w:themeShade="BF"/>
                              </w:rPr>
                              <w:t>Communicators</w:t>
                            </w:r>
                            <w:r w:rsidRPr="00263C5A">
                              <w:rPr>
                                <w:color w:val="1B1D3D" w:themeColor="text2" w:themeShade="BF"/>
                              </w:rPr>
                              <w:t xml:space="preserve"> when we </w:t>
                            </w:r>
                            <w:r w:rsidR="006945AB">
                              <w:rPr>
                                <w:color w:val="1B1D3D" w:themeColor="text2" w:themeShade="BF"/>
                              </w:rPr>
                              <w:t>express ideas and information confidently, often on more than one language</w:t>
                            </w:r>
                            <w:r w:rsidRPr="00263C5A">
                              <w:rPr>
                                <w:color w:val="1B1D3D" w:themeColor="text2" w:themeShade="BF"/>
                              </w:rPr>
                              <w:t>.</w:t>
                            </w:r>
                            <w:r w:rsidR="006945AB">
                              <w:rPr>
                                <w:color w:val="1B1D3D" w:themeColor="text2" w:themeShade="BF"/>
                              </w:rPr>
                              <w:t xml:space="preserve">  We work well with others.</w:t>
                            </w:r>
                            <w:r w:rsidRPr="00263C5A">
                              <w:rPr>
                                <w:color w:val="1B1D3D" w:themeColor="text2" w:themeShade="BF"/>
                              </w:rPr>
                              <w:t xml:space="preserve">  PVMS staff members have </w:t>
                            </w:r>
                            <w:r w:rsidR="006945AB">
                              <w:rPr>
                                <w:color w:val="1B1D3D" w:themeColor="text2" w:themeShade="BF"/>
                              </w:rPr>
                              <w:t>yellow “#</w:t>
                            </w:r>
                            <w:proofErr w:type="spellStart"/>
                            <w:r w:rsidR="006945AB">
                              <w:rPr>
                                <w:color w:val="1B1D3D" w:themeColor="text2" w:themeShade="BF"/>
                              </w:rPr>
                              <w:t>IBStrong</w:t>
                            </w:r>
                            <w:proofErr w:type="spellEnd"/>
                            <w:r w:rsidRPr="00263C5A">
                              <w:rPr>
                                <w:color w:val="1B1D3D" w:themeColor="text2" w:themeShade="BF"/>
                              </w:rPr>
                              <w:t xml:space="preserve">” tickets that they are giving out throughout the month to students who are </w:t>
                            </w:r>
                            <w:r w:rsidR="006945AB">
                              <w:rPr>
                                <w:i/>
                                <w:color w:val="1B1D3D" w:themeColor="text2" w:themeShade="BF"/>
                              </w:rPr>
                              <w:t>Communicators</w:t>
                            </w:r>
                            <w:r w:rsidRPr="00263C5A">
                              <w:rPr>
                                <w:i/>
                                <w:color w:val="1B1D3D" w:themeColor="text2" w:themeShade="BF"/>
                              </w:rPr>
                              <w:t>.</w:t>
                            </w:r>
                            <w:r w:rsidRPr="00263C5A">
                              <w:rPr>
                                <w:color w:val="1B1D3D" w:themeColor="text2" w:themeShade="BF"/>
                              </w:rPr>
                              <w:t xml:space="preserve">  Students who earn a ticket will be entered into a drawing to earn a prize, which will be featured on our school news at least twice per month.  Teachers will also be choosing students for “Student of the Month” who are an example to others in exemplifying that they are </w:t>
                            </w:r>
                            <w:r w:rsidRPr="00263C5A">
                              <w:rPr>
                                <w:i/>
                                <w:color w:val="1B1D3D" w:themeColor="text2" w:themeShade="BF"/>
                              </w:rPr>
                              <w:t>C</w:t>
                            </w:r>
                            <w:r w:rsidR="006945AB">
                              <w:rPr>
                                <w:i/>
                                <w:color w:val="1B1D3D" w:themeColor="text2" w:themeShade="BF"/>
                              </w:rPr>
                              <w:t>ommunicators</w:t>
                            </w:r>
                            <w:r w:rsidRPr="00263C5A">
                              <w:rPr>
                                <w:color w:val="1B1D3D" w:themeColor="text2" w:themeShade="BF"/>
                              </w:rPr>
                              <w:t>.</w:t>
                            </w:r>
                          </w:p>
                          <w:p w14:paraId="4E5C5185" w14:textId="77777777" w:rsidR="001F7E93" w:rsidRDefault="001F7E93" w:rsidP="00BA7C0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FC985" id="_x0000_t202" coordsize="21600,21600" o:spt="202" path="m0,0l0,21600,21600,21600,21600,0xe">
                <v:stroke joinstyle="miter"/>
                <v:path gradientshapeok="t" o:connecttype="rect"/>
              </v:shapetype>
              <v:shape id="Text_x0020_Box_x0020_170" o:spid="_x0000_s1029" type="#_x0000_t202" style="position:absolute;margin-left:26pt;margin-top:453pt;width:319pt;height:283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" mv:complextextbox="1" filled="f" stroked="f">
                <v:textbox inset="0,0,0,0">
                  <w:txbxContent>
                    <w:p w14:paraId="337CCFF3" w14:textId="4FEAE3FC" w:rsidR="001F7E93" w:rsidRPr="001F7E93" w:rsidRDefault="001F7E93" w:rsidP="0054470B">
                      <w:pPr>
                        <w:pStyle w:val="BodyText"/>
                        <w:jc w:val="center"/>
                        <w:rPr>
                          <w:color w:val="000000" w:themeColor="text1"/>
                          <w:sz w:val="44"/>
                          <w:szCs w:val="44"/>
                        </w:rPr>
                      </w:pPr>
                      <w:r w:rsidRPr="001F7E93">
                        <w:rPr>
                          <w:color w:val="000000" w:themeColor="text1"/>
                          <w:sz w:val="44"/>
                          <w:szCs w:val="44"/>
                        </w:rPr>
                        <w:t xml:space="preserve">Learner Profile of the Month:  </w:t>
                      </w:r>
                      <w:r>
                        <w:rPr>
                          <w:color w:val="000000" w:themeColor="text1"/>
                          <w:sz w:val="44"/>
                          <w:szCs w:val="44"/>
                        </w:rPr>
                        <w:t>Communicators</w:t>
                      </w:r>
                    </w:p>
                    <w:p w14:paraId="564273AB" w14:textId="495DFB6E" w:rsidR="001F7E93" w:rsidRPr="00263C5A" w:rsidRDefault="001F7E93" w:rsidP="0054470B">
                      <w:pPr>
                        <w:rPr>
                          <w:color w:val="1B1D3D" w:themeColor="text2" w:themeShade="BF"/>
                        </w:rPr>
                      </w:pPr>
                      <w:r w:rsidRPr="00263C5A">
                        <w:rPr>
                          <w:color w:val="1B1D3D" w:themeColor="text2" w:themeShade="BF"/>
                        </w:rPr>
                        <w:t xml:space="preserve">As a PVMS Family, we will focus on a different IB Learner Profile every month.  For </w:t>
                      </w:r>
                      <w:r w:rsidR="006945AB">
                        <w:rPr>
                          <w:color w:val="1B1D3D" w:themeColor="text2" w:themeShade="BF"/>
                        </w:rPr>
                        <w:t>April</w:t>
                      </w:r>
                      <w:r w:rsidRPr="00263C5A">
                        <w:rPr>
                          <w:color w:val="1B1D3D" w:themeColor="text2" w:themeShade="BF"/>
                        </w:rPr>
                        <w:t xml:space="preserve">, we are focusing on being </w:t>
                      </w:r>
                      <w:r w:rsidR="006945AB">
                        <w:rPr>
                          <w:i/>
                          <w:color w:val="1B1D3D" w:themeColor="text2" w:themeShade="BF"/>
                        </w:rPr>
                        <w:t>Communicators</w:t>
                      </w:r>
                      <w:r w:rsidRPr="00263C5A">
                        <w:rPr>
                          <w:i/>
                          <w:color w:val="1B1D3D" w:themeColor="text2" w:themeShade="BF"/>
                        </w:rPr>
                        <w:t>.</w:t>
                      </w:r>
                      <w:r w:rsidRPr="00263C5A">
                        <w:rPr>
                          <w:color w:val="1B1D3D" w:themeColor="text2" w:themeShade="BF"/>
                        </w:rPr>
                        <w:t xml:space="preserve">  We are </w:t>
                      </w:r>
                      <w:r w:rsidR="006945AB">
                        <w:rPr>
                          <w:i/>
                          <w:color w:val="1B1D3D" w:themeColor="text2" w:themeShade="BF"/>
                        </w:rPr>
                        <w:t>Communicators</w:t>
                      </w:r>
                      <w:r w:rsidRPr="00263C5A">
                        <w:rPr>
                          <w:color w:val="1B1D3D" w:themeColor="text2" w:themeShade="BF"/>
                        </w:rPr>
                        <w:t xml:space="preserve"> when we </w:t>
                      </w:r>
                      <w:r w:rsidR="006945AB">
                        <w:rPr>
                          <w:color w:val="1B1D3D" w:themeColor="text2" w:themeShade="BF"/>
                        </w:rPr>
                        <w:t>express ideas and information confidently, often on more than one language</w:t>
                      </w:r>
                      <w:r w:rsidRPr="00263C5A">
                        <w:rPr>
                          <w:color w:val="1B1D3D" w:themeColor="text2" w:themeShade="BF"/>
                        </w:rPr>
                        <w:t>.</w:t>
                      </w:r>
                      <w:r w:rsidR="006945AB">
                        <w:rPr>
                          <w:color w:val="1B1D3D" w:themeColor="text2" w:themeShade="BF"/>
                        </w:rPr>
                        <w:t xml:space="preserve">  We work well with others.</w:t>
                      </w:r>
                      <w:r w:rsidRPr="00263C5A">
                        <w:rPr>
                          <w:color w:val="1B1D3D" w:themeColor="text2" w:themeShade="BF"/>
                        </w:rPr>
                        <w:t xml:space="preserve">  PVMS staff members have </w:t>
                      </w:r>
                      <w:r w:rsidR="006945AB">
                        <w:rPr>
                          <w:color w:val="1B1D3D" w:themeColor="text2" w:themeShade="BF"/>
                        </w:rPr>
                        <w:t>yellow “#</w:t>
                      </w:r>
                      <w:proofErr w:type="spellStart"/>
                      <w:r w:rsidR="006945AB">
                        <w:rPr>
                          <w:color w:val="1B1D3D" w:themeColor="text2" w:themeShade="BF"/>
                        </w:rPr>
                        <w:t>IBStrong</w:t>
                      </w:r>
                      <w:proofErr w:type="spellEnd"/>
                      <w:r w:rsidRPr="00263C5A">
                        <w:rPr>
                          <w:color w:val="1B1D3D" w:themeColor="text2" w:themeShade="BF"/>
                        </w:rPr>
                        <w:t xml:space="preserve">” tickets that they are giving out throughout the month to students who are </w:t>
                      </w:r>
                      <w:r w:rsidR="006945AB">
                        <w:rPr>
                          <w:i/>
                          <w:color w:val="1B1D3D" w:themeColor="text2" w:themeShade="BF"/>
                        </w:rPr>
                        <w:t>Communicators</w:t>
                      </w:r>
                      <w:r w:rsidRPr="00263C5A">
                        <w:rPr>
                          <w:i/>
                          <w:color w:val="1B1D3D" w:themeColor="text2" w:themeShade="BF"/>
                        </w:rPr>
                        <w:t>.</w:t>
                      </w:r>
                      <w:r w:rsidRPr="00263C5A">
                        <w:rPr>
                          <w:color w:val="1B1D3D" w:themeColor="text2" w:themeShade="BF"/>
                        </w:rPr>
                        <w:t xml:space="preserve">  Students who earn a ticket will be entered into a drawing to earn a prize, which will be featured on our school news at least twice per month.  Teachers will also be choosing students for “Student of the Month” who are an example to others in exemplifying that they are </w:t>
                      </w:r>
                      <w:r w:rsidRPr="00263C5A">
                        <w:rPr>
                          <w:i/>
                          <w:color w:val="1B1D3D" w:themeColor="text2" w:themeShade="BF"/>
                        </w:rPr>
                        <w:t>C</w:t>
                      </w:r>
                      <w:r w:rsidR="006945AB">
                        <w:rPr>
                          <w:i/>
                          <w:color w:val="1B1D3D" w:themeColor="text2" w:themeShade="BF"/>
                        </w:rPr>
                        <w:t>ommunicators</w:t>
                      </w:r>
                      <w:r w:rsidRPr="00263C5A">
                        <w:rPr>
                          <w:color w:val="1B1D3D" w:themeColor="text2" w:themeShade="BF"/>
                        </w:rPr>
                        <w:t>.</w:t>
                      </w:r>
                    </w:p>
                    <w:p w14:paraId="4E5C5185" w14:textId="77777777" w:rsidR="001F7E93" w:rsidRDefault="001F7E93" w:rsidP="00BA7C01">
                      <w:pPr>
                        <w:pStyle w:val="BodyText"/>
                      </w:pPr>
                    </w:p>
                  </w:txbxContent>
                </v:textbox>
                <w10:wrap type="tight" anchorx="page" anchory="page"/>
              </v:shape>
            </w:pict>
          </mc:Fallback>
        </mc:AlternateContent>
      </w:r>
      <w:r w:rsidR="00EB795E">
        <w:rPr>
          <w:noProof/>
        </w:rPr>
        <mc:AlternateContent>
          <mc:Choice Requires="wps">
            <w:drawing>
              <wp:anchor distT="0" distB="0" distL="114300" distR="114300" simplePos="0" relativeHeight="251658269" behindDoc="0" locked="0" layoutInCell="1" allowOverlap="1" wp14:anchorId="2EB4669C" wp14:editId="59D13361">
                <wp:simplePos x="0" y="0"/>
                <wp:positionH relativeFrom="page">
                  <wp:posOffset>457200</wp:posOffset>
                </wp:positionH>
                <wp:positionV relativeFrom="page">
                  <wp:posOffset>2425700</wp:posOffset>
                </wp:positionV>
                <wp:extent cx="3886200" cy="457200"/>
                <wp:effectExtent l="0" t="0" r="0" b="0"/>
                <wp:wrapTight wrapText="bothSides">
                  <wp:wrapPolygon edited="0">
                    <wp:start x="0" y="0"/>
                    <wp:lineTo x="0" y="20400"/>
                    <wp:lineTo x="21459" y="20400"/>
                    <wp:lineTo x="21459" y="0"/>
                    <wp:lineTo x="0" y="0"/>
                  </wp:wrapPolygon>
                </wp:wrapTight>
                <wp:docPr id="25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A623E29" w14:textId="77777777" w:rsidR="001F7E93" w:rsidRDefault="001F7E93" w:rsidP="00BA7C01">
                            <w:pPr>
                              <w:pStyle w:val="Heading5"/>
                            </w:pPr>
                            <w:r>
                              <w:t>5334 Parkway Blvd. Land O’ Lakes, FL 34639</w:t>
                            </w:r>
                          </w:p>
                          <w:p w14:paraId="45F762F1" w14:textId="77777777" w:rsidR="001F7E93" w:rsidRDefault="001F7E93" w:rsidP="00BA7C01">
                            <w:pPr>
                              <w:pStyle w:val="Heading5"/>
                            </w:pPr>
                            <w:r>
                              <w:t>www.pvms.pasco.k12.fl.us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0" type="#_x0000_t202" style="position:absolute;margin-left:36pt;margin-top:191pt;width:306pt;height:36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" filled="f" stroked="f">
                <v:textbox inset="0,0,0,0">
                  <w:txbxContent>
                    <w:p w14:paraId="1A623E29" w14:textId="77777777" w:rsidR="001F7E93" w:rsidRDefault="001F7E93" w:rsidP="00BA7C01">
                      <w:pPr>
                        <w:pStyle w:val="Heading5"/>
                      </w:pPr>
                      <w:r>
                        <w:t>5334 Parkway Blvd. Land O’ Lakes, FL 34639</w:t>
                      </w:r>
                    </w:p>
                    <w:p w14:paraId="45F762F1" w14:textId="77777777" w:rsidR="001F7E93" w:rsidRDefault="001F7E93" w:rsidP="00BA7C01">
                      <w:pPr>
                        <w:pStyle w:val="Heading5"/>
                      </w:pPr>
                      <w:r>
                        <w:t>www.pvms.pasco.k12.fl.us</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8" behindDoc="0" locked="0" layoutInCell="1" allowOverlap="1" wp14:anchorId="49ACFFBB" wp14:editId="54F8E104">
                <wp:simplePos x="0" y="0"/>
                <wp:positionH relativeFrom="page">
                  <wp:posOffset>4743450</wp:posOffset>
                </wp:positionH>
                <wp:positionV relativeFrom="page">
                  <wp:posOffset>3341370</wp:posOffset>
                </wp:positionV>
                <wp:extent cx="2377440" cy="228600"/>
                <wp:effectExtent l="0" t="0" r="10160" b="0"/>
                <wp:wrapTight wrapText="bothSides">
                  <wp:wrapPolygon edited="0">
                    <wp:start x="0" y="0"/>
                    <wp:lineTo x="0" y="19200"/>
                    <wp:lineTo x="21462" y="19200"/>
                    <wp:lineTo x="21462" y="0"/>
                    <wp:lineTo x="0" y="0"/>
                  </wp:wrapPolygon>
                </wp:wrapTight>
                <wp:docPr id="26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6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73A63F8" w14:textId="77777777" w:rsidR="001F7E93" w:rsidRDefault="001F7E93" w:rsidP="00BA7C01">
                            <w:pPr>
                              <w:pStyle w:val="Pag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31" type="#_x0000_t202" style="position:absolute;margin-left:373.5pt;margin-top:263.1pt;width:187.2pt;height:18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" filled="f" stroked="f">
                <v:textbox inset="0,0,0,0">
                  <w:txbxContent>
                    <w:p w14:paraId="673A63F8" w14:textId="77777777" w:rsidR="001F7E93" w:rsidRDefault="001F7E93" w:rsidP="00BA7C01">
                      <w:pPr>
                        <w:pStyle w:val="Page"/>
                      </w:pP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60" behindDoc="0" locked="0" layoutInCell="1" allowOverlap="1" wp14:anchorId="00C096AB" wp14:editId="7760E17B">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" strokecolor="#accbf9 [3214]" strokeweight="3pt">
                <v:shadow opacity="22938f" mv:blur="38100f" offset="0,2pt"/>
                <w10:wrap anchorx="page" anchory="page"/>
              </v:line>
            </w:pict>
          </mc:Fallback>
        </mc:AlternateContent>
      </w:r>
      <w:r w:rsidR="00A51D78">
        <w:rPr>
          <w:noProof/>
        </w:rPr>
        <mc:AlternateContent>
          <mc:Choice Requires="wps">
            <w:drawing>
              <wp:anchor distT="0" distB="0" distL="114300" distR="114300" simplePos="0" relativeHeight="251658267" behindDoc="0" locked="0" layoutInCell="1" allowOverlap="1" wp14:anchorId="5AB710D6" wp14:editId="3C0DCF5D">
                <wp:simplePos x="0" y="0"/>
                <wp:positionH relativeFrom="page">
                  <wp:posOffset>457200</wp:posOffset>
                </wp:positionH>
                <wp:positionV relativeFrom="page">
                  <wp:posOffset>730250</wp:posOffset>
                </wp:positionV>
                <wp:extent cx="6858000" cy="960120"/>
                <wp:effectExtent l="0" t="0" r="0" b="5080"/>
                <wp:wrapTight wrapText="bothSides">
                  <wp:wrapPolygon edited="0">
                    <wp:start x="0" y="0"/>
                    <wp:lineTo x="0" y="21143"/>
                    <wp:lineTo x="21520" y="21143"/>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6012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14AE5DC" w14:textId="77777777" w:rsidR="001F7E93" w:rsidRPr="00EB795E" w:rsidRDefault="001F7E93" w:rsidP="00BA7C01">
                            <w:pPr>
                              <w:pStyle w:val="Title"/>
                              <w:rPr>
                                <w:color w:val="FF6FCF"/>
                                <w:sz w:val="92"/>
                                <w:szCs w:val="92"/>
                              </w:rPr>
                            </w:pPr>
                            <w:r w:rsidRPr="001F7E93">
                              <w:rPr>
                                <w:color w:val="000000" w:themeColor="text1"/>
                                <w:sz w:val="92"/>
                                <w:szCs w:val="92"/>
                              </w:rPr>
                              <w:t>the panther press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2" type="#_x0000_t202" style="position:absolute;margin-left:36pt;margin-top:57.5pt;width:540pt;height:75.6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" filled="f" stroked="f">
                <v:textbox inset="0,0,0,0">
                  <w:txbxContent>
                    <w:p w14:paraId="414AE5DC" w14:textId="77777777" w:rsidR="001F7E93" w:rsidRPr="00EB795E" w:rsidRDefault="001F7E93" w:rsidP="00BA7C01">
                      <w:pPr>
                        <w:pStyle w:val="Title"/>
                        <w:rPr>
                          <w:color w:val="FF6FCF"/>
                          <w:sz w:val="92"/>
                          <w:szCs w:val="92"/>
                        </w:rPr>
                      </w:pPr>
                      <w:r w:rsidRPr="001F7E93">
                        <w:rPr>
                          <w:color w:val="000000" w:themeColor="text1"/>
                          <w:sz w:val="92"/>
                          <w:szCs w:val="92"/>
                        </w:rPr>
                        <w:t>the panther press</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68" behindDoc="0" locked="0" layoutInCell="1" allowOverlap="1" wp14:anchorId="78D8F2A8" wp14:editId="35E20900">
                <wp:simplePos x="0" y="0"/>
                <wp:positionH relativeFrom="page">
                  <wp:posOffset>457200</wp:posOffset>
                </wp:positionH>
                <wp:positionV relativeFrom="page">
                  <wp:posOffset>1968500</wp:posOffset>
                </wp:positionV>
                <wp:extent cx="3886200" cy="457200"/>
                <wp:effectExtent l="0" t="0" r="0" b="0"/>
                <wp:wrapTight wrapText="bothSides">
                  <wp:wrapPolygon edited="0">
                    <wp:start x="0" y="0"/>
                    <wp:lineTo x="0" y="20400"/>
                    <wp:lineTo x="21459" y="20400"/>
                    <wp:lineTo x="21459"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08C95DB" w14:textId="77777777" w:rsidR="001F7E93" w:rsidRPr="001F7E93" w:rsidRDefault="001F7E93" w:rsidP="00BA7C01">
                            <w:pPr>
                              <w:pStyle w:val="Heading1"/>
                              <w:rPr>
                                <w:i/>
                                <w:color w:val="000000" w:themeColor="text1"/>
                              </w:rPr>
                            </w:pPr>
                            <w:r w:rsidRPr="001F7E93">
                              <w:rPr>
                                <w:i/>
                                <w:color w:val="000000" w:themeColor="text1"/>
                              </w:rPr>
                              <w:t>Pine View Middle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3" type="#_x0000_t202" style="position:absolute;margin-left:36pt;margin-top:155pt;width:306pt;height:36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" filled="f" stroked="f">
                <v:textbox inset="0,0,0,0">
                  <w:txbxContent>
                    <w:p w14:paraId="708C95DB" w14:textId="77777777" w:rsidR="001F7E93" w:rsidRPr="001F7E93" w:rsidRDefault="001F7E93" w:rsidP="00BA7C01">
                      <w:pPr>
                        <w:pStyle w:val="Heading1"/>
                        <w:rPr>
                          <w:i/>
                          <w:color w:val="000000" w:themeColor="text1"/>
                        </w:rPr>
                      </w:pPr>
                      <w:r w:rsidRPr="001F7E93">
                        <w:rPr>
                          <w:i/>
                          <w:color w:val="000000" w:themeColor="text1"/>
                        </w:rPr>
                        <w:t>Pine View Middle School</w:t>
                      </w:r>
                    </w:p>
                  </w:txbxContent>
                </v:textbox>
                <w10:wrap type="tight" anchorx="page" anchory="page"/>
              </v:shape>
            </w:pict>
          </mc:Fallback>
        </mc:AlternateContent>
      </w:r>
      <w:r w:rsidR="00DE5A27">
        <w:br w:type="page"/>
      </w:r>
      <w:r w:rsidR="00E74C35">
        <w:rPr>
          <w:noProof/>
        </w:rPr>
        <w:lastRenderedPageBreak/>
        <w:drawing>
          <wp:anchor distT="0" distB="0" distL="114300" distR="114300" simplePos="0" relativeHeight="251675728" behindDoc="0" locked="0" layoutInCell="1" allowOverlap="1" wp14:anchorId="3BCE002A" wp14:editId="3175DF30">
            <wp:simplePos x="0" y="0"/>
            <wp:positionH relativeFrom="column">
              <wp:posOffset>-1065530</wp:posOffset>
            </wp:positionH>
            <wp:positionV relativeFrom="paragraph">
              <wp:posOffset>6742430</wp:posOffset>
            </wp:positionV>
            <wp:extent cx="2971291" cy="2256088"/>
            <wp:effectExtent l="0" t="0" r="635"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11 at 9.11.23 AM.png"/>
                    <pic:cNvPicPr/>
                  </pic:nvPicPr>
                  <pic:blipFill>
                    <a:blip r:embed="rId9">
                      <a:extLst>
                        <a:ext uri="{28A0092B-C50C-407E-A947-70E740481C1C}">
                          <a14:useLocalDpi xmlns:a14="http://schemas.microsoft.com/office/drawing/2010/main" val="0"/>
                        </a:ext>
                      </a:extLst>
                    </a:blip>
                    <a:stretch>
                      <a:fillRect/>
                    </a:stretch>
                  </pic:blipFill>
                  <pic:spPr>
                    <a:xfrm>
                      <a:off x="0" y="0"/>
                      <a:ext cx="2971291" cy="2256088"/>
                    </a:xfrm>
                    <a:prstGeom prst="rect">
                      <a:avLst/>
                    </a:prstGeom>
                  </pic:spPr>
                </pic:pic>
              </a:graphicData>
            </a:graphic>
            <wp14:sizeRelH relativeFrom="page">
              <wp14:pctWidth>0</wp14:pctWidth>
            </wp14:sizeRelH>
            <wp14:sizeRelV relativeFrom="page">
              <wp14:pctHeight>0</wp14:pctHeight>
            </wp14:sizeRelV>
          </wp:anchor>
        </w:drawing>
      </w:r>
      <w:r w:rsidR="00E74C35">
        <w:rPr>
          <w:noProof/>
        </w:rPr>
        <mc:AlternateContent>
          <mc:Choice Requires="wps">
            <w:drawing>
              <wp:anchor distT="0" distB="0" distL="114300" distR="114300" simplePos="0" relativeHeight="251679824" behindDoc="0" locked="0" layoutInCell="1" allowOverlap="1" wp14:anchorId="5F29F268" wp14:editId="5E85BBE4">
                <wp:simplePos x="0" y="0"/>
                <wp:positionH relativeFrom="column">
                  <wp:posOffset>5423535</wp:posOffset>
                </wp:positionH>
                <wp:positionV relativeFrom="paragraph">
                  <wp:posOffset>8346440</wp:posOffset>
                </wp:positionV>
                <wp:extent cx="297815"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FEF542" w14:textId="77777777" w:rsidR="00E74C35" w:rsidRDefault="00E74C3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9F268" id="Text_x0020_Box_x0020_3" o:spid="_x0000_s1034" type="#_x0000_t202" style="position:absolute;margin-left:427.05pt;margin-top:657.2pt;width:23.45pt;height:1in;z-index:251679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" filled="f" stroked="f">
                <v:textbox>
                  <w:txbxContent>
                    <w:p w14:paraId="6AFEF542" w14:textId="77777777" w:rsidR="00E74C35" w:rsidRDefault="00E74C35"/>
                  </w:txbxContent>
                </v:textbox>
                <w10:wrap type="square"/>
              </v:shape>
            </w:pict>
          </mc:Fallback>
        </mc:AlternateContent>
      </w:r>
      <w:r w:rsidR="00E74C35">
        <w:rPr>
          <w:noProof/>
        </w:rPr>
        <mc:AlternateContent>
          <mc:Choice Requires="wps">
            <w:drawing>
              <wp:anchor distT="0" distB="0" distL="114300" distR="114300" simplePos="0" relativeHeight="251674704" behindDoc="0" locked="0" layoutInCell="1" allowOverlap="1" wp14:anchorId="47D8523A" wp14:editId="2B2B4845">
                <wp:simplePos x="0" y="0"/>
                <wp:positionH relativeFrom="column">
                  <wp:posOffset>-228600</wp:posOffset>
                </wp:positionH>
                <wp:positionV relativeFrom="paragraph">
                  <wp:posOffset>6629400</wp:posOffset>
                </wp:positionV>
                <wp:extent cx="3594735" cy="22860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594735"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DBB229" w14:textId="77777777" w:rsidR="001F7E93" w:rsidRDefault="001F7E93" w:rsidP="007A416A">
                            <w:pPr>
                              <w:jc w:val="center"/>
                              <w:rPr>
                                <w:rFonts w:cs="Calibri"/>
                                <w:b/>
                                <w:sz w:val="32"/>
                                <w:szCs w:val="32"/>
                              </w:rPr>
                            </w:pPr>
                          </w:p>
                          <w:p w14:paraId="6E5A51E7" w14:textId="4C2C236E" w:rsidR="001F7E93" w:rsidRDefault="00E74C35" w:rsidP="00E74C35">
                            <w:pPr>
                              <w:jc w:val="center"/>
                              <w:rPr>
                                <w:rFonts w:cs="Calibri"/>
                                <w:b/>
                                <w:sz w:val="32"/>
                                <w:szCs w:val="32"/>
                              </w:rPr>
                            </w:pPr>
                            <w:r>
                              <w:rPr>
                                <w:rFonts w:cs="Calibri"/>
                                <w:b/>
                                <w:sz w:val="32"/>
                                <w:szCs w:val="32"/>
                              </w:rPr>
                              <w:t>Come</w:t>
                            </w:r>
                            <w:r w:rsidR="00BF3BEE">
                              <w:rPr>
                                <w:rFonts w:cs="Calibri"/>
                                <w:b/>
                                <w:sz w:val="32"/>
                                <w:szCs w:val="32"/>
                              </w:rPr>
                              <w:t xml:space="preserve"> </w:t>
                            </w:r>
                            <w:r>
                              <w:rPr>
                                <w:rFonts w:cs="Calibri"/>
                                <w:b/>
                                <w:sz w:val="32"/>
                                <w:szCs w:val="32"/>
                              </w:rPr>
                              <w:t xml:space="preserve">support our PVMS music programs! </w:t>
                            </w:r>
                          </w:p>
                          <w:p w14:paraId="0505D795" w14:textId="5458048F" w:rsidR="00E74C35" w:rsidRPr="00E74C35" w:rsidRDefault="00E74C35" w:rsidP="00E74C35">
                            <w:pPr>
                              <w:jc w:val="center"/>
                              <w:rPr>
                                <w:rFonts w:cs="Calibri"/>
                                <w:sz w:val="28"/>
                                <w:szCs w:val="28"/>
                              </w:rPr>
                            </w:pPr>
                            <w:r w:rsidRPr="00E74C35">
                              <w:rPr>
                                <w:rFonts w:cs="Calibri"/>
                                <w:sz w:val="28"/>
                                <w:szCs w:val="28"/>
                              </w:rPr>
                              <w:t>See the flyer to the right for more information or visit our PVMS Facebook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D8523A" id="Text_x0020_Box_x0020_18" o:spid="_x0000_s1035" type="#_x0000_t202" style="position:absolute;margin-left:-18pt;margin-top:522pt;width:283.05pt;height:180pt;z-index:25167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wAJ9QCAAAY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" filled="f" stroked="f">
                <v:textbox>
                  <w:txbxContent>
                    <w:p w14:paraId="5CDBB229" w14:textId="77777777" w:rsidR="001F7E93" w:rsidRDefault="001F7E93" w:rsidP="007A416A">
                      <w:pPr>
                        <w:jc w:val="center"/>
                        <w:rPr>
                          <w:rFonts w:cs="Calibri"/>
                          <w:b/>
                          <w:sz w:val="32"/>
                          <w:szCs w:val="32"/>
                        </w:rPr>
                      </w:pPr>
                    </w:p>
                    <w:p w14:paraId="6E5A51E7" w14:textId="4C2C236E" w:rsidR="001F7E93" w:rsidRDefault="00E74C35" w:rsidP="00E74C35">
                      <w:pPr>
                        <w:jc w:val="center"/>
                        <w:rPr>
                          <w:rFonts w:cs="Calibri"/>
                          <w:b/>
                          <w:sz w:val="32"/>
                          <w:szCs w:val="32"/>
                        </w:rPr>
                      </w:pPr>
                      <w:r>
                        <w:rPr>
                          <w:rFonts w:cs="Calibri"/>
                          <w:b/>
                          <w:sz w:val="32"/>
                          <w:szCs w:val="32"/>
                        </w:rPr>
                        <w:t>Come</w:t>
                      </w:r>
                      <w:r w:rsidR="00BF3BEE">
                        <w:rPr>
                          <w:rFonts w:cs="Calibri"/>
                          <w:b/>
                          <w:sz w:val="32"/>
                          <w:szCs w:val="32"/>
                        </w:rPr>
                        <w:t xml:space="preserve"> </w:t>
                      </w:r>
                      <w:r>
                        <w:rPr>
                          <w:rFonts w:cs="Calibri"/>
                          <w:b/>
                          <w:sz w:val="32"/>
                          <w:szCs w:val="32"/>
                        </w:rPr>
                        <w:t xml:space="preserve">support our PVMS music programs! </w:t>
                      </w:r>
                    </w:p>
                    <w:p w14:paraId="0505D795" w14:textId="5458048F" w:rsidR="00E74C35" w:rsidRPr="00E74C35" w:rsidRDefault="00E74C35" w:rsidP="00E74C35">
                      <w:pPr>
                        <w:jc w:val="center"/>
                        <w:rPr>
                          <w:rFonts w:cs="Calibri"/>
                          <w:sz w:val="28"/>
                          <w:szCs w:val="28"/>
                        </w:rPr>
                      </w:pPr>
                      <w:r w:rsidRPr="00E74C35">
                        <w:rPr>
                          <w:rFonts w:cs="Calibri"/>
                          <w:sz w:val="28"/>
                          <w:szCs w:val="28"/>
                        </w:rPr>
                        <w:t>See the flyer to the right for more information or visit our PVMS Facebook page.</w:t>
                      </w:r>
                    </w:p>
                  </w:txbxContent>
                </v:textbox>
                <w10:wrap type="square"/>
              </v:shape>
            </w:pict>
          </mc:Fallback>
        </mc:AlternateContent>
      </w:r>
      <w:r w:rsidR="00BF3BEE">
        <w:rPr>
          <w:noProof/>
        </w:rPr>
        <w:drawing>
          <wp:anchor distT="0" distB="0" distL="118745" distR="118745" simplePos="0" relativeHeight="251658261" behindDoc="0" locked="0" layoutInCell="1" allowOverlap="1" wp14:anchorId="1A3EB6D9" wp14:editId="62BFE7DD">
            <wp:simplePos x="0" y="0"/>
            <wp:positionH relativeFrom="page">
              <wp:posOffset>165100</wp:posOffset>
            </wp:positionH>
            <wp:positionV relativeFrom="page">
              <wp:posOffset>4445000</wp:posOffset>
            </wp:positionV>
            <wp:extent cx="2058035" cy="1892003"/>
            <wp:effectExtent l="0" t="0" r="0" b="470535"/>
            <wp:wrapTight wrapText="bothSides">
              <wp:wrapPolygon edited="0">
                <wp:start x="1333" y="0"/>
                <wp:lineTo x="0" y="1450"/>
                <wp:lineTo x="0" y="26683"/>
                <wp:lineTo x="21327" y="26683"/>
                <wp:lineTo x="21327" y="1450"/>
                <wp:lineTo x="19994" y="0"/>
                <wp:lineTo x="1333" y="0"/>
              </wp:wrapPolygon>
            </wp:wrapTight>
            <wp:docPr id="26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2" descr=":simple images:42-15725604.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70122" cy="190311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597C65">
        <w:rPr>
          <w:noProof/>
        </w:rPr>
        <w:drawing>
          <wp:anchor distT="0" distB="0" distL="118745" distR="118745" simplePos="0" relativeHeight="251658262" behindDoc="0" locked="0" layoutInCell="1" allowOverlap="1" wp14:anchorId="0C62FF0E" wp14:editId="0C93ECF2">
            <wp:simplePos x="0" y="0"/>
            <wp:positionH relativeFrom="page">
              <wp:posOffset>4505325</wp:posOffset>
            </wp:positionH>
            <wp:positionV relativeFrom="page">
              <wp:posOffset>1262380</wp:posOffset>
            </wp:positionV>
            <wp:extent cx="2783905" cy="971550"/>
            <wp:effectExtent l="0" t="0" r="10160" b="273050"/>
            <wp:wrapTight wrapText="bothSides">
              <wp:wrapPolygon edited="0">
                <wp:start x="197" y="0"/>
                <wp:lineTo x="0" y="565"/>
                <wp:lineTo x="0" y="27106"/>
                <wp:lineTo x="21482" y="27106"/>
                <wp:lineTo x="21482" y="565"/>
                <wp:lineTo x="21285" y="0"/>
                <wp:lineTo x="197" y="0"/>
              </wp:wrapPolygon>
            </wp:wrapTight>
            <wp:docPr id="26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83905" cy="971550"/>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7A416A">
        <w:rPr>
          <w:noProof/>
        </w:rPr>
        <mc:AlternateContent>
          <mc:Choice Requires="wps">
            <w:drawing>
              <wp:anchor distT="0" distB="0" distL="114300" distR="114300" simplePos="0" relativeHeight="251673680" behindDoc="0" locked="0" layoutInCell="1" allowOverlap="1" wp14:anchorId="3B7CD02C" wp14:editId="1CFBF584">
                <wp:simplePos x="0" y="0"/>
                <wp:positionH relativeFrom="column">
                  <wp:posOffset>-6494145</wp:posOffset>
                </wp:positionH>
                <wp:positionV relativeFrom="paragraph">
                  <wp:posOffset>6400800</wp:posOffset>
                </wp:positionV>
                <wp:extent cx="7086600" cy="0"/>
                <wp:effectExtent l="50800" t="25400" r="76200" b="101600"/>
                <wp:wrapNone/>
                <wp:docPr id="7" name="Straight Connector 7"/>
                <wp:cNvGraphicFramePr/>
                <a:graphic xmlns:a="http://schemas.openxmlformats.org/drawingml/2006/main">
                  <a:graphicData uri="http://schemas.microsoft.com/office/word/2010/wordprocessingShape">
                    <wps:wsp>
                      <wps:cNvCnPr/>
                      <wps:spPr>
                        <a:xfrm>
                          <a:off x="0" y="0"/>
                          <a:ext cx="7086600" cy="0"/>
                        </a:xfrm>
                        <a:prstGeom prst="line">
                          <a:avLst/>
                        </a:prstGeom>
                        <a:ln>
                          <a:prstDash val="sys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 o:spid="_x0000_s1026" style="position:absolute;z-index:251673680;visibility:visible;mso-wrap-style:square;mso-wrap-distance-left:9pt;mso-wrap-distance-top:0;mso-wrap-distance-right:9pt;mso-wrap-distance-bottom:0;mso-position-horizontal:absolute;mso-position-horizontal-relative:text;mso-position-vertical:absolute;mso-position-vertical-relative:text" from="-511.3pt,7in" to="46.7pt,7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" strokecolor="#629dd1 [3204]" strokeweight="2pt">
                <v:stroke dashstyle="1 1"/>
                <v:shadow on="t" opacity="24903f" mv:blur="40000f" origin=",.5" offset="0,20000emu"/>
              </v:line>
            </w:pict>
          </mc:Fallback>
        </mc:AlternateContent>
      </w:r>
      <w:r w:rsidR="007A416A">
        <w:rPr>
          <w:noProof/>
        </w:rPr>
        <mc:AlternateContent>
          <mc:Choice Requires="wps">
            <w:drawing>
              <wp:anchor distT="0" distB="0" distL="114300" distR="114300" simplePos="0" relativeHeight="251658296" behindDoc="0" locked="0" layoutInCell="1" allowOverlap="1" wp14:anchorId="66A6D5DF" wp14:editId="0027100F">
                <wp:simplePos x="0" y="0"/>
                <wp:positionH relativeFrom="page">
                  <wp:posOffset>2514600</wp:posOffset>
                </wp:positionH>
                <wp:positionV relativeFrom="page">
                  <wp:posOffset>4572000</wp:posOffset>
                </wp:positionV>
                <wp:extent cx="4800600" cy="2286000"/>
                <wp:effectExtent l="0" t="0" r="0" b="0"/>
                <wp:wrapTight wrapText="bothSides">
                  <wp:wrapPolygon edited="0">
                    <wp:start x="0" y="0"/>
                    <wp:lineTo x="0" y="21360"/>
                    <wp:lineTo x="21486" y="21360"/>
                    <wp:lineTo x="21486" y="0"/>
                    <wp:lineTo x="0" y="0"/>
                  </wp:wrapPolygon>
                </wp:wrapTight>
                <wp:docPr id="25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2860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DF3E4D7" w14:textId="456858C7" w:rsidR="001F7E93" w:rsidRDefault="00BF3BEE" w:rsidP="00BA7C01">
                            <w:pPr>
                              <w:pStyle w:val="BodyText"/>
                              <w:rPr>
                                <w:rFonts w:eastAsia="Times New Roman" w:cs="Times New Roman"/>
                                <w:sz w:val="24"/>
                              </w:rPr>
                            </w:pPr>
                            <w:r>
                              <w:rPr>
                                <w:rFonts w:eastAsia="Times New Roman" w:cs="Times New Roman"/>
                                <w:sz w:val="24"/>
                              </w:rPr>
                              <w:t>It’s hard to believe that our Year 3 students have been with us for almost three years!  We are excited about the activities we have planned for them and hope that they make wonderful memories these last couple months of middle school.  We are offering a c</w:t>
                            </w:r>
                            <w:r w:rsidR="005E4F36">
                              <w:rPr>
                                <w:rFonts w:eastAsia="Times New Roman" w:cs="Times New Roman"/>
                                <w:sz w:val="24"/>
                              </w:rPr>
                              <w:t>ombined ticket for the Year Three Field Day and Year Three</w:t>
                            </w:r>
                            <w:r>
                              <w:rPr>
                                <w:rFonts w:eastAsia="Times New Roman" w:cs="Times New Roman"/>
                                <w:sz w:val="24"/>
                              </w:rPr>
                              <w:t xml:space="preserve"> Dance, as well as a la carte options.  Please see our website at </w:t>
                            </w:r>
                            <w:hyperlink r:id="rId12" w:history="1">
                              <w:r w:rsidRPr="00BF3BEE">
                                <w:rPr>
                                  <w:rStyle w:val="Hyperlink"/>
                                  <w:rFonts w:eastAsia="Times New Roman" w:cs="Times New Roman"/>
                                  <w:sz w:val="24"/>
                                </w:rPr>
                                <w:t>http://pvms.pasco.k12.fl.us/5468-2/</w:t>
                              </w:r>
                            </w:hyperlink>
                            <w:r>
                              <w:rPr>
                                <w:rFonts w:eastAsia="Times New Roman" w:cs="Times New Roman"/>
                                <w:sz w:val="24"/>
                              </w:rPr>
                              <w:t xml:space="preserve"> for ordering information.</w:t>
                            </w:r>
                          </w:p>
                          <w:p w14:paraId="1543DEA3" w14:textId="7CAF58A9" w:rsidR="00BF3BEE" w:rsidRDefault="005E4F36" w:rsidP="00BA7C01">
                            <w:pPr>
                              <w:pStyle w:val="BodyText"/>
                              <w:rPr>
                                <w:rFonts w:eastAsia="Times New Roman" w:cs="Times New Roman"/>
                                <w:sz w:val="24"/>
                              </w:rPr>
                            </w:pPr>
                            <w:r>
                              <w:rPr>
                                <w:rFonts w:eastAsia="Times New Roman" w:cs="Times New Roman"/>
                                <w:sz w:val="24"/>
                              </w:rPr>
                              <w:t>Year Three</w:t>
                            </w:r>
                            <w:r w:rsidR="00BF3BEE">
                              <w:rPr>
                                <w:rFonts w:eastAsia="Times New Roman" w:cs="Times New Roman"/>
                                <w:sz w:val="24"/>
                              </w:rPr>
                              <w:t xml:space="preserve"> Dance:  May 27</w:t>
                            </w:r>
                            <w:r w:rsidR="00BF3BEE" w:rsidRPr="00BF3BEE">
                              <w:rPr>
                                <w:rFonts w:eastAsia="Times New Roman" w:cs="Times New Roman"/>
                                <w:sz w:val="24"/>
                                <w:vertAlign w:val="superscript"/>
                              </w:rPr>
                              <w:t>th</w:t>
                            </w:r>
                            <w:r w:rsidR="00BF3BEE">
                              <w:rPr>
                                <w:rFonts w:eastAsia="Times New Roman" w:cs="Times New Roman"/>
                                <w:sz w:val="24"/>
                              </w:rPr>
                              <w:t xml:space="preserve"> at Land O’ Lakes High School</w:t>
                            </w:r>
                          </w:p>
                          <w:p w14:paraId="5BE75889" w14:textId="2AB27692" w:rsidR="00BF3BEE" w:rsidRPr="00FE6FCD" w:rsidRDefault="005E4F36" w:rsidP="00BA7C01">
                            <w:pPr>
                              <w:pStyle w:val="BodyText"/>
                              <w:rPr>
                                <w:sz w:val="24"/>
                              </w:rPr>
                            </w:pPr>
                            <w:r>
                              <w:rPr>
                                <w:rFonts w:eastAsia="Times New Roman" w:cs="Times New Roman"/>
                                <w:sz w:val="24"/>
                              </w:rPr>
                              <w:t>Year Three</w:t>
                            </w:r>
                            <w:r w:rsidR="00BF3BEE">
                              <w:rPr>
                                <w:rFonts w:eastAsia="Times New Roman" w:cs="Times New Roman"/>
                                <w:sz w:val="24"/>
                              </w:rPr>
                              <w:t xml:space="preserve"> Field Day:  June 8</w:t>
                            </w:r>
                            <w:r w:rsidR="00BF3BEE" w:rsidRPr="00BF3BEE">
                              <w:rPr>
                                <w:rFonts w:eastAsia="Times New Roman" w:cs="Times New Roman"/>
                                <w:sz w:val="24"/>
                                <w:vertAlign w:val="superscript"/>
                              </w:rPr>
                              <w:t>th</w:t>
                            </w:r>
                            <w:r w:rsidR="00BF3BEE">
                              <w:rPr>
                                <w:rFonts w:eastAsia="Times New Roman" w:cs="Times New Roman"/>
                                <w:sz w:val="24"/>
                              </w:rPr>
                              <w:t xml:space="preserve"> at PVMS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6D5DF" id="Text_x0020_Box_x0020_266" o:spid="_x0000_s1036" type="#_x0000_t202" style="position:absolute;margin-left:198pt;margin-top:5in;width:378pt;height:180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" mv:complextextbox="1" filled="f" stroked="f">
                <v:textbox inset="0,0,0,0">
                  <w:txbxContent>
                    <w:p w14:paraId="3DF3E4D7" w14:textId="456858C7" w:rsidR="001F7E93" w:rsidRDefault="00BF3BEE" w:rsidP="00BA7C01">
                      <w:pPr>
                        <w:pStyle w:val="BodyText"/>
                        <w:rPr>
                          <w:rFonts w:eastAsia="Times New Roman" w:cs="Times New Roman"/>
                          <w:sz w:val="24"/>
                        </w:rPr>
                      </w:pPr>
                      <w:r>
                        <w:rPr>
                          <w:rFonts w:eastAsia="Times New Roman" w:cs="Times New Roman"/>
                          <w:sz w:val="24"/>
                        </w:rPr>
                        <w:t>It’s hard to believe that our Year 3 students have been with us for almost three years!  We are excited about the activities we have planned for them and hope that they make wonderful memories these last couple months of middle school.  We are offering a c</w:t>
                      </w:r>
                      <w:r w:rsidR="005E4F36">
                        <w:rPr>
                          <w:rFonts w:eastAsia="Times New Roman" w:cs="Times New Roman"/>
                          <w:sz w:val="24"/>
                        </w:rPr>
                        <w:t>ombined ticket for the Year Three Field Day and Year Three</w:t>
                      </w:r>
                      <w:r>
                        <w:rPr>
                          <w:rFonts w:eastAsia="Times New Roman" w:cs="Times New Roman"/>
                          <w:sz w:val="24"/>
                        </w:rPr>
                        <w:t xml:space="preserve"> Dance, as well as a la carte options.  Please see our website at </w:t>
                      </w:r>
                      <w:hyperlink r:id="rId19" w:history="1">
                        <w:r w:rsidRPr="00BF3BEE">
                          <w:rPr>
                            <w:rStyle w:val="Hyperlink"/>
                            <w:rFonts w:eastAsia="Times New Roman" w:cs="Times New Roman"/>
                            <w:sz w:val="24"/>
                          </w:rPr>
                          <w:t>http://pvms.pasco.k12.fl.us/5468-2/</w:t>
                        </w:r>
                      </w:hyperlink>
                      <w:r>
                        <w:rPr>
                          <w:rFonts w:eastAsia="Times New Roman" w:cs="Times New Roman"/>
                          <w:sz w:val="24"/>
                        </w:rPr>
                        <w:t xml:space="preserve"> for ordering information.</w:t>
                      </w:r>
                    </w:p>
                    <w:p w14:paraId="1543DEA3" w14:textId="7CAF58A9" w:rsidR="00BF3BEE" w:rsidRDefault="005E4F36" w:rsidP="00BA7C01">
                      <w:pPr>
                        <w:pStyle w:val="BodyText"/>
                        <w:rPr>
                          <w:rFonts w:eastAsia="Times New Roman" w:cs="Times New Roman"/>
                          <w:sz w:val="24"/>
                        </w:rPr>
                      </w:pPr>
                      <w:r>
                        <w:rPr>
                          <w:rFonts w:eastAsia="Times New Roman" w:cs="Times New Roman"/>
                          <w:sz w:val="24"/>
                        </w:rPr>
                        <w:t>Year Three</w:t>
                      </w:r>
                      <w:r w:rsidR="00BF3BEE">
                        <w:rPr>
                          <w:rFonts w:eastAsia="Times New Roman" w:cs="Times New Roman"/>
                          <w:sz w:val="24"/>
                        </w:rPr>
                        <w:t xml:space="preserve"> Dance:  May 27</w:t>
                      </w:r>
                      <w:r w:rsidR="00BF3BEE" w:rsidRPr="00BF3BEE">
                        <w:rPr>
                          <w:rFonts w:eastAsia="Times New Roman" w:cs="Times New Roman"/>
                          <w:sz w:val="24"/>
                          <w:vertAlign w:val="superscript"/>
                        </w:rPr>
                        <w:t>th</w:t>
                      </w:r>
                      <w:r w:rsidR="00BF3BEE">
                        <w:rPr>
                          <w:rFonts w:eastAsia="Times New Roman" w:cs="Times New Roman"/>
                          <w:sz w:val="24"/>
                        </w:rPr>
                        <w:t xml:space="preserve"> at Land O’ Lakes High School</w:t>
                      </w:r>
                    </w:p>
                    <w:p w14:paraId="5BE75889" w14:textId="2AB27692" w:rsidR="00BF3BEE" w:rsidRPr="00FE6FCD" w:rsidRDefault="005E4F36" w:rsidP="00BA7C01">
                      <w:pPr>
                        <w:pStyle w:val="BodyText"/>
                        <w:rPr>
                          <w:sz w:val="24"/>
                        </w:rPr>
                      </w:pPr>
                      <w:r>
                        <w:rPr>
                          <w:rFonts w:eastAsia="Times New Roman" w:cs="Times New Roman"/>
                          <w:sz w:val="24"/>
                        </w:rPr>
                        <w:t>Year Three</w:t>
                      </w:r>
                      <w:r w:rsidR="00BF3BEE">
                        <w:rPr>
                          <w:rFonts w:eastAsia="Times New Roman" w:cs="Times New Roman"/>
                          <w:sz w:val="24"/>
                        </w:rPr>
                        <w:t xml:space="preserve"> Field Day:  June 8</w:t>
                      </w:r>
                      <w:r w:rsidR="00BF3BEE" w:rsidRPr="00BF3BEE">
                        <w:rPr>
                          <w:rFonts w:eastAsia="Times New Roman" w:cs="Times New Roman"/>
                          <w:sz w:val="24"/>
                          <w:vertAlign w:val="superscript"/>
                        </w:rPr>
                        <w:t>th</w:t>
                      </w:r>
                      <w:r w:rsidR="00BF3BEE">
                        <w:rPr>
                          <w:rFonts w:eastAsia="Times New Roman" w:cs="Times New Roman"/>
                          <w:sz w:val="24"/>
                        </w:rPr>
                        <w:t xml:space="preserve"> at PVMS</w:t>
                      </w:r>
                    </w:p>
                  </w:txbxContent>
                </v:textbox>
                <w10:wrap type="tight" anchorx="page" anchory="page"/>
              </v:shape>
            </w:pict>
          </mc:Fallback>
        </mc:AlternateContent>
      </w:r>
      <w:r w:rsidR="007A416A">
        <w:rPr>
          <w:noProof/>
        </w:rPr>
        <mc:AlternateContent>
          <mc:Choice Requires="wps">
            <w:drawing>
              <wp:anchor distT="0" distB="0" distL="114300" distR="114300" simplePos="0" relativeHeight="251658297" behindDoc="0" locked="0" layoutInCell="1" allowOverlap="1" wp14:anchorId="77D57322" wp14:editId="27FB330B">
                <wp:simplePos x="0" y="0"/>
                <wp:positionH relativeFrom="page">
                  <wp:posOffset>457200</wp:posOffset>
                </wp:positionH>
                <wp:positionV relativeFrom="page">
                  <wp:posOffset>4114800</wp:posOffset>
                </wp:positionV>
                <wp:extent cx="6858000" cy="457200"/>
                <wp:effectExtent l="0" t="0" r="0" b="0"/>
                <wp:wrapTight wrapText="bothSides">
                  <wp:wrapPolygon edited="0">
                    <wp:start x="0" y="0"/>
                    <wp:lineTo x="0" y="20400"/>
                    <wp:lineTo x="21520" y="20400"/>
                    <wp:lineTo x="21520" y="0"/>
                    <wp:lineTo x="0" y="0"/>
                  </wp:wrapPolygon>
                </wp:wrapTight>
                <wp:docPr id="24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572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F8CCFEA" w14:textId="62DA0866" w:rsidR="001F7E93" w:rsidRPr="007A416A" w:rsidRDefault="00597C65" w:rsidP="00BA7C01">
                            <w:pPr>
                              <w:pStyle w:val="Heading2"/>
                              <w:rPr>
                                <w:b/>
                                <w:color w:val="auto"/>
                                <w:sz w:val="32"/>
                                <w:szCs w:val="32"/>
                              </w:rPr>
                            </w:pPr>
                            <w:r>
                              <w:rPr>
                                <w:b/>
                                <w:color w:val="auto"/>
                                <w:sz w:val="32"/>
                                <w:szCs w:val="32"/>
                              </w:rPr>
                              <w:t>Year 3 End of Year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57322" id="Text_x0020_Box_x0020_267" o:spid="_x0000_s1036" type="#_x0000_t202" style="position:absolute;margin-left:36pt;margin-top:324pt;width:540pt;height:36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" filled="f" stroked="f">
                <v:textbox inset="0,0,0,0">
                  <w:txbxContent>
                    <w:p w14:paraId="7F8CCFEA" w14:textId="62DA0866" w:rsidR="001F7E93" w:rsidRPr="007A416A" w:rsidRDefault="00597C65" w:rsidP="00BA7C01">
                      <w:pPr>
                        <w:pStyle w:val="Heading2"/>
                        <w:rPr>
                          <w:b/>
                          <w:color w:val="auto"/>
                          <w:sz w:val="32"/>
                          <w:szCs w:val="32"/>
                        </w:rPr>
                      </w:pPr>
                      <w:r>
                        <w:rPr>
                          <w:b/>
                          <w:color w:val="auto"/>
                          <w:sz w:val="32"/>
                          <w:szCs w:val="32"/>
                        </w:rPr>
                        <w:t>Year 3 End of Year Activities</w:t>
                      </w:r>
                    </w:p>
                  </w:txbxContent>
                </v:textbox>
                <w10:wrap type="tight" anchorx="page" anchory="page"/>
              </v:shape>
            </w:pict>
          </mc:Fallback>
        </mc:AlternateContent>
      </w:r>
      <w:r w:rsidR="007A416A">
        <w:rPr>
          <w:noProof/>
        </w:rPr>
        <mc:AlternateContent>
          <mc:Choice Requires="wps">
            <w:drawing>
              <wp:anchor distT="0" distB="0" distL="114300" distR="114300" simplePos="0" relativeHeight="251658263" behindDoc="0" locked="0" layoutInCell="1" allowOverlap="1" wp14:anchorId="3B80031E" wp14:editId="711D68C5">
                <wp:simplePos x="0" y="0"/>
                <wp:positionH relativeFrom="page">
                  <wp:posOffset>457200</wp:posOffset>
                </wp:positionH>
                <wp:positionV relativeFrom="page">
                  <wp:posOffset>3886200</wp:posOffset>
                </wp:positionV>
                <wp:extent cx="6858000" cy="0"/>
                <wp:effectExtent l="0" t="0" r="0" b="25400"/>
                <wp:wrapNone/>
                <wp:docPr id="24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06pt" to="8in,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" strokecolor="#629dd1 [3204]" strokeweight="1.5pt">
                <v:stroke dashstyle="1 1"/>
                <v:shadow opacity="22938f" mv:blur="38100f" offset="0,2pt"/>
                <w10:wrap anchorx="page" anchory="page"/>
              </v:line>
            </w:pict>
          </mc:Fallback>
        </mc:AlternateContent>
      </w:r>
      <w:r w:rsidR="007A416A">
        <w:rPr>
          <w:noProof/>
        </w:rPr>
        <mc:AlternateContent>
          <mc:Choice Requires="wps">
            <w:drawing>
              <wp:anchor distT="0" distB="0" distL="114300" distR="114300" simplePos="0" relativeHeight="251658292" behindDoc="0" locked="0" layoutInCell="1" allowOverlap="1" wp14:anchorId="44E333F5" wp14:editId="0C2D26CE">
                <wp:simplePos x="0" y="0"/>
                <wp:positionH relativeFrom="page">
                  <wp:posOffset>457200</wp:posOffset>
                </wp:positionH>
                <wp:positionV relativeFrom="page">
                  <wp:posOffset>1143000</wp:posOffset>
                </wp:positionV>
                <wp:extent cx="4800600" cy="2743200"/>
                <wp:effectExtent l="0" t="0" r="0" b="0"/>
                <wp:wrapTight wrapText="bothSides">
                  <wp:wrapPolygon edited="0">
                    <wp:start x="0" y="0"/>
                    <wp:lineTo x="0" y="21400"/>
                    <wp:lineTo x="21486" y="21400"/>
                    <wp:lineTo x="21486" y="0"/>
                    <wp:lineTo x="0" y="0"/>
                  </wp:wrapPolygon>
                </wp:wrapTight>
                <wp:docPr id="24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7432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EAE8436" w14:textId="732AA6E0" w:rsidR="001F7E93" w:rsidRDefault="00597C65" w:rsidP="00FE6FCD">
                            <w:pPr>
                              <w:pStyle w:val="BodyText"/>
                              <w:jc w:val="center"/>
                              <w:rPr>
                                <w:b/>
                                <w:sz w:val="32"/>
                                <w:szCs w:val="32"/>
                              </w:rPr>
                            </w:pPr>
                            <w:r>
                              <w:rPr>
                                <w:b/>
                                <w:sz w:val="32"/>
                                <w:szCs w:val="32"/>
                              </w:rPr>
                              <w:t>PVMS Art Fest</w:t>
                            </w:r>
                          </w:p>
                          <w:p w14:paraId="5812CF20" w14:textId="783064C2" w:rsidR="001F7E93" w:rsidRDefault="001F7E93" w:rsidP="00FE6FCD">
                            <w:pPr>
                              <w:pStyle w:val="BodyText"/>
                              <w:rPr>
                                <w:b/>
                                <w:sz w:val="24"/>
                              </w:rPr>
                            </w:pPr>
                            <w:r>
                              <w:rPr>
                                <w:b/>
                                <w:sz w:val="24"/>
                              </w:rPr>
                              <w:t xml:space="preserve">Where:  </w:t>
                            </w:r>
                            <w:r w:rsidR="00597C65">
                              <w:rPr>
                                <w:sz w:val="24"/>
                              </w:rPr>
                              <w:t>5/</w:t>
                            </w:r>
                            <w:r w:rsidR="00935543">
                              <w:rPr>
                                <w:sz w:val="24"/>
                              </w:rPr>
                              <w:t>19</w:t>
                            </w:r>
                            <w:r w:rsidR="00597C65">
                              <w:rPr>
                                <w:sz w:val="24"/>
                              </w:rPr>
                              <w:t xml:space="preserve"> in the PVMS Cafeteria</w:t>
                            </w:r>
                          </w:p>
                          <w:p w14:paraId="64A0F1B7" w14:textId="7DE5A053" w:rsidR="001F7E93" w:rsidRDefault="001F7E93" w:rsidP="00FE6FCD">
                            <w:pPr>
                              <w:pStyle w:val="BodyText"/>
                              <w:rPr>
                                <w:b/>
                                <w:sz w:val="24"/>
                              </w:rPr>
                            </w:pPr>
                            <w:r>
                              <w:rPr>
                                <w:b/>
                                <w:sz w:val="24"/>
                              </w:rPr>
                              <w:t xml:space="preserve">When:  </w:t>
                            </w:r>
                            <w:r w:rsidR="00597C65">
                              <w:rPr>
                                <w:sz w:val="24"/>
                              </w:rPr>
                              <w:t>4-7 PM</w:t>
                            </w:r>
                          </w:p>
                          <w:p w14:paraId="1E6FCFC2" w14:textId="77777777" w:rsidR="00597C65" w:rsidRDefault="001F7E93" w:rsidP="00597C65">
                            <w:pPr>
                              <w:widowControl w:val="0"/>
                              <w:autoSpaceDE w:val="0"/>
                              <w:autoSpaceDN w:val="0"/>
                              <w:adjustRightInd w:val="0"/>
                              <w:spacing w:after="0"/>
                              <w:rPr>
                                <w:rFonts w:ascii="Calibri" w:hAnsi="Calibri" w:cs="Calibri"/>
                                <w:sz w:val="28"/>
                                <w:szCs w:val="28"/>
                              </w:rPr>
                            </w:pPr>
                            <w:r>
                              <w:rPr>
                                <w:b/>
                              </w:rPr>
                              <w:t xml:space="preserve">Details:  </w:t>
                            </w:r>
                            <w:r w:rsidR="00597C65" w:rsidRPr="00597C65">
                              <w:rPr>
                                <w:rFonts w:cs="Calibri"/>
                              </w:rPr>
                              <w:t>There will be artwork, a talent show, cupcake decorating contest, music and more! </w:t>
                            </w:r>
                          </w:p>
                          <w:p w14:paraId="48FDEE2F" w14:textId="77777777" w:rsidR="00597C65" w:rsidRDefault="00597C65" w:rsidP="00597C65">
                            <w:pPr>
                              <w:widowControl w:val="0"/>
                              <w:autoSpaceDE w:val="0"/>
                              <w:autoSpaceDN w:val="0"/>
                              <w:adjustRightInd w:val="0"/>
                              <w:spacing w:after="0"/>
                              <w:rPr>
                                <w:rFonts w:ascii="Calibri" w:hAnsi="Calibri" w:cs="Calibri"/>
                                <w:sz w:val="28"/>
                                <w:szCs w:val="28"/>
                              </w:rPr>
                            </w:pPr>
                          </w:p>
                          <w:p w14:paraId="0D65D353" w14:textId="4282132D" w:rsidR="001F7E93" w:rsidRPr="00597C65" w:rsidRDefault="00597C65" w:rsidP="00597C65">
                            <w:pPr>
                              <w:pStyle w:val="BodyText"/>
                              <w:rPr>
                                <w:b/>
                                <w:sz w:val="24"/>
                              </w:rPr>
                            </w:pPr>
                            <w:r w:rsidRPr="00597C65">
                              <w:rPr>
                                <w:rFonts w:ascii="Calibri" w:hAnsi="Calibri" w:cs="Calibri"/>
                                <w:b/>
                                <w:sz w:val="28"/>
                                <w:szCs w:val="28"/>
                              </w:rPr>
                              <w:t>Cost to enter is free but please bring cash to buy food and souvenirs. </w:t>
                            </w:r>
                          </w:p>
                          <w:p w14:paraId="1668C277" w14:textId="13268D0D" w:rsidR="001F7E93" w:rsidRPr="00FE6FCD" w:rsidRDefault="001F7E93" w:rsidP="00FE6FCD">
                            <w:pPr>
                              <w:pStyle w:val="BodyText"/>
                              <w:rPr>
                                <w:b/>
                                <w:sz w:val="24"/>
                              </w:rPr>
                            </w:pPr>
                            <w:r>
                              <w:rPr>
                                <w:b/>
                                <w:sz w:val="24"/>
                              </w:rPr>
                              <w:t xml:space="preserve"> </w:t>
                            </w:r>
                          </w:p>
                          <w:p w14:paraId="4BF90242" w14:textId="77777777" w:rsidR="001F7E93" w:rsidRPr="00FE6FCD" w:rsidRDefault="001F7E93" w:rsidP="00FE6FCD">
                            <w:pPr>
                              <w:pStyle w:val="BodyText"/>
                              <w:jc w:val="center"/>
                              <w:rPr>
                                <w:b/>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333F5" id="Text_x0020_Box_x0020_260" o:spid="_x0000_s1038" type="#_x0000_t202" style="position:absolute;margin-left:36pt;margin-top:90pt;width:378pt;height:3in;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" mv:complextextbox="1" filled="f" stroked="f">
                <v:textbox inset="0,0,0,0">
                  <w:txbxContent>
                    <w:p w14:paraId="0EAE8436" w14:textId="732AA6E0" w:rsidR="001F7E93" w:rsidRDefault="00597C65" w:rsidP="00FE6FCD">
                      <w:pPr>
                        <w:pStyle w:val="BodyText"/>
                        <w:jc w:val="center"/>
                        <w:rPr>
                          <w:b/>
                          <w:sz w:val="32"/>
                          <w:szCs w:val="32"/>
                        </w:rPr>
                      </w:pPr>
                      <w:r>
                        <w:rPr>
                          <w:b/>
                          <w:sz w:val="32"/>
                          <w:szCs w:val="32"/>
                        </w:rPr>
                        <w:t>PVMS Art Fest</w:t>
                      </w:r>
                    </w:p>
                    <w:p w14:paraId="5812CF20" w14:textId="783064C2" w:rsidR="001F7E93" w:rsidRDefault="001F7E93" w:rsidP="00FE6FCD">
                      <w:pPr>
                        <w:pStyle w:val="BodyText"/>
                        <w:rPr>
                          <w:b/>
                          <w:sz w:val="24"/>
                        </w:rPr>
                      </w:pPr>
                      <w:r>
                        <w:rPr>
                          <w:b/>
                          <w:sz w:val="24"/>
                        </w:rPr>
                        <w:t xml:space="preserve">Where:  </w:t>
                      </w:r>
                      <w:r w:rsidR="00597C65">
                        <w:rPr>
                          <w:sz w:val="24"/>
                        </w:rPr>
                        <w:t>5/</w:t>
                      </w:r>
                      <w:r w:rsidR="00935543">
                        <w:rPr>
                          <w:sz w:val="24"/>
                        </w:rPr>
                        <w:t>19</w:t>
                      </w:r>
                      <w:r w:rsidR="00597C65">
                        <w:rPr>
                          <w:sz w:val="24"/>
                        </w:rPr>
                        <w:t xml:space="preserve"> in the PVMS Cafeteria</w:t>
                      </w:r>
                    </w:p>
                    <w:p w14:paraId="64A0F1B7" w14:textId="7DE5A053" w:rsidR="001F7E93" w:rsidRDefault="001F7E93" w:rsidP="00FE6FCD">
                      <w:pPr>
                        <w:pStyle w:val="BodyText"/>
                        <w:rPr>
                          <w:b/>
                          <w:sz w:val="24"/>
                        </w:rPr>
                      </w:pPr>
                      <w:r>
                        <w:rPr>
                          <w:b/>
                          <w:sz w:val="24"/>
                        </w:rPr>
                        <w:t xml:space="preserve">When:  </w:t>
                      </w:r>
                      <w:r w:rsidR="00597C65">
                        <w:rPr>
                          <w:sz w:val="24"/>
                        </w:rPr>
                        <w:t>4-7 PM</w:t>
                      </w:r>
                    </w:p>
                    <w:p w14:paraId="1E6FCFC2" w14:textId="77777777" w:rsidR="00597C65" w:rsidRDefault="001F7E93" w:rsidP="00597C65">
                      <w:pPr>
                        <w:widowControl w:val="0"/>
                        <w:autoSpaceDE w:val="0"/>
                        <w:autoSpaceDN w:val="0"/>
                        <w:adjustRightInd w:val="0"/>
                        <w:spacing w:after="0"/>
                        <w:rPr>
                          <w:rFonts w:ascii="Calibri" w:hAnsi="Calibri" w:cs="Calibri"/>
                          <w:sz w:val="28"/>
                          <w:szCs w:val="28"/>
                        </w:rPr>
                      </w:pPr>
                      <w:r>
                        <w:rPr>
                          <w:b/>
                        </w:rPr>
                        <w:t xml:space="preserve">Details:  </w:t>
                      </w:r>
                      <w:r w:rsidR="00597C65" w:rsidRPr="00597C65">
                        <w:rPr>
                          <w:rFonts w:cs="Calibri"/>
                        </w:rPr>
                        <w:t>There will be artwork, a talent show, cupcake decorating contest, music and more! </w:t>
                      </w:r>
                    </w:p>
                    <w:p w14:paraId="48FDEE2F" w14:textId="77777777" w:rsidR="00597C65" w:rsidRDefault="00597C65" w:rsidP="00597C65">
                      <w:pPr>
                        <w:widowControl w:val="0"/>
                        <w:autoSpaceDE w:val="0"/>
                        <w:autoSpaceDN w:val="0"/>
                        <w:adjustRightInd w:val="0"/>
                        <w:spacing w:after="0"/>
                        <w:rPr>
                          <w:rFonts w:ascii="Calibri" w:hAnsi="Calibri" w:cs="Calibri"/>
                          <w:sz w:val="28"/>
                          <w:szCs w:val="28"/>
                        </w:rPr>
                      </w:pPr>
                    </w:p>
                    <w:p w14:paraId="0D65D353" w14:textId="4282132D" w:rsidR="001F7E93" w:rsidRPr="00597C65" w:rsidRDefault="00597C65" w:rsidP="00597C65">
                      <w:pPr>
                        <w:pStyle w:val="BodyText"/>
                        <w:rPr>
                          <w:b/>
                          <w:sz w:val="24"/>
                        </w:rPr>
                      </w:pPr>
                      <w:r w:rsidRPr="00597C65">
                        <w:rPr>
                          <w:rFonts w:ascii="Calibri" w:hAnsi="Calibri" w:cs="Calibri"/>
                          <w:b/>
                          <w:sz w:val="28"/>
                          <w:szCs w:val="28"/>
                        </w:rPr>
                        <w:t>Cost to enter is free but please bring cash to buy food and souvenirs. </w:t>
                      </w:r>
                    </w:p>
                    <w:p w14:paraId="1668C277" w14:textId="13268D0D" w:rsidR="001F7E93" w:rsidRPr="00FE6FCD" w:rsidRDefault="001F7E93" w:rsidP="00FE6FCD">
                      <w:pPr>
                        <w:pStyle w:val="BodyText"/>
                        <w:rPr>
                          <w:b/>
                          <w:sz w:val="24"/>
                        </w:rPr>
                      </w:pPr>
                      <w:r>
                        <w:rPr>
                          <w:b/>
                          <w:sz w:val="24"/>
                        </w:rPr>
                        <w:t xml:space="preserve"> </w:t>
                      </w:r>
                    </w:p>
                    <w:p w14:paraId="4BF90242" w14:textId="77777777" w:rsidR="001F7E93" w:rsidRPr="00FE6FCD" w:rsidRDefault="001F7E93" w:rsidP="00FE6FCD">
                      <w:pPr>
                        <w:pStyle w:val="BodyText"/>
                        <w:jc w:val="center"/>
                        <w:rPr>
                          <w:b/>
                          <w:sz w:val="32"/>
                          <w:szCs w:val="32"/>
                        </w:rPr>
                      </w:pPr>
                    </w:p>
                  </w:txbxContent>
                </v:textbox>
                <w10:wrap type="tight" anchorx="page" anchory="page"/>
              </v:shape>
            </w:pict>
          </mc:Fallback>
        </mc:AlternateContent>
      </w:r>
      <w:r w:rsidR="007A416A">
        <w:rPr>
          <w:noProof/>
        </w:rPr>
        <mc:AlternateContent>
          <mc:Choice Requires="wps">
            <w:drawing>
              <wp:anchor distT="0" distB="0" distL="114300" distR="114300" simplePos="0" relativeHeight="251658294" behindDoc="0" locked="0" layoutInCell="1" allowOverlap="1" wp14:anchorId="36C99474" wp14:editId="4B7490AE">
                <wp:simplePos x="0" y="0"/>
                <wp:positionH relativeFrom="page">
                  <wp:posOffset>457200</wp:posOffset>
                </wp:positionH>
                <wp:positionV relativeFrom="page">
                  <wp:posOffset>685800</wp:posOffset>
                </wp:positionV>
                <wp:extent cx="6858000" cy="365760"/>
                <wp:effectExtent l="0" t="0" r="0" b="15240"/>
                <wp:wrapTight wrapText="bothSides">
                  <wp:wrapPolygon edited="0">
                    <wp:start x="0" y="0"/>
                    <wp:lineTo x="0" y="21000"/>
                    <wp:lineTo x="21520" y="21000"/>
                    <wp:lineTo x="21520"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A80D135" w14:textId="77777777" w:rsidR="001F7E93" w:rsidRPr="00FE6FCD" w:rsidRDefault="001F7E93" w:rsidP="00BA7C01">
                            <w:pPr>
                              <w:pStyle w:val="Heading2"/>
                              <w:rPr>
                                <w:sz w:val="44"/>
                                <w:szCs w:val="44"/>
                              </w:rPr>
                            </w:pPr>
                            <w:r w:rsidRPr="00FE6FCD">
                              <w:rPr>
                                <w:sz w:val="44"/>
                                <w:szCs w:val="44"/>
                              </w:rPr>
                              <w:t>#</w:t>
                            </w:r>
                            <w:proofErr w:type="spellStart"/>
                            <w:r w:rsidRPr="007A416A">
                              <w:rPr>
                                <w:b/>
                                <w:sz w:val="44"/>
                                <w:szCs w:val="44"/>
                              </w:rPr>
                              <w:t>IBInvolved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8" type="#_x0000_t202" style="position:absolute;margin-left:36pt;margin-top:54pt;width:540pt;height:28.8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" filled="f" stroked="f">
                <v:textbox inset="0,0,0,0">
                  <w:txbxContent>
                    <w:p w14:paraId="2A80D135" w14:textId="77777777" w:rsidR="001F7E93" w:rsidRPr="00FE6FCD" w:rsidRDefault="001F7E93" w:rsidP="00BA7C01">
                      <w:pPr>
                        <w:pStyle w:val="Heading2"/>
                        <w:rPr>
                          <w:sz w:val="44"/>
                          <w:szCs w:val="44"/>
                        </w:rPr>
                      </w:pPr>
                      <w:r w:rsidRPr="00FE6FCD">
                        <w:rPr>
                          <w:sz w:val="44"/>
                          <w:szCs w:val="44"/>
                        </w:rPr>
                        <w:t>#</w:t>
                      </w:r>
                      <w:proofErr w:type="spellStart"/>
                      <w:r w:rsidRPr="007A416A">
                        <w:rPr>
                          <w:b/>
                          <w:sz w:val="44"/>
                          <w:szCs w:val="44"/>
                        </w:rPr>
                        <w:t>IBInvolved</w:t>
                      </w:r>
                      <w:proofErr w:type="spellEnd"/>
                    </w:p>
                  </w:txbxContent>
                </v:textbox>
                <w10:wrap type="tight" anchorx="page" anchory="page"/>
              </v:shape>
            </w:pict>
          </mc:Fallback>
        </mc:AlternateContent>
      </w:r>
      <w:r w:rsidR="00DE5A27">
        <w:br w:type="page"/>
      </w:r>
      <w:r w:rsidR="00AF7BF1">
        <w:rPr>
          <w:noProof/>
        </w:rPr>
        <mc:AlternateContent>
          <mc:Choice Requires="wps">
            <w:drawing>
              <wp:anchor distT="0" distB="0" distL="114300" distR="114300" simplePos="0" relativeHeight="251662416" behindDoc="0" locked="0" layoutInCell="1" allowOverlap="1" wp14:anchorId="32E0E439" wp14:editId="751FD55B">
                <wp:simplePos x="0" y="0"/>
                <wp:positionH relativeFrom="page">
                  <wp:posOffset>4053205</wp:posOffset>
                </wp:positionH>
                <wp:positionV relativeFrom="page">
                  <wp:posOffset>5836920</wp:posOffset>
                </wp:positionV>
                <wp:extent cx="2972435" cy="3190240"/>
                <wp:effectExtent l="0" t="0" r="0" b="10160"/>
                <wp:wrapSquare wrapText="bothSides"/>
                <wp:docPr id="286" name="Text Box 286"/>
                <wp:cNvGraphicFramePr/>
                <a:graphic xmlns:a="http://schemas.openxmlformats.org/drawingml/2006/main">
                  <a:graphicData uri="http://schemas.microsoft.com/office/word/2010/wordprocessingShape">
                    <wps:wsp>
                      <wps:cNvSpPr txBox="1"/>
                      <wps:spPr>
                        <a:xfrm>
                          <a:off x="0" y="0"/>
                          <a:ext cx="2972435" cy="3190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3E82B4" w14:textId="2A32CFC1" w:rsidR="001F7E93" w:rsidRPr="00EF0529" w:rsidRDefault="00095F16" w:rsidP="00E74C35">
                            <w:pPr>
                              <w:rPr>
                                <w:b/>
                                <w:color w:val="A8CBEE" w:themeColor="accent2" w:themeTint="66"/>
                                <w:sz w:val="36"/>
                                <w:szCs w:val="36"/>
                                <w14:textOutline w14:w="22225" w14:cap="flat" w14:cmpd="sng" w14:algn="ctr">
                                  <w14:solidFill>
                                    <w14:schemeClr w14:val="accent2"/>
                                  </w14:solidFill>
                                  <w14:prstDash w14:val="solid"/>
                                  <w14:round/>
                                </w14:textOutline>
                              </w:rPr>
                            </w:pPr>
                            <w:r w:rsidRPr="00EF0529">
                              <w:rPr>
                                <w:b/>
                                <w:color w:val="A8CBEE" w:themeColor="accent2" w:themeTint="66"/>
                                <w:sz w:val="36"/>
                                <w:szCs w:val="36"/>
                                <w14:textOutline w14:w="22225" w14:cap="flat" w14:cmpd="sng" w14:algn="ctr">
                                  <w14:solidFill>
                                    <w14:schemeClr w14:val="accent2"/>
                                  </w14:solidFill>
                                  <w14:prstDash w14:val="solid"/>
                                  <w14:round/>
                                </w14:textOutline>
                              </w:rPr>
                              <w:t>Staff Choice Awards:</w:t>
                            </w:r>
                          </w:p>
                          <w:p w14:paraId="12698CE5" w14:textId="0EC3ADD0" w:rsidR="00095F16" w:rsidRPr="00E74C35" w:rsidRDefault="00095F16" w:rsidP="00095F16">
                            <w:pPr>
                              <w:pStyle w:val="BodyText"/>
                              <w:rPr>
                                <w:b/>
                                <w:color w:val="auto"/>
                                <w:sz w:val="28"/>
                                <w:szCs w:val="28"/>
                              </w:rPr>
                            </w:pPr>
                            <w:r w:rsidRPr="00E74C35">
                              <w:rPr>
                                <w:b/>
                                <w:color w:val="auto"/>
                                <w:sz w:val="28"/>
                                <w:szCs w:val="28"/>
                              </w:rPr>
                              <w:t xml:space="preserve">September:  </w:t>
                            </w:r>
                            <w:r w:rsidRPr="00E74C35">
                              <w:rPr>
                                <w:color w:val="auto"/>
                                <w:sz w:val="28"/>
                                <w:szCs w:val="28"/>
                              </w:rPr>
                              <w:t>Sarah Szymanski</w:t>
                            </w:r>
                          </w:p>
                          <w:p w14:paraId="764EFA84" w14:textId="20E6CD1D" w:rsidR="00095F16" w:rsidRPr="00E74C35" w:rsidRDefault="00095F16" w:rsidP="00095F16">
                            <w:pPr>
                              <w:pStyle w:val="BodyText"/>
                              <w:rPr>
                                <w:b/>
                                <w:color w:val="auto"/>
                                <w:sz w:val="28"/>
                                <w:szCs w:val="28"/>
                              </w:rPr>
                            </w:pPr>
                            <w:r w:rsidRPr="00E74C35">
                              <w:rPr>
                                <w:b/>
                                <w:color w:val="auto"/>
                                <w:sz w:val="28"/>
                                <w:szCs w:val="28"/>
                              </w:rPr>
                              <w:t xml:space="preserve">October:  </w:t>
                            </w:r>
                            <w:r w:rsidRPr="00E74C35">
                              <w:rPr>
                                <w:color w:val="auto"/>
                                <w:sz w:val="28"/>
                                <w:szCs w:val="28"/>
                              </w:rPr>
                              <w:t>Hal Dana</w:t>
                            </w:r>
                          </w:p>
                          <w:p w14:paraId="4EED852D" w14:textId="28DDF000" w:rsidR="00095F16" w:rsidRPr="00E74C35" w:rsidRDefault="00095F16" w:rsidP="00095F16">
                            <w:pPr>
                              <w:pStyle w:val="BodyText"/>
                              <w:rPr>
                                <w:b/>
                                <w:color w:val="auto"/>
                                <w:sz w:val="28"/>
                                <w:szCs w:val="28"/>
                              </w:rPr>
                            </w:pPr>
                            <w:r w:rsidRPr="00E74C35">
                              <w:rPr>
                                <w:b/>
                                <w:color w:val="auto"/>
                                <w:sz w:val="28"/>
                                <w:szCs w:val="28"/>
                              </w:rPr>
                              <w:t xml:space="preserve">November:  </w:t>
                            </w:r>
                            <w:r w:rsidRPr="00E74C35">
                              <w:rPr>
                                <w:color w:val="auto"/>
                                <w:sz w:val="28"/>
                                <w:szCs w:val="28"/>
                              </w:rPr>
                              <w:t>Nicole John</w:t>
                            </w:r>
                          </w:p>
                          <w:p w14:paraId="091AE67E" w14:textId="5551A7DE" w:rsidR="00095F16" w:rsidRPr="00E74C35" w:rsidRDefault="00095F16" w:rsidP="00095F16">
                            <w:pPr>
                              <w:pStyle w:val="BodyText"/>
                              <w:rPr>
                                <w:b/>
                                <w:color w:val="auto"/>
                                <w:sz w:val="28"/>
                                <w:szCs w:val="28"/>
                              </w:rPr>
                            </w:pPr>
                            <w:r w:rsidRPr="00E74C35">
                              <w:rPr>
                                <w:b/>
                                <w:color w:val="auto"/>
                                <w:sz w:val="28"/>
                                <w:szCs w:val="28"/>
                              </w:rPr>
                              <w:t xml:space="preserve">December:  </w:t>
                            </w:r>
                            <w:r w:rsidRPr="00E74C35">
                              <w:rPr>
                                <w:color w:val="auto"/>
                                <w:sz w:val="28"/>
                                <w:szCs w:val="28"/>
                              </w:rPr>
                              <w:t>Becky Cardinale</w:t>
                            </w:r>
                          </w:p>
                          <w:p w14:paraId="68092CC3" w14:textId="174FF4E9" w:rsidR="00095F16" w:rsidRPr="00E74C35" w:rsidRDefault="00095F16" w:rsidP="00095F16">
                            <w:pPr>
                              <w:pStyle w:val="BodyText"/>
                              <w:rPr>
                                <w:b/>
                                <w:color w:val="auto"/>
                                <w:sz w:val="28"/>
                                <w:szCs w:val="28"/>
                              </w:rPr>
                            </w:pPr>
                            <w:r w:rsidRPr="00E74C35">
                              <w:rPr>
                                <w:b/>
                                <w:color w:val="auto"/>
                                <w:sz w:val="28"/>
                                <w:szCs w:val="28"/>
                              </w:rPr>
                              <w:t>January:</w:t>
                            </w:r>
                            <w:r w:rsidR="00211158" w:rsidRPr="00E74C35">
                              <w:rPr>
                                <w:b/>
                                <w:color w:val="auto"/>
                                <w:sz w:val="28"/>
                                <w:szCs w:val="28"/>
                              </w:rPr>
                              <w:t xml:space="preserve">  </w:t>
                            </w:r>
                            <w:r w:rsidR="00211158" w:rsidRPr="00E74C35">
                              <w:rPr>
                                <w:color w:val="auto"/>
                                <w:sz w:val="28"/>
                                <w:szCs w:val="28"/>
                              </w:rPr>
                              <w:t xml:space="preserve">Michelle </w:t>
                            </w:r>
                            <w:proofErr w:type="spellStart"/>
                            <w:r w:rsidR="00211158" w:rsidRPr="00E74C35">
                              <w:rPr>
                                <w:color w:val="auto"/>
                                <w:sz w:val="28"/>
                                <w:szCs w:val="28"/>
                              </w:rPr>
                              <w:t>Kennon</w:t>
                            </w:r>
                            <w:proofErr w:type="spellEnd"/>
                          </w:p>
                          <w:p w14:paraId="43072F7F" w14:textId="6EC2052A" w:rsidR="00095F16" w:rsidRPr="00E74C35" w:rsidRDefault="00095F16" w:rsidP="00095F16">
                            <w:pPr>
                              <w:pStyle w:val="BodyText"/>
                              <w:rPr>
                                <w:b/>
                                <w:color w:val="auto"/>
                                <w:sz w:val="28"/>
                                <w:szCs w:val="28"/>
                              </w:rPr>
                            </w:pPr>
                            <w:r w:rsidRPr="00E74C35">
                              <w:rPr>
                                <w:b/>
                                <w:color w:val="auto"/>
                                <w:sz w:val="28"/>
                                <w:szCs w:val="28"/>
                              </w:rPr>
                              <w:t>February:</w:t>
                            </w:r>
                            <w:r w:rsidR="00211158" w:rsidRPr="00E74C35">
                              <w:rPr>
                                <w:b/>
                                <w:color w:val="auto"/>
                                <w:sz w:val="28"/>
                                <w:szCs w:val="28"/>
                              </w:rPr>
                              <w:t xml:space="preserve"> </w:t>
                            </w:r>
                            <w:proofErr w:type="spellStart"/>
                            <w:r w:rsidR="00211158" w:rsidRPr="00E74C35">
                              <w:rPr>
                                <w:color w:val="auto"/>
                                <w:sz w:val="28"/>
                                <w:szCs w:val="28"/>
                              </w:rPr>
                              <w:t>Nilsa</w:t>
                            </w:r>
                            <w:proofErr w:type="spellEnd"/>
                            <w:r w:rsidR="00211158" w:rsidRPr="00E74C35">
                              <w:rPr>
                                <w:color w:val="auto"/>
                                <w:sz w:val="28"/>
                                <w:szCs w:val="28"/>
                              </w:rPr>
                              <w:t xml:space="preserve"> Calabria</w:t>
                            </w:r>
                          </w:p>
                          <w:p w14:paraId="05B6023E" w14:textId="38C6209B" w:rsidR="00095F16" w:rsidRPr="00E74C35" w:rsidRDefault="00095F16" w:rsidP="00095F16">
                            <w:pPr>
                              <w:pStyle w:val="BodyText"/>
                              <w:rPr>
                                <w:b/>
                                <w:color w:val="auto"/>
                                <w:sz w:val="28"/>
                                <w:szCs w:val="28"/>
                              </w:rPr>
                            </w:pPr>
                            <w:r w:rsidRPr="00E74C35">
                              <w:rPr>
                                <w:b/>
                                <w:color w:val="auto"/>
                                <w:sz w:val="28"/>
                                <w:szCs w:val="28"/>
                              </w:rPr>
                              <w:t>March:</w:t>
                            </w:r>
                            <w:r w:rsidR="00211158" w:rsidRPr="00E74C35">
                              <w:rPr>
                                <w:b/>
                                <w:color w:val="auto"/>
                                <w:sz w:val="28"/>
                                <w:szCs w:val="28"/>
                              </w:rPr>
                              <w:t xml:space="preserve">  </w:t>
                            </w:r>
                            <w:r w:rsidR="00211158" w:rsidRPr="00E74C35">
                              <w:rPr>
                                <w:color w:val="auto"/>
                                <w:sz w:val="28"/>
                                <w:szCs w:val="28"/>
                              </w:rPr>
                              <w:t xml:space="preserve">Sandy </w:t>
                            </w:r>
                            <w:proofErr w:type="spellStart"/>
                            <w:r w:rsidR="00211158" w:rsidRPr="00E74C35">
                              <w:rPr>
                                <w:color w:val="auto"/>
                                <w:sz w:val="28"/>
                                <w:szCs w:val="28"/>
                              </w:rPr>
                              <w:t>Dinehart</w:t>
                            </w:r>
                            <w:proofErr w:type="spellEnd"/>
                          </w:p>
                          <w:p w14:paraId="28292A9A" w14:textId="3BD5DED7" w:rsidR="001F7E93" w:rsidRPr="00930502" w:rsidRDefault="001F7E93">
                            <w:pPr>
                              <w:rPr>
                                <w:rFonts w:ascii="Book Antiqua" w:hAnsi="Book Antiq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0E439" id="_x0000_t202" coordsize="21600,21600" o:spt="202" path="m0,0l0,21600,21600,21600,21600,0xe">
                <v:stroke joinstyle="miter"/>
                <v:path gradientshapeok="t" o:connecttype="rect"/>
              </v:shapetype>
              <v:shape id="Text_x0020_Box_x0020_286" o:spid="_x0000_s1040" type="#_x0000_t202" style="position:absolute;margin-left:319.15pt;margin-top:459.6pt;width:234.05pt;height:251.2pt;z-index:25166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" filled="f" stroked="f">
                <v:textbox>
                  <w:txbxContent>
                    <w:p w14:paraId="7B3E82B4" w14:textId="2A32CFC1" w:rsidR="001F7E93" w:rsidRPr="00EF0529" w:rsidRDefault="00095F16" w:rsidP="00E74C35">
                      <w:pPr>
                        <w:rPr>
                          <w:b/>
                          <w:color w:val="A8CBEE" w:themeColor="accent2" w:themeTint="66"/>
                          <w:sz w:val="36"/>
                          <w:szCs w:val="36"/>
                          <w14:textOutline w14:w="22225" w14:cap="flat" w14:cmpd="sng" w14:algn="ctr">
                            <w14:solidFill>
                              <w14:schemeClr w14:val="accent2"/>
                            </w14:solidFill>
                            <w14:prstDash w14:val="solid"/>
                            <w14:round/>
                          </w14:textOutline>
                        </w:rPr>
                      </w:pPr>
                      <w:r w:rsidRPr="00EF0529">
                        <w:rPr>
                          <w:b/>
                          <w:color w:val="A8CBEE" w:themeColor="accent2" w:themeTint="66"/>
                          <w:sz w:val="36"/>
                          <w:szCs w:val="36"/>
                          <w14:textOutline w14:w="22225" w14:cap="flat" w14:cmpd="sng" w14:algn="ctr">
                            <w14:solidFill>
                              <w14:schemeClr w14:val="accent2"/>
                            </w14:solidFill>
                            <w14:prstDash w14:val="solid"/>
                            <w14:round/>
                          </w14:textOutline>
                        </w:rPr>
                        <w:t>Staff Choice Awards:</w:t>
                      </w:r>
                    </w:p>
                    <w:p w14:paraId="12698CE5" w14:textId="0EC3ADD0" w:rsidR="00095F16" w:rsidRPr="00E74C35" w:rsidRDefault="00095F16" w:rsidP="00095F16">
                      <w:pPr>
                        <w:pStyle w:val="BodyText"/>
                        <w:rPr>
                          <w:b/>
                          <w:color w:val="auto"/>
                          <w:sz w:val="28"/>
                          <w:szCs w:val="28"/>
                        </w:rPr>
                      </w:pPr>
                      <w:r w:rsidRPr="00E74C35">
                        <w:rPr>
                          <w:b/>
                          <w:color w:val="auto"/>
                          <w:sz w:val="28"/>
                          <w:szCs w:val="28"/>
                        </w:rPr>
                        <w:t xml:space="preserve">September:  </w:t>
                      </w:r>
                      <w:r w:rsidRPr="00E74C35">
                        <w:rPr>
                          <w:color w:val="auto"/>
                          <w:sz w:val="28"/>
                          <w:szCs w:val="28"/>
                        </w:rPr>
                        <w:t>Sarah Szymanski</w:t>
                      </w:r>
                    </w:p>
                    <w:p w14:paraId="764EFA84" w14:textId="20E6CD1D" w:rsidR="00095F16" w:rsidRPr="00E74C35" w:rsidRDefault="00095F16" w:rsidP="00095F16">
                      <w:pPr>
                        <w:pStyle w:val="BodyText"/>
                        <w:rPr>
                          <w:b/>
                          <w:color w:val="auto"/>
                          <w:sz w:val="28"/>
                          <w:szCs w:val="28"/>
                        </w:rPr>
                      </w:pPr>
                      <w:r w:rsidRPr="00E74C35">
                        <w:rPr>
                          <w:b/>
                          <w:color w:val="auto"/>
                          <w:sz w:val="28"/>
                          <w:szCs w:val="28"/>
                        </w:rPr>
                        <w:t xml:space="preserve">October:  </w:t>
                      </w:r>
                      <w:r w:rsidRPr="00E74C35">
                        <w:rPr>
                          <w:color w:val="auto"/>
                          <w:sz w:val="28"/>
                          <w:szCs w:val="28"/>
                        </w:rPr>
                        <w:t>Hal Dana</w:t>
                      </w:r>
                    </w:p>
                    <w:p w14:paraId="4EED852D" w14:textId="28DDF000" w:rsidR="00095F16" w:rsidRPr="00E74C35" w:rsidRDefault="00095F16" w:rsidP="00095F16">
                      <w:pPr>
                        <w:pStyle w:val="BodyText"/>
                        <w:rPr>
                          <w:b/>
                          <w:color w:val="auto"/>
                          <w:sz w:val="28"/>
                          <w:szCs w:val="28"/>
                        </w:rPr>
                      </w:pPr>
                      <w:r w:rsidRPr="00E74C35">
                        <w:rPr>
                          <w:b/>
                          <w:color w:val="auto"/>
                          <w:sz w:val="28"/>
                          <w:szCs w:val="28"/>
                        </w:rPr>
                        <w:t xml:space="preserve">November:  </w:t>
                      </w:r>
                      <w:r w:rsidRPr="00E74C35">
                        <w:rPr>
                          <w:color w:val="auto"/>
                          <w:sz w:val="28"/>
                          <w:szCs w:val="28"/>
                        </w:rPr>
                        <w:t>Nicole John</w:t>
                      </w:r>
                    </w:p>
                    <w:p w14:paraId="091AE67E" w14:textId="5551A7DE" w:rsidR="00095F16" w:rsidRPr="00E74C35" w:rsidRDefault="00095F16" w:rsidP="00095F16">
                      <w:pPr>
                        <w:pStyle w:val="BodyText"/>
                        <w:rPr>
                          <w:b/>
                          <w:color w:val="auto"/>
                          <w:sz w:val="28"/>
                          <w:szCs w:val="28"/>
                        </w:rPr>
                      </w:pPr>
                      <w:r w:rsidRPr="00E74C35">
                        <w:rPr>
                          <w:b/>
                          <w:color w:val="auto"/>
                          <w:sz w:val="28"/>
                          <w:szCs w:val="28"/>
                        </w:rPr>
                        <w:t xml:space="preserve">December:  </w:t>
                      </w:r>
                      <w:r w:rsidRPr="00E74C35">
                        <w:rPr>
                          <w:color w:val="auto"/>
                          <w:sz w:val="28"/>
                          <w:szCs w:val="28"/>
                        </w:rPr>
                        <w:t>Becky Cardinale</w:t>
                      </w:r>
                    </w:p>
                    <w:p w14:paraId="68092CC3" w14:textId="174FF4E9" w:rsidR="00095F16" w:rsidRPr="00E74C35" w:rsidRDefault="00095F16" w:rsidP="00095F16">
                      <w:pPr>
                        <w:pStyle w:val="BodyText"/>
                        <w:rPr>
                          <w:b/>
                          <w:color w:val="auto"/>
                          <w:sz w:val="28"/>
                          <w:szCs w:val="28"/>
                        </w:rPr>
                      </w:pPr>
                      <w:r w:rsidRPr="00E74C35">
                        <w:rPr>
                          <w:b/>
                          <w:color w:val="auto"/>
                          <w:sz w:val="28"/>
                          <w:szCs w:val="28"/>
                        </w:rPr>
                        <w:t>January:</w:t>
                      </w:r>
                      <w:r w:rsidR="00211158" w:rsidRPr="00E74C35">
                        <w:rPr>
                          <w:b/>
                          <w:color w:val="auto"/>
                          <w:sz w:val="28"/>
                          <w:szCs w:val="28"/>
                        </w:rPr>
                        <w:t xml:space="preserve">  </w:t>
                      </w:r>
                      <w:r w:rsidR="00211158" w:rsidRPr="00E74C35">
                        <w:rPr>
                          <w:color w:val="auto"/>
                          <w:sz w:val="28"/>
                          <w:szCs w:val="28"/>
                        </w:rPr>
                        <w:t xml:space="preserve">Michelle </w:t>
                      </w:r>
                      <w:proofErr w:type="spellStart"/>
                      <w:r w:rsidR="00211158" w:rsidRPr="00E74C35">
                        <w:rPr>
                          <w:color w:val="auto"/>
                          <w:sz w:val="28"/>
                          <w:szCs w:val="28"/>
                        </w:rPr>
                        <w:t>Kennon</w:t>
                      </w:r>
                      <w:proofErr w:type="spellEnd"/>
                    </w:p>
                    <w:p w14:paraId="43072F7F" w14:textId="6EC2052A" w:rsidR="00095F16" w:rsidRPr="00E74C35" w:rsidRDefault="00095F16" w:rsidP="00095F16">
                      <w:pPr>
                        <w:pStyle w:val="BodyText"/>
                        <w:rPr>
                          <w:b/>
                          <w:color w:val="auto"/>
                          <w:sz w:val="28"/>
                          <w:szCs w:val="28"/>
                        </w:rPr>
                      </w:pPr>
                      <w:r w:rsidRPr="00E74C35">
                        <w:rPr>
                          <w:b/>
                          <w:color w:val="auto"/>
                          <w:sz w:val="28"/>
                          <w:szCs w:val="28"/>
                        </w:rPr>
                        <w:t>February:</w:t>
                      </w:r>
                      <w:r w:rsidR="00211158" w:rsidRPr="00E74C35">
                        <w:rPr>
                          <w:b/>
                          <w:color w:val="auto"/>
                          <w:sz w:val="28"/>
                          <w:szCs w:val="28"/>
                        </w:rPr>
                        <w:t xml:space="preserve"> </w:t>
                      </w:r>
                      <w:proofErr w:type="spellStart"/>
                      <w:r w:rsidR="00211158" w:rsidRPr="00E74C35">
                        <w:rPr>
                          <w:color w:val="auto"/>
                          <w:sz w:val="28"/>
                          <w:szCs w:val="28"/>
                        </w:rPr>
                        <w:t>Nilsa</w:t>
                      </w:r>
                      <w:proofErr w:type="spellEnd"/>
                      <w:r w:rsidR="00211158" w:rsidRPr="00E74C35">
                        <w:rPr>
                          <w:color w:val="auto"/>
                          <w:sz w:val="28"/>
                          <w:szCs w:val="28"/>
                        </w:rPr>
                        <w:t xml:space="preserve"> Calabria</w:t>
                      </w:r>
                    </w:p>
                    <w:p w14:paraId="05B6023E" w14:textId="38C6209B" w:rsidR="00095F16" w:rsidRPr="00E74C35" w:rsidRDefault="00095F16" w:rsidP="00095F16">
                      <w:pPr>
                        <w:pStyle w:val="BodyText"/>
                        <w:rPr>
                          <w:b/>
                          <w:color w:val="auto"/>
                          <w:sz w:val="28"/>
                          <w:szCs w:val="28"/>
                        </w:rPr>
                      </w:pPr>
                      <w:r w:rsidRPr="00E74C35">
                        <w:rPr>
                          <w:b/>
                          <w:color w:val="auto"/>
                          <w:sz w:val="28"/>
                          <w:szCs w:val="28"/>
                        </w:rPr>
                        <w:t>March:</w:t>
                      </w:r>
                      <w:r w:rsidR="00211158" w:rsidRPr="00E74C35">
                        <w:rPr>
                          <w:b/>
                          <w:color w:val="auto"/>
                          <w:sz w:val="28"/>
                          <w:szCs w:val="28"/>
                        </w:rPr>
                        <w:t xml:space="preserve">  </w:t>
                      </w:r>
                      <w:r w:rsidR="00211158" w:rsidRPr="00E74C35">
                        <w:rPr>
                          <w:color w:val="auto"/>
                          <w:sz w:val="28"/>
                          <w:szCs w:val="28"/>
                        </w:rPr>
                        <w:t xml:space="preserve">Sandy </w:t>
                      </w:r>
                      <w:proofErr w:type="spellStart"/>
                      <w:r w:rsidR="00211158" w:rsidRPr="00E74C35">
                        <w:rPr>
                          <w:color w:val="auto"/>
                          <w:sz w:val="28"/>
                          <w:szCs w:val="28"/>
                        </w:rPr>
                        <w:t>Dinehart</w:t>
                      </w:r>
                      <w:proofErr w:type="spellEnd"/>
                    </w:p>
                    <w:p w14:paraId="28292A9A" w14:textId="3BD5DED7" w:rsidR="001F7E93" w:rsidRPr="00930502" w:rsidRDefault="001F7E93">
                      <w:pPr>
                        <w:rPr>
                          <w:rFonts w:ascii="Book Antiqua" w:hAnsi="Book Antiqua"/>
                        </w:rPr>
                      </w:pPr>
                    </w:p>
                  </w:txbxContent>
                </v:textbox>
                <w10:wrap type="square" anchorx="page" anchory="page"/>
              </v:shape>
            </w:pict>
          </mc:Fallback>
        </mc:AlternateContent>
      </w:r>
      <w:r w:rsidR="00AF7BF1">
        <w:rPr>
          <w:noProof/>
        </w:rPr>
        <mc:AlternateContent>
          <mc:Choice Requires="wps">
            <w:drawing>
              <wp:anchor distT="0" distB="0" distL="114300" distR="114300" simplePos="0" relativeHeight="251658299" behindDoc="0" locked="0" layoutInCell="1" allowOverlap="1" wp14:anchorId="314AD6B6" wp14:editId="3F485B48">
                <wp:simplePos x="0" y="0"/>
                <wp:positionH relativeFrom="page">
                  <wp:posOffset>1080135</wp:posOffset>
                </wp:positionH>
                <wp:positionV relativeFrom="page">
                  <wp:posOffset>5831840</wp:posOffset>
                </wp:positionV>
                <wp:extent cx="2743835" cy="3202940"/>
                <wp:effectExtent l="0" t="0" r="24765" b="22860"/>
                <wp:wrapTight wrapText="bothSides">
                  <wp:wrapPolygon edited="0">
                    <wp:start x="0" y="0"/>
                    <wp:lineTo x="0" y="21583"/>
                    <wp:lineTo x="21595" y="21583"/>
                    <wp:lineTo x="21595" y="0"/>
                    <wp:lineTo x="0" y="0"/>
                  </wp:wrapPolygon>
                </wp:wrapTight>
                <wp:docPr id="23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320294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2512BB9" w14:textId="1B67920E" w:rsidR="001F7E93" w:rsidRPr="00CD7EBB" w:rsidRDefault="00095F16" w:rsidP="00E74C35">
                            <w:pPr>
                              <w:pStyle w:val="BodyText"/>
                              <w:rPr>
                                <w:b/>
                                <w:color w:val="A8CBEE" w:themeColor="accent2" w:themeTint="66"/>
                                <w:sz w:val="36"/>
                                <w:szCs w:val="36"/>
                                <w14:textOutline w14:w="22225" w14:cap="flat" w14:cmpd="sng" w14:algn="ctr">
                                  <w14:solidFill>
                                    <w14:schemeClr w14:val="accent2"/>
                                  </w14:solidFill>
                                  <w14:prstDash w14:val="solid"/>
                                  <w14:round/>
                                </w14:textOutline>
                              </w:rPr>
                            </w:pPr>
                            <w:r w:rsidRPr="00CD7EBB">
                              <w:rPr>
                                <w:b/>
                                <w:color w:val="A8CBEE" w:themeColor="accent2" w:themeTint="66"/>
                                <w:sz w:val="36"/>
                                <w:szCs w:val="36"/>
                                <w14:textOutline w14:w="22225" w14:cap="flat" w14:cmpd="sng" w14:algn="ctr">
                                  <w14:solidFill>
                                    <w14:schemeClr w14:val="accent2"/>
                                  </w14:solidFill>
                                  <w14:prstDash w14:val="solid"/>
                                  <w14:round/>
                                </w14:textOutline>
                              </w:rPr>
                              <w:t>Kid’s Choice Awards:</w:t>
                            </w:r>
                          </w:p>
                          <w:p w14:paraId="6DB0317E" w14:textId="0EC8B73E" w:rsidR="00095F16" w:rsidRPr="00E74C35" w:rsidRDefault="00095F16" w:rsidP="001F7E93">
                            <w:pPr>
                              <w:pStyle w:val="BodyText"/>
                              <w:rPr>
                                <w:b/>
                                <w:color w:val="auto"/>
                                <w:sz w:val="28"/>
                                <w:szCs w:val="28"/>
                              </w:rPr>
                            </w:pPr>
                            <w:r w:rsidRPr="00E74C35">
                              <w:rPr>
                                <w:b/>
                                <w:color w:val="auto"/>
                                <w:sz w:val="28"/>
                                <w:szCs w:val="28"/>
                              </w:rPr>
                              <w:t xml:space="preserve">September:  </w:t>
                            </w:r>
                            <w:proofErr w:type="spellStart"/>
                            <w:r w:rsidRPr="00E74C35">
                              <w:rPr>
                                <w:color w:val="auto"/>
                                <w:sz w:val="28"/>
                                <w:szCs w:val="28"/>
                              </w:rPr>
                              <w:t>Gaylene</w:t>
                            </w:r>
                            <w:proofErr w:type="spellEnd"/>
                            <w:r w:rsidRPr="00E74C35">
                              <w:rPr>
                                <w:color w:val="auto"/>
                                <w:sz w:val="28"/>
                                <w:szCs w:val="28"/>
                              </w:rPr>
                              <w:t xml:space="preserve"> Gay</w:t>
                            </w:r>
                          </w:p>
                          <w:p w14:paraId="6F5AF07C" w14:textId="6CE2B1BF" w:rsidR="00095F16" w:rsidRPr="00E74C35" w:rsidRDefault="00095F16" w:rsidP="001F7E93">
                            <w:pPr>
                              <w:pStyle w:val="BodyText"/>
                              <w:rPr>
                                <w:b/>
                                <w:color w:val="auto"/>
                                <w:sz w:val="28"/>
                                <w:szCs w:val="28"/>
                              </w:rPr>
                            </w:pPr>
                            <w:r w:rsidRPr="00E74C35">
                              <w:rPr>
                                <w:b/>
                                <w:color w:val="auto"/>
                                <w:sz w:val="28"/>
                                <w:szCs w:val="28"/>
                              </w:rPr>
                              <w:t xml:space="preserve">October:  </w:t>
                            </w:r>
                            <w:r w:rsidRPr="00E74C35">
                              <w:rPr>
                                <w:color w:val="auto"/>
                                <w:sz w:val="28"/>
                                <w:szCs w:val="28"/>
                              </w:rPr>
                              <w:t xml:space="preserve">Jim </w:t>
                            </w:r>
                            <w:proofErr w:type="spellStart"/>
                            <w:r w:rsidRPr="00E74C35">
                              <w:rPr>
                                <w:color w:val="auto"/>
                                <w:sz w:val="28"/>
                                <w:szCs w:val="28"/>
                              </w:rPr>
                              <w:t>Sawl</w:t>
                            </w:r>
                            <w:proofErr w:type="spellEnd"/>
                          </w:p>
                          <w:p w14:paraId="6A1CC5F2" w14:textId="10D3CB30" w:rsidR="00095F16" w:rsidRPr="00E74C35" w:rsidRDefault="00095F16" w:rsidP="001F7E93">
                            <w:pPr>
                              <w:pStyle w:val="BodyText"/>
                              <w:rPr>
                                <w:b/>
                                <w:color w:val="auto"/>
                                <w:sz w:val="28"/>
                                <w:szCs w:val="28"/>
                              </w:rPr>
                            </w:pPr>
                            <w:r w:rsidRPr="00E74C35">
                              <w:rPr>
                                <w:b/>
                                <w:color w:val="auto"/>
                                <w:sz w:val="28"/>
                                <w:szCs w:val="28"/>
                              </w:rPr>
                              <w:t xml:space="preserve">November:  </w:t>
                            </w:r>
                            <w:r w:rsidRPr="00E74C35">
                              <w:rPr>
                                <w:color w:val="auto"/>
                                <w:sz w:val="28"/>
                                <w:szCs w:val="28"/>
                              </w:rPr>
                              <w:t>Annette Worley</w:t>
                            </w:r>
                          </w:p>
                          <w:p w14:paraId="4FC9EE9D" w14:textId="70031BCE" w:rsidR="00095F16" w:rsidRPr="00E74C35" w:rsidRDefault="00095F16" w:rsidP="001F7E93">
                            <w:pPr>
                              <w:pStyle w:val="BodyText"/>
                              <w:rPr>
                                <w:b/>
                                <w:color w:val="auto"/>
                                <w:sz w:val="28"/>
                                <w:szCs w:val="28"/>
                              </w:rPr>
                            </w:pPr>
                            <w:r w:rsidRPr="00E74C35">
                              <w:rPr>
                                <w:b/>
                                <w:color w:val="auto"/>
                                <w:sz w:val="28"/>
                                <w:szCs w:val="28"/>
                              </w:rPr>
                              <w:t xml:space="preserve">December:  </w:t>
                            </w:r>
                            <w:r w:rsidRPr="00E74C35">
                              <w:rPr>
                                <w:color w:val="auto"/>
                                <w:sz w:val="28"/>
                                <w:szCs w:val="28"/>
                              </w:rPr>
                              <w:t>Veronica Steiner</w:t>
                            </w:r>
                          </w:p>
                          <w:p w14:paraId="2826B539" w14:textId="6FB57B65" w:rsidR="00095F16" w:rsidRPr="00E74C35" w:rsidRDefault="00095F16" w:rsidP="001F7E93">
                            <w:pPr>
                              <w:pStyle w:val="BodyText"/>
                              <w:rPr>
                                <w:b/>
                                <w:color w:val="auto"/>
                                <w:sz w:val="28"/>
                                <w:szCs w:val="28"/>
                              </w:rPr>
                            </w:pPr>
                            <w:r w:rsidRPr="00E74C35">
                              <w:rPr>
                                <w:b/>
                                <w:color w:val="auto"/>
                                <w:sz w:val="28"/>
                                <w:szCs w:val="28"/>
                              </w:rPr>
                              <w:t>January:</w:t>
                            </w:r>
                            <w:r w:rsidR="00211158" w:rsidRPr="00E74C35">
                              <w:rPr>
                                <w:b/>
                                <w:color w:val="auto"/>
                                <w:sz w:val="28"/>
                                <w:szCs w:val="28"/>
                              </w:rPr>
                              <w:t xml:space="preserve">  </w:t>
                            </w:r>
                            <w:r w:rsidR="00211158" w:rsidRPr="00E74C35">
                              <w:rPr>
                                <w:color w:val="auto"/>
                                <w:sz w:val="28"/>
                                <w:szCs w:val="28"/>
                              </w:rPr>
                              <w:t>Sue Bach</w:t>
                            </w:r>
                          </w:p>
                          <w:p w14:paraId="424E8E58" w14:textId="717348F0" w:rsidR="00095F16" w:rsidRPr="00E74C35" w:rsidRDefault="00095F16" w:rsidP="001F7E93">
                            <w:pPr>
                              <w:pStyle w:val="BodyText"/>
                              <w:rPr>
                                <w:b/>
                                <w:color w:val="auto"/>
                                <w:sz w:val="28"/>
                                <w:szCs w:val="28"/>
                              </w:rPr>
                            </w:pPr>
                            <w:r w:rsidRPr="00E74C35">
                              <w:rPr>
                                <w:b/>
                                <w:color w:val="auto"/>
                                <w:sz w:val="28"/>
                                <w:szCs w:val="28"/>
                              </w:rPr>
                              <w:t>February:</w:t>
                            </w:r>
                            <w:r w:rsidR="00211158" w:rsidRPr="00E74C35">
                              <w:rPr>
                                <w:b/>
                                <w:color w:val="auto"/>
                                <w:sz w:val="28"/>
                                <w:szCs w:val="28"/>
                              </w:rPr>
                              <w:t xml:space="preserve"> </w:t>
                            </w:r>
                            <w:r w:rsidR="00211158" w:rsidRPr="00E74C35">
                              <w:rPr>
                                <w:color w:val="auto"/>
                                <w:sz w:val="28"/>
                                <w:szCs w:val="28"/>
                              </w:rPr>
                              <w:t>David Starkey</w:t>
                            </w:r>
                            <w:r w:rsidR="00211158" w:rsidRPr="00E74C35">
                              <w:rPr>
                                <w:color w:val="auto"/>
                                <w:sz w:val="28"/>
                                <w:szCs w:val="28"/>
                              </w:rPr>
                              <w:tab/>
                            </w:r>
                          </w:p>
                          <w:p w14:paraId="51359CF9" w14:textId="244CFE57" w:rsidR="00095F16" w:rsidRPr="00E74C35" w:rsidRDefault="00095F16" w:rsidP="001F7E93">
                            <w:pPr>
                              <w:pStyle w:val="BodyText"/>
                              <w:rPr>
                                <w:b/>
                                <w:color w:val="auto"/>
                                <w:sz w:val="28"/>
                                <w:szCs w:val="28"/>
                              </w:rPr>
                            </w:pPr>
                            <w:r w:rsidRPr="00E74C35">
                              <w:rPr>
                                <w:b/>
                                <w:color w:val="auto"/>
                                <w:sz w:val="28"/>
                                <w:szCs w:val="28"/>
                              </w:rPr>
                              <w:t>March:</w:t>
                            </w:r>
                            <w:r w:rsidR="00211158" w:rsidRPr="00E74C35">
                              <w:rPr>
                                <w:b/>
                                <w:color w:val="auto"/>
                                <w:sz w:val="28"/>
                                <w:szCs w:val="28"/>
                              </w:rPr>
                              <w:t xml:space="preserve">  </w:t>
                            </w:r>
                            <w:r w:rsidR="00211158" w:rsidRPr="00E74C35">
                              <w:rPr>
                                <w:color w:val="auto"/>
                                <w:sz w:val="28"/>
                                <w:szCs w:val="28"/>
                              </w:rPr>
                              <w:t>Chrissy Arrington</w:t>
                            </w:r>
                          </w:p>
                          <w:p w14:paraId="3F0722B0" w14:textId="554AAF2B" w:rsidR="001F7E93" w:rsidRPr="002B056E" w:rsidRDefault="001F7E93" w:rsidP="00BA7C01">
                            <w:pPr>
                              <w:pStyle w:val="BodyText"/>
                              <w:rPr>
                                <w:color w:val="auto"/>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AD6B6" id="Text_x0020_Box_x0020_270" o:spid="_x0000_s1041" type="#_x0000_t202" style="position:absolute;margin-left:85.05pt;margin-top:459.2pt;width:216.05pt;height:252.2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" mv:complextextbox="1" filled="f" stroked="f">
                <v:textbox inset="0,0,0,0">
                  <w:txbxContent>
                    <w:p w14:paraId="42512BB9" w14:textId="1B67920E" w:rsidR="001F7E93" w:rsidRPr="00CD7EBB" w:rsidRDefault="00095F16" w:rsidP="00E74C35">
                      <w:pPr>
                        <w:pStyle w:val="BodyText"/>
                        <w:rPr>
                          <w:b/>
                          <w:color w:val="A8CBEE" w:themeColor="accent2" w:themeTint="66"/>
                          <w:sz w:val="36"/>
                          <w:szCs w:val="36"/>
                          <w14:textOutline w14:w="22225" w14:cap="flat" w14:cmpd="sng" w14:algn="ctr">
                            <w14:solidFill>
                              <w14:schemeClr w14:val="accent2"/>
                            </w14:solidFill>
                            <w14:prstDash w14:val="solid"/>
                            <w14:round/>
                          </w14:textOutline>
                        </w:rPr>
                      </w:pPr>
                      <w:r w:rsidRPr="00CD7EBB">
                        <w:rPr>
                          <w:b/>
                          <w:color w:val="A8CBEE" w:themeColor="accent2" w:themeTint="66"/>
                          <w:sz w:val="36"/>
                          <w:szCs w:val="36"/>
                          <w14:textOutline w14:w="22225" w14:cap="flat" w14:cmpd="sng" w14:algn="ctr">
                            <w14:solidFill>
                              <w14:schemeClr w14:val="accent2"/>
                            </w14:solidFill>
                            <w14:prstDash w14:val="solid"/>
                            <w14:round/>
                          </w14:textOutline>
                        </w:rPr>
                        <w:t>Kid’s Choice Awards:</w:t>
                      </w:r>
                    </w:p>
                    <w:p w14:paraId="6DB0317E" w14:textId="0EC8B73E" w:rsidR="00095F16" w:rsidRPr="00E74C35" w:rsidRDefault="00095F16" w:rsidP="001F7E93">
                      <w:pPr>
                        <w:pStyle w:val="BodyText"/>
                        <w:rPr>
                          <w:b/>
                          <w:color w:val="auto"/>
                          <w:sz w:val="28"/>
                          <w:szCs w:val="28"/>
                        </w:rPr>
                      </w:pPr>
                      <w:r w:rsidRPr="00E74C35">
                        <w:rPr>
                          <w:b/>
                          <w:color w:val="auto"/>
                          <w:sz w:val="28"/>
                          <w:szCs w:val="28"/>
                        </w:rPr>
                        <w:t xml:space="preserve">September:  </w:t>
                      </w:r>
                      <w:proofErr w:type="spellStart"/>
                      <w:r w:rsidRPr="00E74C35">
                        <w:rPr>
                          <w:color w:val="auto"/>
                          <w:sz w:val="28"/>
                          <w:szCs w:val="28"/>
                        </w:rPr>
                        <w:t>Gaylene</w:t>
                      </w:r>
                      <w:proofErr w:type="spellEnd"/>
                      <w:r w:rsidRPr="00E74C35">
                        <w:rPr>
                          <w:color w:val="auto"/>
                          <w:sz w:val="28"/>
                          <w:szCs w:val="28"/>
                        </w:rPr>
                        <w:t xml:space="preserve"> Gay</w:t>
                      </w:r>
                    </w:p>
                    <w:p w14:paraId="6F5AF07C" w14:textId="6CE2B1BF" w:rsidR="00095F16" w:rsidRPr="00E74C35" w:rsidRDefault="00095F16" w:rsidP="001F7E93">
                      <w:pPr>
                        <w:pStyle w:val="BodyText"/>
                        <w:rPr>
                          <w:b/>
                          <w:color w:val="auto"/>
                          <w:sz w:val="28"/>
                          <w:szCs w:val="28"/>
                        </w:rPr>
                      </w:pPr>
                      <w:r w:rsidRPr="00E74C35">
                        <w:rPr>
                          <w:b/>
                          <w:color w:val="auto"/>
                          <w:sz w:val="28"/>
                          <w:szCs w:val="28"/>
                        </w:rPr>
                        <w:t xml:space="preserve">October:  </w:t>
                      </w:r>
                      <w:r w:rsidRPr="00E74C35">
                        <w:rPr>
                          <w:color w:val="auto"/>
                          <w:sz w:val="28"/>
                          <w:szCs w:val="28"/>
                        </w:rPr>
                        <w:t xml:space="preserve">Jim </w:t>
                      </w:r>
                      <w:proofErr w:type="spellStart"/>
                      <w:r w:rsidRPr="00E74C35">
                        <w:rPr>
                          <w:color w:val="auto"/>
                          <w:sz w:val="28"/>
                          <w:szCs w:val="28"/>
                        </w:rPr>
                        <w:t>Sawl</w:t>
                      </w:r>
                      <w:proofErr w:type="spellEnd"/>
                    </w:p>
                    <w:p w14:paraId="6A1CC5F2" w14:textId="10D3CB30" w:rsidR="00095F16" w:rsidRPr="00E74C35" w:rsidRDefault="00095F16" w:rsidP="001F7E93">
                      <w:pPr>
                        <w:pStyle w:val="BodyText"/>
                        <w:rPr>
                          <w:b/>
                          <w:color w:val="auto"/>
                          <w:sz w:val="28"/>
                          <w:szCs w:val="28"/>
                        </w:rPr>
                      </w:pPr>
                      <w:r w:rsidRPr="00E74C35">
                        <w:rPr>
                          <w:b/>
                          <w:color w:val="auto"/>
                          <w:sz w:val="28"/>
                          <w:szCs w:val="28"/>
                        </w:rPr>
                        <w:t xml:space="preserve">November:  </w:t>
                      </w:r>
                      <w:r w:rsidRPr="00E74C35">
                        <w:rPr>
                          <w:color w:val="auto"/>
                          <w:sz w:val="28"/>
                          <w:szCs w:val="28"/>
                        </w:rPr>
                        <w:t>Annette Worley</w:t>
                      </w:r>
                    </w:p>
                    <w:p w14:paraId="4FC9EE9D" w14:textId="70031BCE" w:rsidR="00095F16" w:rsidRPr="00E74C35" w:rsidRDefault="00095F16" w:rsidP="001F7E93">
                      <w:pPr>
                        <w:pStyle w:val="BodyText"/>
                        <w:rPr>
                          <w:b/>
                          <w:color w:val="auto"/>
                          <w:sz w:val="28"/>
                          <w:szCs w:val="28"/>
                        </w:rPr>
                      </w:pPr>
                      <w:r w:rsidRPr="00E74C35">
                        <w:rPr>
                          <w:b/>
                          <w:color w:val="auto"/>
                          <w:sz w:val="28"/>
                          <w:szCs w:val="28"/>
                        </w:rPr>
                        <w:t xml:space="preserve">December:  </w:t>
                      </w:r>
                      <w:r w:rsidRPr="00E74C35">
                        <w:rPr>
                          <w:color w:val="auto"/>
                          <w:sz w:val="28"/>
                          <w:szCs w:val="28"/>
                        </w:rPr>
                        <w:t>Veronica Steiner</w:t>
                      </w:r>
                    </w:p>
                    <w:p w14:paraId="2826B539" w14:textId="6FB57B65" w:rsidR="00095F16" w:rsidRPr="00E74C35" w:rsidRDefault="00095F16" w:rsidP="001F7E93">
                      <w:pPr>
                        <w:pStyle w:val="BodyText"/>
                        <w:rPr>
                          <w:b/>
                          <w:color w:val="auto"/>
                          <w:sz w:val="28"/>
                          <w:szCs w:val="28"/>
                        </w:rPr>
                      </w:pPr>
                      <w:r w:rsidRPr="00E74C35">
                        <w:rPr>
                          <w:b/>
                          <w:color w:val="auto"/>
                          <w:sz w:val="28"/>
                          <w:szCs w:val="28"/>
                        </w:rPr>
                        <w:t>January:</w:t>
                      </w:r>
                      <w:r w:rsidR="00211158" w:rsidRPr="00E74C35">
                        <w:rPr>
                          <w:b/>
                          <w:color w:val="auto"/>
                          <w:sz w:val="28"/>
                          <w:szCs w:val="28"/>
                        </w:rPr>
                        <w:t xml:space="preserve">  </w:t>
                      </w:r>
                      <w:r w:rsidR="00211158" w:rsidRPr="00E74C35">
                        <w:rPr>
                          <w:color w:val="auto"/>
                          <w:sz w:val="28"/>
                          <w:szCs w:val="28"/>
                        </w:rPr>
                        <w:t>Sue Bach</w:t>
                      </w:r>
                    </w:p>
                    <w:p w14:paraId="424E8E58" w14:textId="717348F0" w:rsidR="00095F16" w:rsidRPr="00E74C35" w:rsidRDefault="00095F16" w:rsidP="001F7E93">
                      <w:pPr>
                        <w:pStyle w:val="BodyText"/>
                        <w:rPr>
                          <w:b/>
                          <w:color w:val="auto"/>
                          <w:sz w:val="28"/>
                          <w:szCs w:val="28"/>
                        </w:rPr>
                      </w:pPr>
                      <w:r w:rsidRPr="00E74C35">
                        <w:rPr>
                          <w:b/>
                          <w:color w:val="auto"/>
                          <w:sz w:val="28"/>
                          <w:szCs w:val="28"/>
                        </w:rPr>
                        <w:t>February:</w:t>
                      </w:r>
                      <w:r w:rsidR="00211158" w:rsidRPr="00E74C35">
                        <w:rPr>
                          <w:b/>
                          <w:color w:val="auto"/>
                          <w:sz w:val="28"/>
                          <w:szCs w:val="28"/>
                        </w:rPr>
                        <w:t xml:space="preserve"> </w:t>
                      </w:r>
                      <w:r w:rsidR="00211158" w:rsidRPr="00E74C35">
                        <w:rPr>
                          <w:color w:val="auto"/>
                          <w:sz w:val="28"/>
                          <w:szCs w:val="28"/>
                        </w:rPr>
                        <w:t>David Starkey</w:t>
                      </w:r>
                      <w:r w:rsidR="00211158" w:rsidRPr="00E74C35">
                        <w:rPr>
                          <w:color w:val="auto"/>
                          <w:sz w:val="28"/>
                          <w:szCs w:val="28"/>
                        </w:rPr>
                        <w:tab/>
                      </w:r>
                    </w:p>
                    <w:p w14:paraId="51359CF9" w14:textId="244CFE57" w:rsidR="00095F16" w:rsidRPr="00E74C35" w:rsidRDefault="00095F16" w:rsidP="001F7E93">
                      <w:pPr>
                        <w:pStyle w:val="BodyText"/>
                        <w:rPr>
                          <w:b/>
                          <w:color w:val="auto"/>
                          <w:sz w:val="28"/>
                          <w:szCs w:val="28"/>
                        </w:rPr>
                      </w:pPr>
                      <w:r w:rsidRPr="00E74C35">
                        <w:rPr>
                          <w:b/>
                          <w:color w:val="auto"/>
                          <w:sz w:val="28"/>
                          <w:szCs w:val="28"/>
                        </w:rPr>
                        <w:t>March:</w:t>
                      </w:r>
                      <w:r w:rsidR="00211158" w:rsidRPr="00E74C35">
                        <w:rPr>
                          <w:b/>
                          <w:color w:val="auto"/>
                          <w:sz w:val="28"/>
                          <w:szCs w:val="28"/>
                        </w:rPr>
                        <w:t xml:space="preserve">  </w:t>
                      </w:r>
                      <w:r w:rsidR="00211158" w:rsidRPr="00E74C35">
                        <w:rPr>
                          <w:color w:val="auto"/>
                          <w:sz w:val="28"/>
                          <w:szCs w:val="28"/>
                        </w:rPr>
                        <w:t>Chrissy Arrington</w:t>
                      </w:r>
                    </w:p>
                    <w:p w14:paraId="3F0722B0" w14:textId="554AAF2B" w:rsidR="001F7E93" w:rsidRPr="002B056E" w:rsidRDefault="001F7E93" w:rsidP="00BA7C01">
                      <w:pPr>
                        <w:pStyle w:val="BodyText"/>
                        <w:rPr>
                          <w:color w:val="auto"/>
                          <w:sz w:val="24"/>
                        </w:rPr>
                      </w:pPr>
                    </w:p>
                  </w:txbxContent>
                </v:textbox>
                <w10:wrap type="tight" anchorx="page" anchory="page"/>
              </v:shape>
            </w:pict>
          </mc:Fallback>
        </mc:AlternateContent>
      </w:r>
      <w:r w:rsidR="00183AA6">
        <w:rPr>
          <w:noProof/>
        </w:rPr>
        <mc:AlternateContent>
          <mc:Choice Requires="wps">
            <w:drawing>
              <wp:anchor distT="0" distB="0" distL="114300" distR="114300" simplePos="0" relativeHeight="251658300" behindDoc="0" locked="0" layoutInCell="1" allowOverlap="1" wp14:anchorId="093BE768" wp14:editId="51CD3714">
                <wp:simplePos x="0" y="0"/>
                <wp:positionH relativeFrom="page">
                  <wp:posOffset>394970</wp:posOffset>
                </wp:positionH>
                <wp:positionV relativeFrom="page">
                  <wp:posOffset>5377180</wp:posOffset>
                </wp:positionV>
                <wp:extent cx="6858000" cy="345440"/>
                <wp:effectExtent l="0" t="0" r="0" b="10160"/>
                <wp:wrapTight wrapText="bothSides">
                  <wp:wrapPolygon edited="0">
                    <wp:start x="0" y="0"/>
                    <wp:lineTo x="0" y="20647"/>
                    <wp:lineTo x="21520" y="20647"/>
                    <wp:lineTo x="21520" y="0"/>
                    <wp:lineTo x="0" y="0"/>
                  </wp:wrapPolygon>
                </wp:wrapTight>
                <wp:docPr id="23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4544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6FEE8B5" w14:textId="6DB00FD9" w:rsidR="001F7E93" w:rsidRPr="00183AA6" w:rsidRDefault="001F7E93" w:rsidP="00BA7C01">
                            <w:pPr>
                              <w:pStyle w:val="Heading1"/>
                              <w:rPr>
                                <w:color w:val="0E57C4" w:themeColor="background2" w:themeShade="80"/>
                                <w:sz w:val="40"/>
                                <w:szCs w:val="40"/>
                              </w:rPr>
                            </w:pPr>
                            <w:r w:rsidRPr="00183AA6">
                              <w:rPr>
                                <w:color w:val="0E57C4" w:themeColor="background2" w:themeShade="80"/>
                                <w:sz w:val="40"/>
                                <w:szCs w:val="40"/>
                              </w:rPr>
                              <w:t xml:space="preserve">Celebrating our Staff:  </w:t>
                            </w:r>
                            <w:r w:rsidR="00095F16" w:rsidRPr="00183AA6">
                              <w:rPr>
                                <w:color w:val="0E57C4" w:themeColor="background2" w:themeShade="80"/>
                                <w:sz w:val="40"/>
                                <w:szCs w:val="40"/>
                              </w:rPr>
                              <w:t>Staff Members</w:t>
                            </w:r>
                            <w:r w:rsidRPr="00183AA6">
                              <w:rPr>
                                <w:color w:val="0E57C4" w:themeColor="background2" w:themeShade="80"/>
                                <w:sz w:val="40"/>
                                <w:szCs w:val="40"/>
                              </w:rPr>
                              <w:t xml:space="preserve"> of the Month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BE768" id="Text_x0020_Box_x0020_271" o:spid="_x0000_s1042" type="#_x0000_t202" style="position:absolute;margin-left:31.1pt;margin-top:423.4pt;width:540pt;height:27.2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" filled="f" stroked="f">
                <v:textbox inset="0,0,0,0">
                  <w:txbxContent>
                    <w:p w14:paraId="66FEE8B5" w14:textId="6DB00FD9" w:rsidR="001F7E93" w:rsidRPr="00183AA6" w:rsidRDefault="001F7E93" w:rsidP="00BA7C01">
                      <w:pPr>
                        <w:pStyle w:val="Heading1"/>
                        <w:rPr>
                          <w:color w:val="0E57C4" w:themeColor="background2" w:themeShade="80"/>
                          <w:sz w:val="40"/>
                          <w:szCs w:val="40"/>
                        </w:rPr>
                      </w:pPr>
                      <w:r w:rsidRPr="00183AA6">
                        <w:rPr>
                          <w:color w:val="0E57C4" w:themeColor="background2" w:themeShade="80"/>
                          <w:sz w:val="40"/>
                          <w:szCs w:val="40"/>
                        </w:rPr>
                        <w:t xml:space="preserve">Celebrating our Staff:  </w:t>
                      </w:r>
                      <w:r w:rsidR="00095F16" w:rsidRPr="00183AA6">
                        <w:rPr>
                          <w:color w:val="0E57C4" w:themeColor="background2" w:themeShade="80"/>
                          <w:sz w:val="40"/>
                          <w:szCs w:val="40"/>
                        </w:rPr>
                        <w:t>Staff Members</w:t>
                      </w:r>
                      <w:r w:rsidRPr="00183AA6">
                        <w:rPr>
                          <w:color w:val="0E57C4" w:themeColor="background2" w:themeShade="80"/>
                          <w:sz w:val="40"/>
                          <w:szCs w:val="40"/>
                        </w:rPr>
                        <w:t xml:space="preserve"> of the Month</w:t>
                      </w:r>
                    </w:p>
                  </w:txbxContent>
                </v:textbox>
                <w10:wrap type="tight" anchorx="page" anchory="page"/>
              </v:shape>
            </w:pict>
          </mc:Fallback>
        </mc:AlternateContent>
      </w:r>
      <w:r w:rsidR="00183AA6">
        <w:rPr>
          <w:noProof/>
        </w:rPr>
        <mc:AlternateContent>
          <mc:Choice Requires="wps">
            <w:drawing>
              <wp:anchor distT="0" distB="0" distL="114300" distR="114300" simplePos="0" relativeHeight="251682896" behindDoc="0" locked="0" layoutInCell="1" allowOverlap="1" wp14:anchorId="7BBC8EAF" wp14:editId="27CBFD83">
                <wp:simplePos x="0" y="0"/>
                <wp:positionH relativeFrom="column">
                  <wp:posOffset>3365500</wp:posOffset>
                </wp:positionH>
                <wp:positionV relativeFrom="paragraph">
                  <wp:posOffset>800100</wp:posOffset>
                </wp:positionV>
                <wp:extent cx="2743200" cy="343154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743200" cy="3431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05BDC7" w14:textId="7D71400D" w:rsidR="00183AA6" w:rsidRDefault="00183AA6">
                            <w:pPr>
                              <w:rPr>
                                <w:color w:val="0E57C4" w:themeColor="background2" w:themeShade="80"/>
                              </w:rPr>
                            </w:pPr>
                            <w:r w:rsidRPr="00183AA6">
                              <w:rPr>
                                <w:color w:val="0E57C4" w:themeColor="background2" w:themeShade="80"/>
                              </w:rPr>
                              <w:t>For parents employed by Pasco County Schools:</w:t>
                            </w:r>
                          </w:p>
                          <w:p w14:paraId="0A977F90" w14:textId="77777777" w:rsidR="00183AA6" w:rsidRPr="00183AA6" w:rsidRDefault="00183AA6" w:rsidP="00183AA6">
                            <w:pPr>
                              <w:spacing w:after="0"/>
                              <w:rPr>
                                <w:rFonts w:ascii="Times New Roman" w:eastAsia="Times New Roman" w:hAnsi="Times New Roman" w:cs="Times New Roman"/>
                              </w:rPr>
                            </w:pPr>
                            <w:r w:rsidRPr="00183AA6">
                              <w:rPr>
                                <w:rFonts w:ascii="Times New Roman" w:eastAsia="Times New Roman" w:hAnsi="Times New Roman" w:cs="Times New Roman"/>
                              </w:rPr>
                              <w:t>District employees who wish to bring their son or daughter to work with them may do so on Friday, May 27.  Employees also must prearrange their children’s absences with their principals and teachers if they plan to participate on May 27. They also must get approval from their site administrator. </w:t>
                            </w:r>
                            <w:proofErr w:type="gramStart"/>
                            <w:r w:rsidRPr="00183AA6">
                              <w:rPr>
                                <w:rFonts w:ascii="Times New Roman" w:eastAsia="Times New Roman" w:hAnsi="Times New Roman" w:cs="Times New Roman"/>
                              </w:rPr>
                              <w:t>Schools  and</w:t>
                            </w:r>
                            <w:proofErr w:type="gramEnd"/>
                            <w:r w:rsidRPr="00183AA6">
                              <w:rPr>
                                <w:rFonts w:ascii="Times New Roman" w:eastAsia="Times New Roman" w:hAnsi="Times New Roman" w:cs="Times New Roman"/>
                              </w:rPr>
                              <w:t xml:space="preserve"> departments should use their newsletters and other platforms for communicating with parents to let them know their responsibilities.  Take Your Daughters and Sons to Work Day generally is for elementary- and middle school-age children.</w:t>
                            </w:r>
                          </w:p>
                          <w:p w14:paraId="72D3D657" w14:textId="77777777" w:rsidR="00183AA6" w:rsidRPr="00183AA6" w:rsidRDefault="00183AA6">
                            <w:pPr>
                              <w:rPr>
                                <w:color w:val="0E57C4"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C8EAF" id="Text_x0020_Box_x0020_16" o:spid="_x0000_s1043" type="#_x0000_t202" style="position:absolute;margin-left:265pt;margin-top:63pt;width:3in;height:270.2pt;z-index:25168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" filled="f" stroked="f">
                <v:textbox>
                  <w:txbxContent>
                    <w:p w14:paraId="7D05BDC7" w14:textId="7D71400D" w:rsidR="00183AA6" w:rsidRDefault="00183AA6">
                      <w:pPr>
                        <w:rPr>
                          <w:color w:val="0E57C4" w:themeColor="background2" w:themeShade="80"/>
                        </w:rPr>
                      </w:pPr>
                      <w:r w:rsidRPr="00183AA6">
                        <w:rPr>
                          <w:color w:val="0E57C4" w:themeColor="background2" w:themeShade="80"/>
                        </w:rPr>
                        <w:t>For parents employed by Pasco County Schools:</w:t>
                      </w:r>
                    </w:p>
                    <w:p w14:paraId="0A977F90" w14:textId="77777777" w:rsidR="00183AA6" w:rsidRPr="00183AA6" w:rsidRDefault="00183AA6" w:rsidP="00183AA6">
                      <w:pPr>
                        <w:spacing w:after="0"/>
                        <w:rPr>
                          <w:rFonts w:ascii="Times New Roman" w:eastAsia="Times New Roman" w:hAnsi="Times New Roman" w:cs="Times New Roman"/>
                        </w:rPr>
                      </w:pPr>
                      <w:r w:rsidRPr="00183AA6">
                        <w:rPr>
                          <w:rFonts w:ascii="Times New Roman" w:eastAsia="Times New Roman" w:hAnsi="Times New Roman" w:cs="Times New Roman"/>
                        </w:rPr>
                        <w:t>District employees who wish to bring their son or daughter to work with them may do so on Friday, May 27.  Employees also must prearrange their children’s absences with their principals and teachers if they plan to participate on May 27. They also must get approval from their site administrator. </w:t>
                      </w:r>
                      <w:proofErr w:type="gramStart"/>
                      <w:r w:rsidRPr="00183AA6">
                        <w:rPr>
                          <w:rFonts w:ascii="Times New Roman" w:eastAsia="Times New Roman" w:hAnsi="Times New Roman" w:cs="Times New Roman"/>
                        </w:rPr>
                        <w:t>Schools  and</w:t>
                      </w:r>
                      <w:proofErr w:type="gramEnd"/>
                      <w:r w:rsidRPr="00183AA6">
                        <w:rPr>
                          <w:rFonts w:ascii="Times New Roman" w:eastAsia="Times New Roman" w:hAnsi="Times New Roman" w:cs="Times New Roman"/>
                        </w:rPr>
                        <w:t xml:space="preserve"> departments should use their newsletters and other platforms for communicating with parents to let them know their responsibilities.  Take Your Daughters and Sons to Work Day generally is for elementary- and middle school-age children.</w:t>
                      </w:r>
                    </w:p>
                    <w:p w14:paraId="72D3D657" w14:textId="77777777" w:rsidR="00183AA6" w:rsidRPr="00183AA6" w:rsidRDefault="00183AA6">
                      <w:pPr>
                        <w:rPr>
                          <w:color w:val="0E57C4" w:themeColor="background2" w:themeShade="80"/>
                        </w:rPr>
                      </w:pPr>
                    </w:p>
                  </w:txbxContent>
                </v:textbox>
                <w10:wrap type="square"/>
              </v:shape>
            </w:pict>
          </mc:Fallback>
        </mc:AlternateContent>
      </w:r>
      <w:r w:rsidR="00183AA6">
        <w:rPr>
          <w:noProof/>
        </w:rPr>
        <mc:AlternateContent>
          <mc:Choice Requires="wps">
            <w:drawing>
              <wp:anchor distT="0" distB="0" distL="114300" distR="114300" simplePos="0" relativeHeight="251681872" behindDoc="0" locked="0" layoutInCell="1" allowOverlap="1" wp14:anchorId="09C069A2" wp14:editId="31DB5C15">
                <wp:simplePos x="0" y="0"/>
                <wp:positionH relativeFrom="column">
                  <wp:posOffset>165735</wp:posOffset>
                </wp:positionH>
                <wp:positionV relativeFrom="paragraph">
                  <wp:posOffset>802640</wp:posOffset>
                </wp:positionV>
                <wp:extent cx="2971800" cy="3200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971800" cy="3200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0B2524" w14:textId="27FCBF16" w:rsidR="00183AA6" w:rsidRDefault="00183AA6">
                            <w:pPr>
                              <w:rPr>
                                <w:color w:val="0E57C4" w:themeColor="background2" w:themeShade="80"/>
                              </w:rPr>
                            </w:pPr>
                            <w:r w:rsidRPr="00183AA6">
                              <w:rPr>
                                <w:color w:val="0E57C4" w:themeColor="background2" w:themeShade="80"/>
                              </w:rPr>
                              <w:t>For parents</w:t>
                            </w:r>
                            <w:r w:rsidRPr="00183AA6">
                              <w:rPr>
                                <w:b/>
                                <w:color w:val="0E57C4" w:themeColor="background2" w:themeShade="80"/>
                                <w:u w:val="single"/>
                              </w:rPr>
                              <w:t xml:space="preserve"> not</w:t>
                            </w:r>
                            <w:r w:rsidRPr="00183AA6">
                              <w:rPr>
                                <w:color w:val="0E57C4" w:themeColor="background2" w:themeShade="80"/>
                              </w:rPr>
                              <w:t xml:space="preserve"> employed by Pasco County Schools:</w:t>
                            </w:r>
                          </w:p>
                          <w:p w14:paraId="652FB8DD" w14:textId="77777777" w:rsidR="00183AA6" w:rsidRPr="00183AA6" w:rsidRDefault="00183AA6" w:rsidP="00183AA6">
                            <w:pPr>
                              <w:spacing w:after="0"/>
                              <w:rPr>
                                <w:rFonts w:ascii="Times New Roman" w:eastAsia="Times New Roman" w:hAnsi="Times New Roman" w:cs="Times New Roman"/>
                              </w:rPr>
                            </w:pPr>
                            <w:r w:rsidRPr="00183AA6">
                              <w:rPr>
                                <w:rFonts w:ascii="Times New Roman" w:eastAsia="Times New Roman" w:hAnsi="Times New Roman" w:cs="Times New Roman"/>
                              </w:rPr>
                              <w:t>The national Take Your Daughters and Sons to Work day is scheduled for Thursday, April 28. That day falls during state end-of-course exams.  With this in mind, we will use the same process we’ve used the past couple of years for parents who wish to take their children to work with them at their place of employment outside the district.  A principal has the discretion to allow a parent to take his or her son or daughter out of school to participate in the national event if the student does not have a scheduled EOC on Thursday, April 28, AND the parent has prearranged the student’s absence with his or her principal and teacher(s).</w:t>
                            </w:r>
                          </w:p>
                          <w:p w14:paraId="7CB32B6E" w14:textId="63A251F9" w:rsidR="00183AA6" w:rsidRPr="00183AA6" w:rsidRDefault="00183AA6" w:rsidP="00183AA6">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C069A2" id="Text_x0020_Box_x0020_9" o:spid="_x0000_s1044" type="#_x0000_t202" style="position:absolute;margin-left:13.05pt;margin-top:63.2pt;width:234pt;height:252pt;z-index:25168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" filled="f" stroked="f">
                <v:textbox>
                  <w:txbxContent>
                    <w:p w14:paraId="610B2524" w14:textId="27FCBF16" w:rsidR="00183AA6" w:rsidRDefault="00183AA6">
                      <w:pPr>
                        <w:rPr>
                          <w:color w:val="0E57C4" w:themeColor="background2" w:themeShade="80"/>
                        </w:rPr>
                      </w:pPr>
                      <w:r w:rsidRPr="00183AA6">
                        <w:rPr>
                          <w:color w:val="0E57C4" w:themeColor="background2" w:themeShade="80"/>
                        </w:rPr>
                        <w:t>For parents</w:t>
                      </w:r>
                      <w:r w:rsidRPr="00183AA6">
                        <w:rPr>
                          <w:b/>
                          <w:color w:val="0E57C4" w:themeColor="background2" w:themeShade="80"/>
                          <w:u w:val="single"/>
                        </w:rPr>
                        <w:t xml:space="preserve"> not</w:t>
                      </w:r>
                      <w:r w:rsidRPr="00183AA6">
                        <w:rPr>
                          <w:color w:val="0E57C4" w:themeColor="background2" w:themeShade="80"/>
                        </w:rPr>
                        <w:t xml:space="preserve"> employed by Pasco County Schools:</w:t>
                      </w:r>
                    </w:p>
                    <w:p w14:paraId="652FB8DD" w14:textId="77777777" w:rsidR="00183AA6" w:rsidRPr="00183AA6" w:rsidRDefault="00183AA6" w:rsidP="00183AA6">
                      <w:pPr>
                        <w:spacing w:after="0"/>
                        <w:rPr>
                          <w:rFonts w:ascii="Times New Roman" w:eastAsia="Times New Roman" w:hAnsi="Times New Roman" w:cs="Times New Roman"/>
                        </w:rPr>
                      </w:pPr>
                      <w:r w:rsidRPr="00183AA6">
                        <w:rPr>
                          <w:rFonts w:ascii="Times New Roman" w:eastAsia="Times New Roman" w:hAnsi="Times New Roman" w:cs="Times New Roman"/>
                        </w:rPr>
                        <w:t>The national Take Your Daughters and Sons to Work day is scheduled for Thursday, April 28. That day falls during state end-of-course exams.  With this in mind, we will use the same process we’ve used the past couple of years for parents who wish to take their children to work with them at their place of employment outside the district.  A principal has the discretion to allow a parent to take his or her son or daughter out of school to participate in the national event if the student does not have a scheduled EOC on Thursday, April 28, AND the parent has prearranged the student’s absence with his or her principal and teacher(s).</w:t>
                      </w:r>
                    </w:p>
                    <w:p w14:paraId="7CB32B6E" w14:textId="63A251F9" w:rsidR="00183AA6" w:rsidRPr="00183AA6" w:rsidRDefault="00183AA6" w:rsidP="00183AA6">
                      <w:pPr>
                        <w:rPr>
                          <w:color w:val="000000" w:themeColor="text1"/>
                        </w:rPr>
                      </w:pPr>
                    </w:p>
                  </w:txbxContent>
                </v:textbox>
                <w10:wrap type="square"/>
              </v:shape>
            </w:pict>
          </mc:Fallback>
        </mc:AlternateContent>
      </w:r>
      <w:r w:rsidR="00E74C35">
        <w:rPr>
          <w:noProof/>
        </w:rPr>
        <mc:AlternateContent>
          <mc:Choice Requires="wps">
            <w:drawing>
              <wp:anchor distT="0" distB="0" distL="114300" distR="114300" simplePos="0" relativeHeight="251680848" behindDoc="0" locked="0" layoutInCell="1" allowOverlap="1" wp14:anchorId="04122D4E" wp14:editId="6A8F8431">
                <wp:simplePos x="0" y="0"/>
                <wp:positionH relativeFrom="column">
                  <wp:posOffset>-63500</wp:posOffset>
                </wp:positionH>
                <wp:positionV relativeFrom="paragraph">
                  <wp:posOffset>342900</wp:posOffset>
                </wp:positionV>
                <wp:extent cx="6858000" cy="4597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8580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694747" w14:textId="07D3708F" w:rsidR="00E74C35" w:rsidRPr="00183AA6" w:rsidRDefault="00E74C35" w:rsidP="00E74C35">
                            <w:pPr>
                              <w:jc w:val="center"/>
                              <w:rPr>
                                <w:b/>
                                <w:color w:val="0E57C4" w:themeColor="background2" w:themeShade="80"/>
                                <w:sz w:val="40"/>
                                <w:szCs w:val="40"/>
                              </w:rPr>
                            </w:pPr>
                            <w:r w:rsidRPr="00183AA6">
                              <w:rPr>
                                <w:b/>
                                <w:color w:val="0E57C4" w:themeColor="background2" w:themeShade="80"/>
                                <w:sz w:val="40"/>
                                <w:szCs w:val="40"/>
                              </w:rPr>
                              <w:t>Take Your Child to Work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122D4E" id="Text_x0020_Box_x0020_4" o:spid="_x0000_s1045" type="#_x0000_t202" style="position:absolute;margin-left:-5pt;margin-top:27pt;width:540pt;height:36.2pt;z-index:25168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" filled="f" stroked="f">
                <v:textbox>
                  <w:txbxContent>
                    <w:p w14:paraId="12694747" w14:textId="07D3708F" w:rsidR="00E74C35" w:rsidRPr="00183AA6" w:rsidRDefault="00E74C35" w:rsidP="00E74C35">
                      <w:pPr>
                        <w:jc w:val="center"/>
                        <w:rPr>
                          <w:b/>
                          <w:color w:val="0E57C4" w:themeColor="background2" w:themeShade="80"/>
                          <w:sz w:val="40"/>
                          <w:szCs w:val="40"/>
                        </w:rPr>
                      </w:pPr>
                      <w:r w:rsidRPr="00183AA6">
                        <w:rPr>
                          <w:b/>
                          <w:color w:val="0E57C4" w:themeColor="background2" w:themeShade="80"/>
                          <w:sz w:val="40"/>
                          <w:szCs w:val="40"/>
                        </w:rPr>
                        <w:t>Take Your Child to Work Day</w:t>
                      </w:r>
                    </w:p>
                  </w:txbxContent>
                </v:textbox>
                <w10:wrap type="square"/>
              </v:shape>
            </w:pict>
          </mc:Fallback>
        </mc:AlternateContent>
      </w:r>
      <w:r w:rsidR="00A51D78">
        <w:rPr>
          <w:noProof/>
        </w:rPr>
        <mc:AlternateContent>
          <mc:Choice Requires="wps">
            <w:drawing>
              <wp:anchor distT="0" distB="0" distL="114300" distR="114300" simplePos="0" relativeHeight="251658305" behindDoc="0" locked="0" layoutInCell="1" allowOverlap="1" wp14:anchorId="79FA5751" wp14:editId="13F4C0BB">
                <wp:simplePos x="0" y="0"/>
                <wp:positionH relativeFrom="page">
                  <wp:posOffset>4069080</wp:posOffset>
                </wp:positionH>
                <wp:positionV relativeFrom="page">
                  <wp:posOffset>9010650</wp:posOffset>
                </wp:positionV>
                <wp:extent cx="3246120" cy="273685"/>
                <wp:effectExtent l="5080" t="0" r="0" b="0"/>
                <wp:wrapTight wrapText="bothSides">
                  <wp:wrapPolygon edited="0">
                    <wp:start x="0" y="0"/>
                    <wp:lineTo x="21600" y="0"/>
                    <wp:lineTo x="21600" y="21600"/>
                    <wp:lineTo x="0" y="21600"/>
                    <wp:lineTo x="0" y="0"/>
                  </wp:wrapPolygon>
                </wp:wrapTight>
                <wp:docPr id="24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73685"/>
                        </a:xfrm>
                        <a:prstGeom prst="rect">
                          <a:avLst/>
                        </a:prstGeom>
                        <a:noFill/>
                        <a:ln>
                          <a:noFill/>
                        </a:ln>
                        <a:extLst>
                          <a:ext uri="{FAA26D3D-D897-4be2-8F04-BA451C77F1D7}">
                            <ma14:placeholder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09B9D9A" w14:textId="77777777" w:rsidR="001F7E93" w:rsidRPr="004D39B0" w:rsidRDefault="001F7E93" w:rsidP="00BA7C01">
                            <w:pPr>
                              <w:pStyle w:val="Heading6"/>
                            </w:pPr>
                            <w: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43" type="#_x0000_t202" style="position:absolute;margin-left:320.4pt;margin-top:709.5pt;width:255.6pt;height:21.55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" filled="f" stroked="f">
                <v:stroke o:forcedash="t"/>
                <v:textbox inset="0,0,0,0">
                  <w:txbxContent>
                    <w:p w14:paraId="709B9D9A" w14:textId="77777777" w:rsidR="001F7E93" w:rsidRPr="004D39B0" w:rsidRDefault="001F7E93" w:rsidP="00BA7C01">
                      <w:pPr>
                        <w:pStyle w:val="Heading6"/>
                      </w:pPr>
                      <w:r>
                        <w:t>Continued…</w:t>
                      </w:r>
                    </w:p>
                  </w:txbxContent>
                </v:textbox>
                <w10:wrap type="tight" anchorx="page" anchory="page"/>
              </v:shape>
            </w:pict>
          </mc:Fallback>
        </mc:AlternateContent>
      </w:r>
      <w:r w:rsidR="00DE5A27">
        <w:br w:type="page"/>
      </w:r>
      <w:r w:rsidR="00377A31">
        <w:rPr>
          <w:noProof/>
        </w:rPr>
        <mc:AlternateContent>
          <mc:Choice Requires="wps">
            <w:drawing>
              <wp:anchor distT="0" distB="0" distL="114300" distR="114300" simplePos="0" relativeHeight="251678800" behindDoc="0" locked="0" layoutInCell="1" allowOverlap="1" wp14:anchorId="0A5B985D" wp14:editId="75741626">
                <wp:simplePos x="0" y="0"/>
                <wp:positionH relativeFrom="page">
                  <wp:posOffset>622935</wp:posOffset>
                </wp:positionH>
                <wp:positionV relativeFrom="page">
                  <wp:posOffset>7891780</wp:posOffset>
                </wp:positionV>
                <wp:extent cx="3886835" cy="1828800"/>
                <wp:effectExtent l="0" t="0" r="0" b="0"/>
                <wp:wrapThrough wrapText="bothSides">
                  <wp:wrapPolygon edited="0">
                    <wp:start x="141" y="0"/>
                    <wp:lineTo x="141" y="21300"/>
                    <wp:lineTo x="21314" y="21300"/>
                    <wp:lineTo x="21314" y="0"/>
                    <wp:lineTo x="141" y="0"/>
                  </wp:wrapPolygon>
                </wp:wrapThrough>
                <wp:docPr id="232" name="Text Box 232"/>
                <wp:cNvGraphicFramePr/>
                <a:graphic xmlns:a="http://schemas.openxmlformats.org/drawingml/2006/main">
                  <a:graphicData uri="http://schemas.microsoft.com/office/word/2010/wordprocessingShape">
                    <wps:wsp>
                      <wps:cNvSpPr txBox="1"/>
                      <wps:spPr>
                        <a:xfrm>
                          <a:off x="0" y="0"/>
                          <a:ext cx="3886835" cy="1828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9F6602F" w14:textId="4909F2B0" w:rsidR="003F1603" w:rsidRPr="003F1603" w:rsidRDefault="003F1603" w:rsidP="003F1603">
                            <w:pPr>
                              <w:jc w:val="center"/>
                              <w:rPr>
                                <w:b/>
                                <w:color w:val="072B62" w:themeColor="background2" w:themeShade="40"/>
                                <w:sz w:val="36"/>
                                <w:szCs w:val="36"/>
                              </w:rPr>
                            </w:pPr>
                            <w:r w:rsidRPr="003F1603">
                              <w:rPr>
                                <w:b/>
                                <w:color w:val="072B62" w:themeColor="background2" w:themeShade="40"/>
                                <w:sz w:val="36"/>
                                <w:szCs w:val="36"/>
                              </w:rPr>
                              <w:t>PVMS Athletics</w:t>
                            </w:r>
                          </w:p>
                          <w:p w14:paraId="0BD4D6AD" w14:textId="7F3C5807" w:rsidR="003F1603" w:rsidRPr="003F1603" w:rsidRDefault="003F1603" w:rsidP="003F1603">
                            <w:pPr>
                              <w:jc w:val="center"/>
                              <w:rPr>
                                <w:color w:val="0E57C4" w:themeColor="background2" w:themeShade="80"/>
                                <w:sz w:val="28"/>
                                <w:szCs w:val="28"/>
                              </w:rPr>
                            </w:pPr>
                            <w:r w:rsidRPr="003F1603">
                              <w:rPr>
                                <w:color w:val="0E57C4" w:themeColor="background2" w:themeShade="80"/>
                                <w:sz w:val="28"/>
                                <w:szCs w:val="28"/>
                              </w:rPr>
                              <w:t>Cheerleading</w:t>
                            </w:r>
                          </w:p>
                          <w:p w14:paraId="4B9E10BB" w14:textId="207F2D37" w:rsidR="003F1603" w:rsidRDefault="003F1603" w:rsidP="003F1603">
                            <w:r>
                              <w:t>Any Year One or Year Two student interested in trying-out for cheerleading for the 2016-2017 school year should see Ms. Arrington in room 710 by May 6</w:t>
                            </w:r>
                            <w:r w:rsidRPr="003F1603">
                              <w:rPr>
                                <w:vertAlign w:val="superscript"/>
                              </w:rPr>
                              <w:t>th</w:t>
                            </w:r>
                            <w:r>
                              <w:t>, 2016 to get the necessary paperwork.</w:t>
                            </w:r>
                          </w:p>
                          <w:p w14:paraId="63185A27" w14:textId="77777777" w:rsidR="003F1603" w:rsidRDefault="003F1603" w:rsidP="003F1603"/>
                          <w:p w14:paraId="25E2D1C1" w14:textId="77777777" w:rsidR="003F1603" w:rsidRDefault="003F1603" w:rsidP="003F16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B985D" id="Text_x0020_Box_x0020_232" o:spid="_x0000_s1047" type="#_x0000_t202" style="position:absolute;margin-left:49.05pt;margin-top:621.4pt;width:306.05pt;height:2in;z-index:25167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" mv:complextextbox="1" filled="f" stroked="f">
                <v:textbox>
                  <w:txbxContent>
                    <w:p w14:paraId="49F6602F" w14:textId="4909F2B0" w:rsidR="003F1603" w:rsidRPr="003F1603" w:rsidRDefault="003F1603" w:rsidP="003F1603">
                      <w:pPr>
                        <w:jc w:val="center"/>
                        <w:rPr>
                          <w:b/>
                          <w:color w:val="072B62" w:themeColor="background2" w:themeShade="40"/>
                          <w:sz w:val="36"/>
                          <w:szCs w:val="36"/>
                        </w:rPr>
                      </w:pPr>
                      <w:r w:rsidRPr="003F1603">
                        <w:rPr>
                          <w:b/>
                          <w:color w:val="072B62" w:themeColor="background2" w:themeShade="40"/>
                          <w:sz w:val="36"/>
                          <w:szCs w:val="36"/>
                        </w:rPr>
                        <w:t>PVMS Athletics</w:t>
                      </w:r>
                    </w:p>
                    <w:p w14:paraId="0BD4D6AD" w14:textId="7F3C5807" w:rsidR="003F1603" w:rsidRPr="003F1603" w:rsidRDefault="003F1603" w:rsidP="003F1603">
                      <w:pPr>
                        <w:jc w:val="center"/>
                        <w:rPr>
                          <w:color w:val="0E57C4" w:themeColor="background2" w:themeShade="80"/>
                          <w:sz w:val="28"/>
                          <w:szCs w:val="28"/>
                        </w:rPr>
                      </w:pPr>
                      <w:r w:rsidRPr="003F1603">
                        <w:rPr>
                          <w:color w:val="0E57C4" w:themeColor="background2" w:themeShade="80"/>
                          <w:sz w:val="28"/>
                          <w:szCs w:val="28"/>
                        </w:rPr>
                        <w:t>Cheerleading</w:t>
                      </w:r>
                    </w:p>
                    <w:p w14:paraId="4B9E10BB" w14:textId="207F2D37" w:rsidR="003F1603" w:rsidRDefault="003F1603" w:rsidP="003F1603">
                      <w:r>
                        <w:t>Any Year One or Year Two student interested in trying-out for cheerleading for the 2016-2017 school year should see Ms. Arrington in room 710 by May 6</w:t>
                      </w:r>
                      <w:r w:rsidRPr="003F1603">
                        <w:rPr>
                          <w:vertAlign w:val="superscript"/>
                        </w:rPr>
                        <w:t>th</w:t>
                      </w:r>
                      <w:r>
                        <w:t>, 2016 to get the necessary paperwork.</w:t>
                      </w:r>
                    </w:p>
                    <w:p w14:paraId="63185A27" w14:textId="77777777" w:rsidR="003F1603" w:rsidRDefault="003F1603" w:rsidP="003F1603"/>
                    <w:p w14:paraId="25E2D1C1" w14:textId="77777777" w:rsidR="003F1603" w:rsidRDefault="003F1603" w:rsidP="003F1603"/>
                  </w:txbxContent>
                </v:textbox>
                <w10:wrap type="through" anchorx="page" anchory="page"/>
              </v:shape>
            </w:pict>
          </mc:Fallback>
        </mc:AlternateContent>
      </w:r>
      <w:r w:rsidR="00956339">
        <w:rPr>
          <w:noProof/>
        </w:rPr>
        <w:drawing>
          <wp:anchor distT="0" distB="0" distL="114300" distR="114300" simplePos="0" relativeHeight="251686992" behindDoc="0" locked="0" layoutInCell="1" allowOverlap="1" wp14:anchorId="02F9E1C6" wp14:editId="0AB40ED5">
            <wp:simplePos x="0" y="0"/>
            <wp:positionH relativeFrom="column">
              <wp:posOffset>4739005</wp:posOffset>
            </wp:positionH>
            <wp:positionV relativeFrom="paragraph">
              <wp:posOffset>7208520</wp:posOffset>
            </wp:positionV>
            <wp:extent cx="1765935" cy="1781028"/>
            <wp:effectExtent l="0" t="0" r="1206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6-04-18 at 9.50.30 AM.png"/>
                    <pic:cNvPicPr/>
                  </pic:nvPicPr>
                  <pic:blipFill>
                    <a:blip r:embed="rId20">
                      <a:extLst>
                        <a:ext uri="{28A0092B-C50C-407E-A947-70E740481C1C}">
                          <a14:useLocalDpi xmlns:a14="http://schemas.microsoft.com/office/drawing/2010/main" val="0"/>
                        </a:ext>
                      </a:extLst>
                    </a:blip>
                    <a:stretch>
                      <a:fillRect/>
                    </a:stretch>
                  </pic:blipFill>
                  <pic:spPr>
                    <a:xfrm>
                      <a:off x="0" y="0"/>
                      <a:ext cx="1765935" cy="1781028"/>
                    </a:xfrm>
                    <a:prstGeom prst="rect">
                      <a:avLst/>
                    </a:prstGeom>
                  </pic:spPr>
                </pic:pic>
              </a:graphicData>
            </a:graphic>
            <wp14:sizeRelH relativeFrom="page">
              <wp14:pctWidth>0</wp14:pctWidth>
            </wp14:sizeRelH>
            <wp14:sizeRelV relativeFrom="page">
              <wp14:pctHeight>0</wp14:pctHeight>
            </wp14:sizeRelV>
          </wp:anchor>
        </w:drawing>
      </w:r>
      <w:r w:rsidR="00956339">
        <w:rPr>
          <w:noProof/>
        </w:rPr>
        <mc:AlternateContent>
          <mc:Choice Requires="wps">
            <w:drawing>
              <wp:anchor distT="0" distB="0" distL="114300" distR="114300" simplePos="0" relativeHeight="251666512" behindDoc="0" locked="0" layoutInCell="1" allowOverlap="1" wp14:anchorId="6BC12B0A" wp14:editId="6BF47997">
                <wp:simplePos x="0" y="0"/>
                <wp:positionH relativeFrom="page">
                  <wp:posOffset>165735</wp:posOffset>
                </wp:positionH>
                <wp:positionV relativeFrom="page">
                  <wp:posOffset>7434580</wp:posOffset>
                </wp:positionV>
                <wp:extent cx="7087235" cy="7620"/>
                <wp:effectExtent l="50800" t="25400" r="75565" b="93980"/>
                <wp:wrapNone/>
                <wp:docPr id="237" name="Straight Connector 237"/>
                <wp:cNvGraphicFramePr/>
                <a:graphic xmlns:a="http://schemas.openxmlformats.org/drawingml/2006/main">
                  <a:graphicData uri="http://schemas.microsoft.com/office/word/2010/wordprocessingShape">
                    <wps:wsp>
                      <wps:cNvCnPr/>
                      <wps:spPr>
                        <a:xfrm flipV="1">
                          <a:off x="0" y="0"/>
                          <a:ext cx="7087235" cy="76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1FE63" id="Straight_x0020_Connector_x0020_237" o:spid="_x0000_s1026" style="position:absolute;flip:y;z-index:25166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3.05pt,585.4pt" to="571.1pt,5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" strokecolor="#629dd1 [3204]" strokeweight="2pt">
                <v:shadow on="t" opacity="24903f" mv:blur="40000f" origin=",.5" offset="0,20000emu"/>
                <w10:wrap anchorx="page" anchory="page"/>
              </v:line>
            </w:pict>
          </mc:Fallback>
        </mc:AlternateContent>
      </w:r>
      <w:r w:rsidR="00956339">
        <w:rPr>
          <w:noProof/>
        </w:rPr>
        <mc:AlternateContent>
          <mc:Choice Requires="wps">
            <w:drawing>
              <wp:anchor distT="0" distB="0" distL="114300" distR="114300" simplePos="0" relativeHeight="251676752" behindDoc="0" locked="0" layoutInCell="1" allowOverlap="1" wp14:anchorId="04533C77" wp14:editId="02E72FE4">
                <wp:simplePos x="0" y="0"/>
                <wp:positionH relativeFrom="column">
                  <wp:posOffset>2682875</wp:posOffset>
                </wp:positionH>
                <wp:positionV relativeFrom="paragraph">
                  <wp:posOffset>2860040</wp:posOffset>
                </wp:positionV>
                <wp:extent cx="4343400" cy="36576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3434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357E8F" w14:textId="1671A8C8" w:rsidR="001F7E93" w:rsidRPr="00EF0529" w:rsidRDefault="00EF0529" w:rsidP="00956339">
                            <w:pPr>
                              <w:jc w:val="center"/>
                              <w:rPr>
                                <w:b/>
                                <w:color w:val="072B62" w:themeColor="background2" w:themeShade="40"/>
                                <w:sz w:val="36"/>
                                <w:szCs w:val="36"/>
                              </w:rPr>
                            </w:pPr>
                            <w:proofErr w:type="spellStart"/>
                            <w:r w:rsidRPr="00EF0529">
                              <w:rPr>
                                <w:b/>
                                <w:color w:val="072B62" w:themeColor="background2" w:themeShade="40"/>
                                <w:sz w:val="36"/>
                                <w:szCs w:val="36"/>
                              </w:rPr>
                              <w:t>Exploravision</w:t>
                            </w:r>
                            <w:proofErr w:type="spellEnd"/>
                          </w:p>
                          <w:p w14:paraId="7B70D9D6" w14:textId="4F6BBD9A" w:rsidR="001F7E93" w:rsidRPr="003F1603" w:rsidRDefault="00EF0529" w:rsidP="007703DA">
                            <w:r w:rsidRPr="003F1603">
                              <w:rPr>
                                <w:rFonts w:cs="Comic Sans MS"/>
                                <w:sz w:val="28"/>
                                <w:szCs w:val="28"/>
                              </w:rPr>
                              <w:t xml:space="preserve">Our Year 3 Panthers took place in the international STEM competition, </w:t>
                            </w:r>
                            <w:proofErr w:type="spellStart"/>
                            <w:r w:rsidRPr="003F1603">
                              <w:rPr>
                                <w:rFonts w:cs="Comic Sans MS"/>
                                <w:sz w:val="28"/>
                                <w:szCs w:val="28"/>
                              </w:rPr>
                              <w:t>ExploraVision</w:t>
                            </w:r>
                            <w:proofErr w:type="spellEnd"/>
                            <w:r w:rsidR="005E4F36">
                              <w:rPr>
                                <w:rFonts w:cs="Comic Sans MS"/>
                                <w:sz w:val="28"/>
                                <w:szCs w:val="28"/>
                              </w:rPr>
                              <w:t>,</w:t>
                            </w:r>
                            <w:r w:rsidRPr="003F1603">
                              <w:rPr>
                                <w:rFonts w:cs="Comic Sans MS"/>
                                <w:sz w:val="28"/>
                                <w:szCs w:val="28"/>
                              </w:rPr>
                              <w:t xml:space="preserve"> sponsored by the </w:t>
                            </w:r>
                            <w:proofErr w:type="gramStart"/>
                            <w:r w:rsidRPr="003F1603">
                              <w:rPr>
                                <w:rFonts w:cs="Comic Sans MS"/>
                                <w:sz w:val="28"/>
                                <w:szCs w:val="28"/>
                              </w:rPr>
                              <w:t>N</w:t>
                            </w:r>
                            <w:r w:rsidR="005E4F36">
                              <w:rPr>
                                <w:rFonts w:cs="Comic Sans MS"/>
                                <w:sz w:val="28"/>
                                <w:szCs w:val="28"/>
                              </w:rPr>
                              <w:t xml:space="preserve">ational  </w:t>
                            </w:r>
                            <w:r w:rsidRPr="003F1603">
                              <w:rPr>
                                <w:rFonts w:cs="Comic Sans MS"/>
                                <w:sz w:val="28"/>
                                <w:szCs w:val="28"/>
                              </w:rPr>
                              <w:t>S</w:t>
                            </w:r>
                            <w:r w:rsidR="005E4F36">
                              <w:rPr>
                                <w:rFonts w:cs="Comic Sans MS"/>
                                <w:sz w:val="28"/>
                                <w:szCs w:val="28"/>
                              </w:rPr>
                              <w:t>cience</w:t>
                            </w:r>
                            <w:proofErr w:type="gramEnd"/>
                            <w:r w:rsidR="005E4F36">
                              <w:rPr>
                                <w:rFonts w:cs="Comic Sans MS"/>
                                <w:sz w:val="28"/>
                                <w:szCs w:val="28"/>
                              </w:rPr>
                              <w:t xml:space="preserve"> </w:t>
                            </w:r>
                            <w:r w:rsidRPr="003F1603">
                              <w:rPr>
                                <w:rFonts w:cs="Comic Sans MS"/>
                                <w:sz w:val="28"/>
                                <w:szCs w:val="28"/>
                              </w:rPr>
                              <w:t>T</w:t>
                            </w:r>
                            <w:r w:rsidR="005E4F36">
                              <w:rPr>
                                <w:rFonts w:cs="Comic Sans MS"/>
                                <w:sz w:val="28"/>
                                <w:szCs w:val="28"/>
                              </w:rPr>
                              <w:t xml:space="preserve">eachers </w:t>
                            </w:r>
                            <w:r w:rsidRPr="003F1603">
                              <w:rPr>
                                <w:rFonts w:cs="Comic Sans MS"/>
                                <w:sz w:val="28"/>
                                <w:szCs w:val="28"/>
                              </w:rPr>
                              <w:t>A</w:t>
                            </w:r>
                            <w:r w:rsidR="005E4F36">
                              <w:rPr>
                                <w:rFonts w:cs="Comic Sans MS"/>
                                <w:sz w:val="28"/>
                                <w:szCs w:val="28"/>
                              </w:rPr>
                              <w:t>ssociation (NSTA)</w:t>
                            </w:r>
                            <w:r w:rsidRPr="003F1603">
                              <w:rPr>
                                <w:rFonts w:cs="Comic Sans MS"/>
                                <w:sz w:val="28"/>
                                <w:szCs w:val="28"/>
                              </w:rPr>
                              <w:t xml:space="preserve"> and Toshiba.  70 of the more than 30,000 projects this year were submitted by our Panthers.  We are excited to announce we have two honorable mention teams.  To qualify for honorable mention, teams’ scores are in the top 10% of all scores.   Congratulations to </w:t>
                            </w:r>
                            <w:proofErr w:type="spellStart"/>
                            <w:r w:rsidRPr="003F1603">
                              <w:rPr>
                                <w:rFonts w:cs="Comic Sans MS"/>
                                <w:sz w:val="28"/>
                                <w:szCs w:val="28"/>
                              </w:rPr>
                              <w:t>Eesha</w:t>
                            </w:r>
                            <w:proofErr w:type="spellEnd"/>
                            <w:r w:rsidRPr="003F1603">
                              <w:rPr>
                                <w:rFonts w:cs="Comic Sans MS"/>
                                <w:sz w:val="28"/>
                                <w:szCs w:val="28"/>
                              </w:rPr>
                              <w:t xml:space="preserve"> Patel and </w:t>
                            </w:r>
                            <w:proofErr w:type="spellStart"/>
                            <w:r w:rsidRPr="003F1603">
                              <w:rPr>
                                <w:rFonts w:cs="Comic Sans MS"/>
                                <w:sz w:val="28"/>
                                <w:szCs w:val="28"/>
                              </w:rPr>
                              <w:t>Rihana</w:t>
                            </w:r>
                            <w:proofErr w:type="spellEnd"/>
                            <w:r w:rsidRPr="003F1603">
                              <w:rPr>
                                <w:rFonts w:cs="Comic Sans MS"/>
                                <w:sz w:val="28"/>
                                <w:szCs w:val="28"/>
                              </w:rPr>
                              <w:t xml:space="preserve"> Aydin from Mrs. </w:t>
                            </w:r>
                            <w:proofErr w:type="spellStart"/>
                            <w:r w:rsidRPr="003F1603">
                              <w:rPr>
                                <w:rFonts w:cs="Comic Sans MS"/>
                                <w:sz w:val="28"/>
                                <w:szCs w:val="28"/>
                              </w:rPr>
                              <w:t>Buckalew’s</w:t>
                            </w:r>
                            <w:proofErr w:type="spellEnd"/>
                            <w:r w:rsidRPr="003F1603">
                              <w:rPr>
                                <w:rFonts w:cs="Comic Sans MS"/>
                                <w:sz w:val="28"/>
                                <w:szCs w:val="28"/>
                              </w:rPr>
                              <w:t xml:space="preserve"> class for their C.A.L.E. Chip (Cancer Antigen Level Exhibitor) and Ashley Crawford and Kylie Roberts from Mrs. Holyoke’s class for the Brace Face.  Way to go, Panthers!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533C77" id="Text_x0020_Box_x0020_20" o:spid="_x0000_s1048" type="#_x0000_t202" style="position:absolute;margin-left:211.25pt;margin-top:225.2pt;width:342pt;height:4in;z-index:25167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" filled="f" stroked="f">
                <v:textbox>
                  <w:txbxContent>
                    <w:p w14:paraId="13357E8F" w14:textId="1671A8C8" w:rsidR="001F7E93" w:rsidRPr="00EF0529" w:rsidRDefault="00EF0529" w:rsidP="00956339">
                      <w:pPr>
                        <w:jc w:val="center"/>
                        <w:rPr>
                          <w:b/>
                          <w:color w:val="072B62" w:themeColor="background2" w:themeShade="40"/>
                          <w:sz w:val="36"/>
                          <w:szCs w:val="36"/>
                        </w:rPr>
                      </w:pPr>
                      <w:r w:rsidRPr="00EF0529">
                        <w:rPr>
                          <w:b/>
                          <w:color w:val="072B62" w:themeColor="background2" w:themeShade="40"/>
                          <w:sz w:val="36"/>
                          <w:szCs w:val="36"/>
                        </w:rPr>
                        <w:t>Exploravision</w:t>
                      </w:r>
                    </w:p>
                    <w:p w14:paraId="7B70D9D6" w14:textId="4F6BBD9A" w:rsidR="001F7E93" w:rsidRPr="003F1603" w:rsidRDefault="00EF0529" w:rsidP="007703DA">
                      <w:r w:rsidRPr="003F1603">
                        <w:rPr>
                          <w:rFonts w:cs="Comic Sans MS"/>
                          <w:sz w:val="28"/>
                          <w:szCs w:val="28"/>
                        </w:rPr>
                        <w:t>Our Year 3 Panthers took place in the international STEM competition, ExploraVision</w:t>
                      </w:r>
                      <w:r w:rsidR="005E4F36">
                        <w:rPr>
                          <w:rFonts w:cs="Comic Sans MS"/>
                          <w:sz w:val="28"/>
                          <w:szCs w:val="28"/>
                        </w:rPr>
                        <w:t>,</w:t>
                      </w:r>
                      <w:r w:rsidRPr="003F1603">
                        <w:rPr>
                          <w:rFonts w:cs="Comic Sans MS"/>
                          <w:sz w:val="28"/>
                          <w:szCs w:val="28"/>
                        </w:rPr>
                        <w:t xml:space="preserve"> sponsored by the N</w:t>
                      </w:r>
                      <w:r w:rsidR="005E4F36">
                        <w:rPr>
                          <w:rFonts w:cs="Comic Sans MS"/>
                          <w:sz w:val="28"/>
                          <w:szCs w:val="28"/>
                        </w:rPr>
                        <w:t xml:space="preserve">ational  </w:t>
                      </w:r>
                      <w:r w:rsidRPr="003F1603">
                        <w:rPr>
                          <w:rFonts w:cs="Comic Sans MS"/>
                          <w:sz w:val="28"/>
                          <w:szCs w:val="28"/>
                        </w:rPr>
                        <w:t>S</w:t>
                      </w:r>
                      <w:r w:rsidR="005E4F36">
                        <w:rPr>
                          <w:rFonts w:cs="Comic Sans MS"/>
                          <w:sz w:val="28"/>
                          <w:szCs w:val="28"/>
                        </w:rPr>
                        <w:t xml:space="preserve">cience </w:t>
                      </w:r>
                      <w:r w:rsidRPr="003F1603">
                        <w:rPr>
                          <w:rFonts w:cs="Comic Sans MS"/>
                          <w:sz w:val="28"/>
                          <w:szCs w:val="28"/>
                        </w:rPr>
                        <w:t>T</w:t>
                      </w:r>
                      <w:r w:rsidR="005E4F36">
                        <w:rPr>
                          <w:rFonts w:cs="Comic Sans MS"/>
                          <w:sz w:val="28"/>
                          <w:szCs w:val="28"/>
                        </w:rPr>
                        <w:t xml:space="preserve">eachers </w:t>
                      </w:r>
                      <w:r w:rsidRPr="003F1603">
                        <w:rPr>
                          <w:rFonts w:cs="Comic Sans MS"/>
                          <w:sz w:val="28"/>
                          <w:szCs w:val="28"/>
                        </w:rPr>
                        <w:t>A</w:t>
                      </w:r>
                      <w:r w:rsidR="005E4F36">
                        <w:rPr>
                          <w:rFonts w:cs="Comic Sans MS"/>
                          <w:sz w:val="28"/>
                          <w:szCs w:val="28"/>
                        </w:rPr>
                        <w:t>ssociation (NSTA)</w:t>
                      </w:r>
                      <w:r w:rsidRPr="003F1603">
                        <w:rPr>
                          <w:rFonts w:cs="Comic Sans MS"/>
                          <w:sz w:val="28"/>
                          <w:szCs w:val="28"/>
                        </w:rPr>
                        <w:t xml:space="preserve"> and Toshiba.  70 of the more than 30,000 projects this year were submitted by our Panthers.  We are excited to announce we have two honorable mention teams.  To qualify for honorable mention, teams’ scores are in the top 10% of all scores.   Congratulations to Eesha Patel and Rihana Aydin from Mrs. Buckalew’s class for their C.A.L.E. Chip (Cancer Antigen Level Exhibitor) and Ashley Crawford and Kylie Roberts from Mrs. Holyoke’s class for the Brace Face.  Way to go, Panthers!</w:t>
                      </w:r>
                    </w:p>
                  </w:txbxContent>
                </v:textbox>
                <w10:wrap type="square"/>
              </v:shape>
            </w:pict>
          </mc:Fallback>
        </mc:AlternateContent>
      </w:r>
      <w:r w:rsidR="00956339">
        <w:rPr>
          <w:noProof/>
        </w:rPr>
        <w:drawing>
          <wp:anchor distT="0" distB="0" distL="114300" distR="114300" simplePos="0" relativeHeight="251689040" behindDoc="0" locked="0" layoutInCell="1" allowOverlap="1" wp14:anchorId="79AAA546" wp14:editId="089B5C70">
            <wp:simplePos x="0" y="0"/>
            <wp:positionH relativeFrom="column">
              <wp:posOffset>4509135</wp:posOffset>
            </wp:positionH>
            <wp:positionV relativeFrom="paragraph">
              <wp:posOffset>345440</wp:posOffset>
            </wp:positionV>
            <wp:extent cx="2044700" cy="1911350"/>
            <wp:effectExtent l="0" t="0" r="1270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YP Candidate School LOGO.png"/>
                    <pic:cNvPicPr/>
                  </pic:nvPicPr>
                  <pic:blipFill>
                    <a:blip r:embed="rId21">
                      <a:extLst>
                        <a:ext uri="{28A0092B-C50C-407E-A947-70E740481C1C}">
                          <a14:useLocalDpi xmlns:a14="http://schemas.microsoft.com/office/drawing/2010/main" val="0"/>
                        </a:ext>
                      </a:extLst>
                    </a:blip>
                    <a:stretch>
                      <a:fillRect/>
                    </a:stretch>
                  </pic:blipFill>
                  <pic:spPr>
                    <a:xfrm>
                      <a:off x="0" y="0"/>
                      <a:ext cx="2044700" cy="1911350"/>
                    </a:xfrm>
                    <a:prstGeom prst="rect">
                      <a:avLst/>
                    </a:prstGeom>
                  </pic:spPr>
                </pic:pic>
              </a:graphicData>
            </a:graphic>
            <wp14:sizeRelH relativeFrom="page">
              <wp14:pctWidth>0</wp14:pctWidth>
            </wp14:sizeRelH>
            <wp14:sizeRelV relativeFrom="page">
              <wp14:pctHeight>0</wp14:pctHeight>
            </wp14:sizeRelV>
          </wp:anchor>
        </w:drawing>
      </w:r>
      <w:r w:rsidR="00956339">
        <w:rPr>
          <w:noProof/>
        </w:rPr>
        <mc:AlternateContent>
          <mc:Choice Requires="wps">
            <w:drawing>
              <wp:anchor distT="0" distB="0" distL="114300" distR="114300" simplePos="0" relativeHeight="251688016" behindDoc="0" locked="0" layoutInCell="1" allowOverlap="1" wp14:anchorId="75C1815A" wp14:editId="61021B9D">
                <wp:simplePos x="0" y="0"/>
                <wp:positionH relativeFrom="column">
                  <wp:posOffset>-62865</wp:posOffset>
                </wp:positionH>
                <wp:positionV relativeFrom="paragraph">
                  <wp:posOffset>116840</wp:posOffset>
                </wp:positionV>
                <wp:extent cx="3886200" cy="32004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886200" cy="3200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0EC494" w14:textId="198F9BB3" w:rsidR="00956339" w:rsidRDefault="00956339" w:rsidP="00956339">
                            <w:pPr>
                              <w:jc w:val="center"/>
                              <w:rPr>
                                <w:b/>
                                <w:color w:val="072B62" w:themeColor="background2" w:themeShade="40"/>
                                <w:sz w:val="36"/>
                                <w:szCs w:val="36"/>
                              </w:rPr>
                            </w:pPr>
                            <w:r w:rsidRPr="00956339">
                              <w:rPr>
                                <w:b/>
                                <w:color w:val="072B62" w:themeColor="background2" w:themeShade="40"/>
                                <w:sz w:val="36"/>
                                <w:szCs w:val="36"/>
                              </w:rPr>
                              <w:t>Year Two and Year Three Parent Information Night</w:t>
                            </w:r>
                          </w:p>
                          <w:p w14:paraId="3554EEC1" w14:textId="0B9C82EC" w:rsidR="00956339" w:rsidRPr="00956339" w:rsidRDefault="00956339" w:rsidP="00956339">
                            <w:pPr>
                              <w:rPr>
                                <w:color w:val="000000" w:themeColor="text1"/>
                              </w:rPr>
                            </w:pPr>
                            <w:r>
                              <w:rPr>
                                <w:color w:val="000000" w:themeColor="text1"/>
                              </w:rPr>
                              <w:t>PVMS will be hosting rising Year Two and Year Three (current Year One and Year Two) students and families on Wednesday, April 20</w:t>
                            </w:r>
                            <w:r w:rsidRPr="00956339">
                              <w:rPr>
                                <w:color w:val="000000" w:themeColor="text1"/>
                                <w:vertAlign w:val="superscript"/>
                              </w:rPr>
                              <w:t>th</w:t>
                            </w:r>
                            <w:r>
                              <w:rPr>
                                <w:color w:val="000000" w:themeColor="text1"/>
                              </w:rPr>
                              <w:t xml:space="preserve">.  We will be sharing information on our Middle Years </w:t>
                            </w:r>
                            <w:proofErr w:type="spellStart"/>
                            <w:r>
                              <w:rPr>
                                <w:color w:val="000000" w:themeColor="text1"/>
                              </w:rPr>
                              <w:t>Programme</w:t>
                            </w:r>
                            <w:proofErr w:type="spellEnd"/>
                            <w:r>
                              <w:rPr>
                                <w:color w:val="000000" w:themeColor="text1"/>
                              </w:rPr>
                              <w:t xml:space="preserve"> journey and Year Two and Year Three teachers will be showcasing their curriculum.  Please see the post on our website</w:t>
                            </w:r>
                            <w:hyperlink r:id="rId22" w:history="1">
                              <w:r w:rsidRPr="00956339">
                                <w:rPr>
                                  <w:rStyle w:val="Hyperlink"/>
                                </w:rPr>
                                <w:t xml:space="preserve"> here</w:t>
                              </w:r>
                            </w:hyperlink>
                            <w:r>
                              <w:rPr>
                                <w:color w:val="000000" w:themeColor="text1"/>
                              </w:rPr>
                              <w:t xml:space="preserve"> for additional information.</w:t>
                            </w:r>
                            <w:r w:rsidR="007E4FFC">
                              <w:rPr>
                                <w:color w:val="000000" w:themeColor="text1"/>
                              </w:rPr>
                              <w:t xml:space="preserve">  You may return your course selection cards at the Parent Night or on Friday, April 22.  </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1815A" id="Text_x0020_Box_x0020_24" o:spid="_x0000_s1049" type="#_x0000_t202" style="position:absolute;margin-left:-4.95pt;margin-top:9.2pt;width:306pt;height:252pt;z-index:25168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" filled="f" stroked="f">
                <v:textbox>
                  <w:txbxContent>
                    <w:p w14:paraId="6F0EC494" w14:textId="198F9BB3" w:rsidR="00956339" w:rsidRDefault="00956339" w:rsidP="00956339">
                      <w:pPr>
                        <w:jc w:val="center"/>
                        <w:rPr>
                          <w:b/>
                          <w:color w:val="072B62" w:themeColor="background2" w:themeShade="40"/>
                          <w:sz w:val="36"/>
                          <w:szCs w:val="36"/>
                        </w:rPr>
                      </w:pPr>
                      <w:r w:rsidRPr="00956339">
                        <w:rPr>
                          <w:b/>
                          <w:color w:val="072B62" w:themeColor="background2" w:themeShade="40"/>
                          <w:sz w:val="36"/>
                          <w:szCs w:val="36"/>
                        </w:rPr>
                        <w:t>Year Two and Year Three Parent Information Night</w:t>
                      </w:r>
                    </w:p>
                    <w:p w14:paraId="3554EEC1" w14:textId="0B9C82EC" w:rsidR="00956339" w:rsidRPr="00956339" w:rsidRDefault="00956339" w:rsidP="00956339">
                      <w:pPr>
                        <w:rPr>
                          <w:color w:val="000000" w:themeColor="text1"/>
                        </w:rPr>
                      </w:pPr>
                      <w:r>
                        <w:rPr>
                          <w:color w:val="000000" w:themeColor="text1"/>
                        </w:rPr>
                        <w:t>PVMS will be hosting rising Year Two and Year Three (current Year One and Year Two) students and families on Wednesday, April 20</w:t>
                      </w:r>
                      <w:r w:rsidRPr="00956339">
                        <w:rPr>
                          <w:color w:val="000000" w:themeColor="text1"/>
                          <w:vertAlign w:val="superscript"/>
                        </w:rPr>
                        <w:t>th</w:t>
                      </w:r>
                      <w:r>
                        <w:rPr>
                          <w:color w:val="000000" w:themeColor="text1"/>
                        </w:rPr>
                        <w:t>.  We will be sharing information on our Middle Years Programme journey and Year Two and Year Three teachers will be showcasing their curriculum.  Please see the post on our website</w:t>
                      </w:r>
                      <w:hyperlink r:id="rId23" w:history="1">
                        <w:r w:rsidRPr="00956339">
                          <w:rPr>
                            <w:rStyle w:val="Hyperlink"/>
                          </w:rPr>
                          <w:t xml:space="preserve"> here</w:t>
                        </w:r>
                      </w:hyperlink>
                      <w:r>
                        <w:rPr>
                          <w:color w:val="000000" w:themeColor="text1"/>
                        </w:rPr>
                        <w:t xml:space="preserve"> for additional information.</w:t>
                      </w:r>
                      <w:r w:rsidR="007E4FFC">
                        <w:rPr>
                          <w:color w:val="000000" w:themeColor="text1"/>
                        </w:rPr>
                        <w:t xml:space="preserve">  You may return your course selection cards at the Parent Night or on Friday, April 22.  </w:t>
                      </w:r>
                      <w:r>
                        <w:rPr>
                          <w:color w:val="000000" w:themeColor="text1"/>
                        </w:rPr>
                        <w:t xml:space="preserve">  </w:t>
                      </w:r>
                    </w:p>
                  </w:txbxContent>
                </v:textbox>
                <w10:wrap type="square"/>
              </v:shape>
            </w:pict>
          </mc:Fallback>
        </mc:AlternateContent>
      </w:r>
      <w:r w:rsidR="003F1603">
        <w:rPr>
          <w:noProof/>
        </w:rPr>
        <mc:AlternateContent>
          <mc:Choice Requires="wps">
            <w:drawing>
              <wp:anchor distT="0" distB="0" distL="114300" distR="114300" simplePos="0" relativeHeight="251670608" behindDoc="0" locked="0" layoutInCell="1" allowOverlap="1" wp14:anchorId="370A49BE" wp14:editId="11CB3128">
                <wp:simplePos x="0" y="0"/>
                <wp:positionH relativeFrom="page">
                  <wp:posOffset>20116800</wp:posOffset>
                </wp:positionH>
                <wp:positionV relativeFrom="page">
                  <wp:posOffset>-17653000</wp:posOffset>
                </wp:positionV>
                <wp:extent cx="6934200" cy="3314700"/>
                <wp:effectExtent l="0" t="0" r="0" b="12700"/>
                <wp:wrapThrough wrapText="bothSides">
                  <wp:wrapPolygon edited="0">
                    <wp:start x="79" y="0"/>
                    <wp:lineTo x="79" y="21517"/>
                    <wp:lineTo x="21442" y="21517"/>
                    <wp:lineTo x="21442" y="0"/>
                    <wp:lineTo x="79" y="0"/>
                  </wp:wrapPolygon>
                </wp:wrapThrough>
                <wp:docPr id="226" name="Text Box 226"/>
                <wp:cNvGraphicFramePr/>
                <a:graphic xmlns:a="http://schemas.openxmlformats.org/drawingml/2006/main">
                  <a:graphicData uri="http://schemas.microsoft.com/office/word/2010/wordprocessingShape">
                    <wps:wsp>
                      <wps:cNvSpPr txBox="1"/>
                      <wps:spPr>
                        <a:xfrm>
                          <a:off x="0" y="0"/>
                          <a:ext cx="6934200" cy="3314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8CB0CB0" w14:textId="77777777" w:rsidR="001F7E93" w:rsidRDefault="001F7E93" w:rsidP="00D45768">
                            <w:pPr>
                              <w:jc w:val="center"/>
                              <w:rPr>
                                <w:color w:val="EC5DF8"/>
                                <w:sz w:val="36"/>
                                <w:szCs w:val="36"/>
                              </w:rPr>
                            </w:pPr>
                          </w:p>
                          <w:p w14:paraId="6C2E7F84" w14:textId="77777777" w:rsidR="001F7E93" w:rsidRPr="00D45768" w:rsidRDefault="001F7E93" w:rsidP="00D45768">
                            <w:pPr>
                              <w:jc w:val="center"/>
                              <w:rPr>
                                <w:color w:val="EC5DF8"/>
                                <w:sz w:val="36"/>
                                <w:szCs w:val="36"/>
                              </w:rPr>
                            </w:pPr>
                            <w:r w:rsidRPr="00D45768">
                              <w:rPr>
                                <w:color w:val="EC5DF8"/>
                                <w:sz w:val="36"/>
                                <w:szCs w:val="36"/>
                              </w:rPr>
                              <w:t>PVMS Social Media and Helpful Links</w:t>
                            </w:r>
                          </w:p>
                          <w:p w14:paraId="4EDED13B" w14:textId="77777777" w:rsidR="001F7E93" w:rsidRDefault="001F7E93" w:rsidP="00D45768">
                            <w:pPr>
                              <w:jc w:val="center"/>
                              <w:rPr>
                                <w:sz w:val="28"/>
                                <w:szCs w:val="28"/>
                              </w:rPr>
                            </w:pPr>
                          </w:p>
                          <w:p w14:paraId="550D9C06" w14:textId="77777777" w:rsidR="001F7E93" w:rsidRPr="00B61740" w:rsidRDefault="001F7E93" w:rsidP="00D45768">
                            <w:pPr>
                              <w:jc w:val="center"/>
                              <w:rPr>
                                <w:sz w:val="28"/>
                                <w:szCs w:val="28"/>
                              </w:rPr>
                            </w:pPr>
                            <w:r w:rsidRPr="00B61740">
                              <w:rPr>
                                <w:sz w:val="28"/>
                                <w:szCs w:val="28"/>
                              </w:rPr>
                              <w:t xml:space="preserve">PVMS Website:  </w:t>
                            </w:r>
                            <w:hyperlink r:id="rId24" w:history="1">
                              <w:r w:rsidRPr="00B61740">
                                <w:rPr>
                                  <w:rStyle w:val="Hyperlink"/>
                                  <w:sz w:val="28"/>
                                  <w:szCs w:val="28"/>
                                </w:rPr>
                                <w:t>pvms.pasco.k12.fl.us</w:t>
                              </w:r>
                            </w:hyperlink>
                            <w:r w:rsidRPr="00B61740">
                              <w:rPr>
                                <w:sz w:val="28"/>
                                <w:szCs w:val="28"/>
                              </w:rPr>
                              <w:t xml:space="preserve"> </w:t>
                            </w:r>
                          </w:p>
                          <w:p w14:paraId="062778FC" w14:textId="77777777" w:rsidR="001F7E93" w:rsidRPr="00B61740" w:rsidRDefault="001F7E93" w:rsidP="00D45768">
                            <w:pPr>
                              <w:jc w:val="center"/>
                              <w:rPr>
                                <w:sz w:val="28"/>
                                <w:szCs w:val="28"/>
                              </w:rPr>
                            </w:pPr>
                            <w:r w:rsidRPr="00B61740">
                              <w:rPr>
                                <w:sz w:val="28"/>
                                <w:szCs w:val="28"/>
                              </w:rPr>
                              <w:t xml:space="preserve">Instagram:  </w:t>
                            </w:r>
                            <w:proofErr w:type="spellStart"/>
                            <w:r w:rsidRPr="00B61740">
                              <w:rPr>
                                <w:sz w:val="28"/>
                                <w:szCs w:val="28"/>
                              </w:rPr>
                              <w:t>pvmsmyp</w:t>
                            </w:r>
                            <w:proofErr w:type="spellEnd"/>
                          </w:p>
                          <w:p w14:paraId="3359171E" w14:textId="77777777" w:rsidR="001F7E93" w:rsidRPr="00B61740" w:rsidRDefault="001F7E93" w:rsidP="00D45768">
                            <w:pPr>
                              <w:jc w:val="center"/>
                              <w:rPr>
                                <w:sz w:val="28"/>
                                <w:szCs w:val="28"/>
                              </w:rPr>
                            </w:pPr>
                            <w:r w:rsidRPr="00B61740">
                              <w:rPr>
                                <w:sz w:val="28"/>
                                <w:szCs w:val="28"/>
                              </w:rPr>
                              <w:t>Twitter:  @</w:t>
                            </w:r>
                            <w:proofErr w:type="spellStart"/>
                            <w:r w:rsidRPr="00B61740">
                              <w:rPr>
                                <w:sz w:val="28"/>
                                <w:szCs w:val="28"/>
                              </w:rPr>
                              <w:t>pineviewmiddle</w:t>
                            </w:r>
                            <w:proofErr w:type="spellEnd"/>
                          </w:p>
                          <w:p w14:paraId="7BD89CE2" w14:textId="77777777" w:rsidR="001F7E93" w:rsidRPr="00B61740" w:rsidRDefault="001F7E93" w:rsidP="00D45768">
                            <w:pPr>
                              <w:jc w:val="center"/>
                              <w:rPr>
                                <w:sz w:val="28"/>
                                <w:szCs w:val="28"/>
                              </w:rPr>
                            </w:pPr>
                            <w:r w:rsidRPr="00B61740">
                              <w:rPr>
                                <w:sz w:val="28"/>
                                <w:szCs w:val="28"/>
                              </w:rPr>
                              <w:t>Facebook:  Pine View Middle School</w:t>
                            </w:r>
                          </w:p>
                          <w:p w14:paraId="400772C7" w14:textId="77777777" w:rsidR="001F7E93" w:rsidRPr="00B61740" w:rsidRDefault="004C0894" w:rsidP="00D45768">
                            <w:pPr>
                              <w:jc w:val="center"/>
                              <w:rPr>
                                <w:rStyle w:val="Hyperlink"/>
                                <w:sz w:val="28"/>
                                <w:szCs w:val="28"/>
                              </w:rPr>
                            </w:pPr>
                            <w:hyperlink r:id="rId25" w:history="1">
                              <w:r w:rsidR="001F7E93" w:rsidRPr="00B61740">
                                <w:rPr>
                                  <w:rStyle w:val="Hyperlink"/>
                                  <w:sz w:val="28"/>
                                  <w:szCs w:val="28"/>
                                </w:rPr>
                                <w:t>International Baccalaureate</w:t>
                              </w:r>
                            </w:hyperlink>
                          </w:p>
                          <w:p w14:paraId="35DA3F2A" w14:textId="77777777" w:rsidR="001F7E93" w:rsidRDefault="001F7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0A49BE" id="Text_x0020_Box_x0020_226" o:spid="_x0000_s1050" type="#_x0000_t202" style="position:absolute;margin-left:22in;margin-top:-1389.95pt;width:546pt;height:261pt;z-index:251670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" mv:complextextbox="1" filled="f" stroked="f">
                <v:textbox>
                  <w:txbxContent>
                    <w:p w14:paraId="78CB0CB0" w14:textId="77777777" w:rsidR="001F7E93" w:rsidRDefault="001F7E93" w:rsidP="00D45768">
                      <w:pPr>
                        <w:jc w:val="center"/>
                        <w:rPr>
                          <w:color w:val="EC5DF8"/>
                          <w:sz w:val="36"/>
                          <w:szCs w:val="36"/>
                        </w:rPr>
                      </w:pPr>
                    </w:p>
                    <w:p w14:paraId="6C2E7F84" w14:textId="77777777" w:rsidR="001F7E93" w:rsidRPr="00D45768" w:rsidRDefault="001F7E93" w:rsidP="00D45768">
                      <w:pPr>
                        <w:jc w:val="center"/>
                        <w:rPr>
                          <w:color w:val="EC5DF8"/>
                          <w:sz w:val="36"/>
                          <w:szCs w:val="36"/>
                        </w:rPr>
                      </w:pPr>
                      <w:r w:rsidRPr="00D45768">
                        <w:rPr>
                          <w:color w:val="EC5DF8"/>
                          <w:sz w:val="36"/>
                          <w:szCs w:val="36"/>
                        </w:rPr>
                        <w:t>PVMS Social Media and Helpful Links</w:t>
                      </w:r>
                    </w:p>
                    <w:p w14:paraId="4EDED13B" w14:textId="77777777" w:rsidR="001F7E93" w:rsidRDefault="001F7E93" w:rsidP="00D45768">
                      <w:pPr>
                        <w:jc w:val="center"/>
                        <w:rPr>
                          <w:sz w:val="28"/>
                          <w:szCs w:val="28"/>
                        </w:rPr>
                      </w:pPr>
                    </w:p>
                    <w:p w14:paraId="550D9C06" w14:textId="77777777" w:rsidR="001F7E93" w:rsidRPr="00B61740" w:rsidRDefault="001F7E93" w:rsidP="00D45768">
                      <w:pPr>
                        <w:jc w:val="center"/>
                        <w:rPr>
                          <w:sz w:val="28"/>
                          <w:szCs w:val="28"/>
                        </w:rPr>
                      </w:pPr>
                      <w:r w:rsidRPr="00B61740">
                        <w:rPr>
                          <w:sz w:val="28"/>
                          <w:szCs w:val="28"/>
                        </w:rPr>
                        <w:t xml:space="preserve">PVMS Website:  </w:t>
                      </w:r>
                      <w:hyperlink r:id="rId27" w:history="1">
                        <w:r w:rsidRPr="00B61740">
                          <w:rPr>
                            <w:rStyle w:val="Hyperlink"/>
                            <w:sz w:val="28"/>
                            <w:szCs w:val="28"/>
                          </w:rPr>
                          <w:t>pvms.pasco.k12.fl.us</w:t>
                        </w:r>
                      </w:hyperlink>
                      <w:r w:rsidRPr="00B61740">
                        <w:rPr>
                          <w:sz w:val="28"/>
                          <w:szCs w:val="28"/>
                        </w:rPr>
                        <w:t xml:space="preserve"> </w:t>
                      </w:r>
                    </w:p>
                    <w:p w14:paraId="062778FC" w14:textId="77777777" w:rsidR="001F7E93" w:rsidRPr="00B61740" w:rsidRDefault="001F7E93" w:rsidP="00D45768">
                      <w:pPr>
                        <w:jc w:val="center"/>
                        <w:rPr>
                          <w:sz w:val="28"/>
                          <w:szCs w:val="28"/>
                        </w:rPr>
                      </w:pPr>
                      <w:r w:rsidRPr="00B61740">
                        <w:rPr>
                          <w:sz w:val="28"/>
                          <w:szCs w:val="28"/>
                        </w:rPr>
                        <w:t>Instagram:  pvmsmyp</w:t>
                      </w:r>
                    </w:p>
                    <w:p w14:paraId="3359171E" w14:textId="77777777" w:rsidR="001F7E93" w:rsidRPr="00B61740" w:rsidRDefault="001F7E93" w:rsidP="00D45768">
                      <w:pPr>
                        <w:jc w:val="center"/>
                        <w:rPr>
                          <w:sz w:val="28"/>
                          <w:szCs w:val="28"/>
                        </w:rPr>
                      </w:pPr>
                      <w:r w:rsidRPr="00B61740">
                        <w:rPr>
                          <w:sz w:val="28"/>
                          <w:szCs w:val="28"/>
                        </w:rPr>
                        <w:t>Twitter:  @pineviewmiddle</w:t>
                      </w:r>
                    </w:p>
                    <w:p w14:paraId="7BD89CE2" w14:textId="77777777" w:rsidR="001F7E93" w:rsidRPr="00B61740" w:rsidRDefault="001F7E93" w:rsidP="00D45768">
                      <w:pPr>
                        <w:jc w:val="center"/>
                        <w:rPr>
                          <w:sz w:val="28"/>
                          <w:szCs w:val="28"/>
                        </w:rPr>
                      </w:pPr>
                      <w:r w:rsidRPr="00B61740">
                        <w:rPr>
                          <w:sz w:val="28"/>
                          <w:szCs w:val="28"/>
                        </w:rPr>
                        <w:t>Facebook:  Pine View Middle School</w:t>
                      </w:r>
                    </w:p>
                    <w:p w14:paraId="400772C7" w14:textId="77777777" w:rsidR="001F7E93" w:rsidRPr="00B61740" w:rsidRDefault="0002143F" w:rsidP="00D45768">
                      <w:pPr>
                        <w:jc w:val="center"/>
                        <w:rPr>
                          <w:rStyle w:val="Hyperlink"/>
                          <w:sz w:val="28"/>
                          <w:szCs w:val="28"/>
                        </w:rPr>
                      </w:pPr>
                      <w:hyperlink r:id="rId28" w:history="1">
                        <w:r w:rsidR="001F7E93" w:rsidRPr="00B61740">
                          <w:rPr>
                            <w:rStyle w:val="Hyperlink"/>
                            <w:sz w:val="28"/>
                            <w:szCs w:val="28"/>
                          </w:rPr>
                          <w:t>International Baccalaureate</w:t>
                        </w:r>
                      </w:hyperlink>
                    </w:p>
                    <w:p w14:paraId="35DA3F2A" w14:textId="77777777" w:rsidR="001F7E93" w:rsidRDefault="001F7E93"/>
                  </w:txbxContent>
                </v:textbox>
                <w10:wrap type="through" anchorx="page" anchory="page"/>
              </v:shape>
            </w:pict>
          </mc:Fallback>
        </mc:AlternateContent>
      </w:r>
      <w:r w:rsidR="00737D08">
        <w:rPr>
          <w:noProof/>
        </w:rPr>
        <mc:AlternateContent>
          <mc:Choice Requires="wps">
            <w:drawing>
              <wp:anchor distT="0" distB="0" distL="114300" distR="114300" simplePos="0" relativeHeight="251658317" behindDoc="0" locked="0" layoutInCell="1" allowOverlap="1" wp14:anchorId="1BAC455F" wp14:editId="7583894B">
                <wp:simplePos x="0" y="0"/>
                <wp:positionH relativeFrom="page">
                  <wp:posOffset>5156200</wp:posOffset>
                </wp:positionH>
                <wp:positionV relativeFrom="page">
                  <wp:posOffset>2641600</wp:posOffset>
                </wp:positionV>
                <wp:extent cx="2044700" cy="5753100"/>
                <wp:effectExtent l="0" t="0" r="12700" b="12700"/>
                <wp:wrapTight wrapText="bothSides">
                  <wp:wrapPolygon edited="0">
                    <wp:start x="0" y="0"/>
                    <wp:lineTo x="0" y="21552"/>
                    <wp:lineTo x="21466" y="21552"/>
                    <wp:lineTo x="21466" y="0"/>
                    <wp:lineTo x="0" y="0"/>
                  </wp:wrapPolygon>
                </wp:wrapTight>
                <wp:docPr id="22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57531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B903F33" w14:textId="77777777" w:rsidR="001F7E93" w:rsidRDefault="001F7E93" w:rsidP="00BA7C01">
                            <w:pPr>
                              <w:pStyle w:val="Heading4"/>
                            </w:pPr>
                          </w:p>
                          <w:p w14:paraId="67D57692" w14:textId="77777777" w:rsidR="001F7E93" w:rsidRDefault="001F7E93" w:rsidP="00BA7C01">
                            <w:pPr>
                              <w:pStyle w:val="Heading4"/>
                            </w:pPr>
                          </w:p>
                          <w:p w14:paraId="31115F08" w14:textId="042D6C11" w:rsidR="001F7E93" w:rsidRDefault="001F7E93" w:rsidP="00BA7C01">
                            <w:pPr>
                              <w:pStyle w:val="Heading4"/>
                            </w:pPr>
                            <w:r>
                              <w:t>Walking Challenge!</w:t>
                            </w:r>
                          </w:p>
                          <w:p w14:paraId="3997809A" w14:textId="69EC551A" w:rsidR="001F7E93" w:rsidRDefault="001F7E93" w:rsidP="00737D08">
                            <w:pPr>
                              <w:pStyle w:val="Heading4"/>
                              <w:jc w:val="left"/>
                            </w:pPr>
                          </w:p>
                          <w:p w14:paraId="2A89A30F" w14:textId="269A1DD7" w:rsidR="001F7E93" w:rsidRDefault="001F7E93" w:rsidP="00737D08">
                            <w:pPr>
                              <w:pStyle w:val="Heading4"/>
                              <w:jc w:val="left"/>
                            </w:pPr>
                            <w:r>
                              <w:t xml:space="preserve">Pasco County Schools has invited all interested employees to walk 10,000 steps every day for 16 weeks.  </w:t>
                            </w:r>
                          </w:p>
                          <w:p w14:paraId="7758D96D" w14:textId="77777777" w:rsidR="001F7E93" w:rsidRDefault="001F7E93" w:rsidP="00737D08">
                            <w:pPr>
                              <w:pStyle w:val="Heading4"/>
                              <w:jc w:val="left"/>
                            </w:pPr>
                          </w:p>
                          <w:p w14:paraId="56A2BA70" w14:textId="3FCAC128" w:rsidR="001F7E93" w:rsidRDefault="001F7E93" w:rsidP="00737D08">
                            <w:pPr>
                              <w:pStyle w:val="Heading4"/>
                              <w:jc w:val="left"/>
                            </w:pPr>
                            <w:r>
                              <w:t xml:space="preserve">Why not have a walking challenge in your family?  Make sure you’re medically cleared for exercise and then the sky is the limit.  Think of the great conversations you can have with your children if you go on a walk after dinner!  </w:t>
                            </w:r>
                          </w:p>
                          <w:p w14:paraId="0E555AFC" w14:textId="77777777" w:rsidR="001F7E93" w:rsidRDefault="001F7E93" w:rsidP="00737D08">
                            <w:pPr>
                              <w:pStyle w:val="Heading4"/>
                              <w:jc w:val="left"/>
                            </w:pPr>
                          </w:p>
                          <w:p w14:paraId="7AF85E02" w14:textId="77777777" w:rsidR="001F7E93" w:rsidRDefault="001F7E93" w:rsidP="00737D08">
                            <w:pPr>
                              <w:pStyle w:val="Heading4"/>
                              <w:jc w:val="left"/>
                            </w:pPr>
                          </w:p>
                          <w:p w14:paraId="253B6B23" w14:textId="7389F3A8" w:rsidR="001F7E93" w:rsidRPr="00737D08" w:rsidRDefault="001F7E93" w:rsidP="00737D08">
                            <w:pPr>
                              <w:pStyle w:val="Heading4"/>
                              <w:rPr>
                                <w:sz w:val="36"/>
                                <w:szCs w:val="36"/>
                              </w:rPr>
                            </w:pPr>
                            <w:r w:rsidRPr="00737D08">
                              <w:rPr>
                                <w:sz w:val="36"/>
                                <w:szCs w:val="36"/>
                              </w:rPr>
                              <w:t>You can do it, Panthers!</w:t>
                            </w:r>
                          </w:p>
                          <w:p w14:paraId="5D976CAA" w14:textId="77777777" w:rsidR="001F7E93" w:rsidRDefault="001F7E93" w:rsidP="00737D08">
                            <w:pPr>
                              <w:pStyle w:val="Heading4"/>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C455F" id="Text_x0020_Box_x0020_290" o:spid="_x0000_s1051" type="#_x0000_t202" style="position:absolute;margin-left:406pt;margin-top:208pt;width:161pt;height:453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" filled="f" stroked="f">
                <v:textbox inset="0,0,0,0">
                  <w:txbxContent>
                    <w:p w14:paraId="7B903F33" w14:textId="77777777" w:rsidR="001F7E93" w:rsidRDefault="001F7E93" w:rsidP="00BA7C01">
                      <w:pPr>
                        <w:pStyle w:val="Heading4"/>
                      </w:pPr>
                    </w:p>
                    <w:p w14:paraId="67D57692" w14:textId="77777777" w:rsidR="001F7E93" w:rsidRDefault="001F7E93" w:rsidP="00BA7C01">
                      <w:pPr>
                        <w:pStyle w:val="Heading4"/>
                      </w:pPr>
                    </w:p>
                    <w:p w14:paraId="31115F08" w14:textId="042D6C11" w:rsidR="001F7E93" w:rsidRDefault="001F7E93" w:rsidP="00BA7C01">
                      <w:pPr>
                        <w:pStyle w:val="Heading4"/>
                      </w:pPr>
                      <w:r>
                        <w:t>Walking Challenge!</w:t>
                      </w:r>
                    </w:p>
                    <w:p w14:paraId="3997809A" w14:textId="69EC551A" w:rsidR="001F7E93" w:rsidRDefault="001F7E93" w:rsidP="00737D08">
                      <w:pPr>
                        <w:pStyle w:val="Heading4"/>
                        <w:jc w:val="left"/>
                      </w:pPr>
                    </w:p>
                    <w:p w14:paraId="2A89A30F" w14:textId="269A1DD7" w:rsidR="001F7E93" w:rsidRDefault="001F7E93" w:rsidP="00737D08">
                      <w:pPr>
                        <w:pStyle w:val="Heading4"/>
                        <w:jc w:val="left"/>
                      </w:pPr>
                      <w:r>
                        <w:t xml:space="preserve">Pasco County Schools has invited all interested employees to walk 10,000 steps every day for 16 weeks.  </w:t>
                      </w:r>
                    </w:p>
                    <w:p w14:paraId="7758D96D" w14:textId="77777777" w:rsidR="001F7E93" w:rsidRDefault="001F7E93" w:rsidP="00737D08">
                      <w:pPr>
                        <w:pStyle w:val="Heading4"/>
                        <w:jc w:val="left"/>
                      </w:pPr>
                    </w:p>
                    <w:p w14:paraId="56A2BA70" w14:textId="3FCAC128" w:rsidR="001F7E93" w:rsidRDefault="001F7E93" w:rsidP="00737D08">
                      <w:pPr>
                        <w:pStyle w:val="Heading4"/>
                        <w:jc w:val="left"/>
                      </w:pPr>
                      <w:r>
                        <w:t xml:space="preserve">Why not have a walking challenge in your family?  Make sure you’re medically cleared for exercise and then the sky is the limit.  Think of the great conversations you can have with your children if you go on a walk after dinner!  </w:t>
                      </w:r>
                    </w:p>
                    <w:p w14:paraId="0E555AFC" w14:textId="77777777" w:rsidR="001F7E93" w:rsidRDefault="001F7E93" w:rsidP="00737D08">
                      <w:pPr>
                        <w:pStyle w:val="Heading4"/>
                        <w:jc w:val="left"/>
                      </w:pPr>
                    </w:p>
                    <w:p w14:paraId="7AF85E02" w14:textId="77777777" w:rsidR="001F7E93" w:rsidRDefault="001F7E93" w:rsidP="00737D08">
                      <w:pPr>
                        <w:pStyle w:val="Heading4"/>
                        <w:jc w:val="left"/>
                      </w:pPr>
                    </w:p>
                    <w:p w14:paraId="253B6B23" w14:textId="7389F3A8" w:rsidR="001F7E93" w:rsidRPr="00737D08" w:rsidRDefault="001F7E93" w:rsidP="00737D08">
                      <w:pPr>
                        <w:pStyle w:val="Heading4"/>
                        <w:rPr>
                          <w:sz w:val="36"/>
                          <w:szCs w:val="36"/>
                        </w:rPr>
                      </w:pPr>
                      <w:r w:rsidRPr="00737D08">
                        <w:rPr>
                          <w:sz w:val="36"/>
                          <w:szCs w:val="36"/>
                        </w:rPr>
                        <w:t>You can do it, Panthers!</w:t>
                      </w:r>
                    </w:p>
                    <w:p w14:paraId="5D976CAA" w14:textId="77777777" w:rsidR="001F7E93" w:rsidRDefault="001F7E93" w:rsidP="00737D08">
                      <w:pPr>
                        <w:pStyle w:val="Heading4"/>
                        <w:jc w:val="left"/>
                      </w:pPr>
                    </w:p>
                  </w:txbxContent>
                </v:textbox>
                <w10:wrap type="tight" anchorx="page" anchory="page"/>
              </v:shape>
            </w:pict>
          </mc:Fallback>
        </mc:AlternateContent>
      </w:r>
    </w:p>
    <w:p w14:paraId="328E5379" w14:textId="7A0220B0" w:rsidR="00BA7C01" w:rsidRPr="009D3EA5" w:rsidRDefault="009D3EA5" w:rsidP="009D3EA5">
      <w:pPr>
        <w:tabs>
          <w:tab w:val="left" w:pos="1000"/>
        </w:tabs>
        <w:sectPr w:rsidR="00BA7C01" w:rsidRPr="009D3EA5">
          <w:headerReference w:type="even" r:id="rId29"/>
          <w:headerReference w:type="default" r:id="rId30"/>
          <w:footerReference w:type="even" r:id="rId31"/>
          <w:footerReference w:type="default" r:id="rId32"/>
          <w:headerReference w:type="first" r:id="rId33"/>
          <w:footerReference w:type="first" r:id="rId34"/>
          <w:pgSz w:w="12240" w:h="15840"/>
          <w:pgMar w:top="1080" w:right="720" w:bottom="1080" w:left="720" w:header="720" w:footer="720" w:gutter="0"/>
          <w:cols w:space="720"/>
          <w:titlePg/>
        </w:sectPr>
      </w:pPr>
      <w:r>
        <w:rPr>
          <w:noProof/>
        </w:rPr>
        <w:drawing>
          <wp:anchor distT="0" distB="0" distL="114300" distR="114300" simplePos="0" relativeHeight="251698256" behindDoc="0" locked="0" layoutInCell="1" allowOverlap="1" wp14:anchorId="0182A7C8" wp14:editId="208F3DD0">
            <wp:simplePos x="0" y="0"/>
            <wp:positionH relativeFrom="column">
              <wp:posOffset>571500</wp:posOffset>
            </wp:positionH>
            <wp:positionV relativeFrom="paragraph">
              <wp:posOffset>6890385</wp:posOffset>
            </wp:positionV>
            <wp:extent cx="1828165" cy="1843790"/>
            <wp:effectExtent l="0" t="0" r="635" b="1079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creen Shot 2016-04-18 at 9.50.30 AM.png"/>
                    <pic:cNvPicPr/>
                  </pic:nvPicPr>
                  <pic:blipFill>
                    <a:blip r:embed="rId20">
                      <a:extLst>
                        <a:ext uri="{28A0092B-C50C-407E-A947-70E740481C1C}">
                          <a14:useLocalDpi xmlns:a14="http://schemas.microsoft.com/office/drawing/2010/main" val="0"/>
                        </a:ext>
                      </a:extLst>
                    </a:blip>
                    <a:stretch>
                      <a:fillRect/>
                    </a:stretch>
                  </pic:blipFill>
                  <pic:spPr>
                    <a:xfrm>
                      <a:off x="0" y="0"/>
                      <a:ext cx="1828165" cy="18437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232" behindDoc="0" locked="0" layoutInCell="1" allowOverlap="1" wp14:anchorId="5D30B70D" wp14:editId="7F62F73A">
            <wp:simplePos x="0" y="0"/>
            <wp:positionH relativeFrom="column">
              <wp:posOffset>342265</wp:posOffset>
            </wp:positionH>
            <wp:positionV relativeFrom="paragraph">
              <wp:posOffset>32385</wp:posOffset>
            </wp:positionV>
            <wp:extent cx="2058035" cy="1923815"/>
            <wp:effectExtent l="0" t="0" r="0" b="698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MYP Candidate School LOGO.png"/>
                    <pic:cNvPicPr/>
                  </pic:nvPicPr>
                  <pic:blipFill>
                    <a:blip r:embed="rId21">
                      <a:extLst>
                        <a:ext uri="{28A0092B-C50C-407E-A947-70E740481C1C}">
                          <a14:useLocalDpi xmlns:a14="http://schemas.microsoft.com/office/drawing/2010/main" val="0"/>
                        </a:ext>
                      </a:extLst>
                    </a:blip>
                    <a:stretch>
                      <a:fillRect/>
                    </a:stretch>
                  </pic:blipFill>
                  <pic:spPr>
                    <a:xfrm>
                      <a:off x="0" y="0"/>
                      <a:ext cx="2060296" cy="192592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968" behindDoc="0" locked="0" layoutInCell="1" allowOverlap="1" wp14:anchorId="113C9E16" wp14:editId="3990F99E">
            <wp:simplePos x="0" y="0"/>
            <wp:positionH relativeFrom="column">
              <wp:posOffset>-4000500</wp:posOffset>
            </wp:positionH>
            <wp:positionV relativeFrom="paragraph">
              <wp:posOffset>3463925</wp:posOffset>
            </wp:positionV>
            <wp:extent cx="2533650" cy="1145540"/>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6-04-18 at 9.48.08 AM.png"/>
                    <pic:cNvPicPr/>
                  </pic:nvPicPr>
                  <pic:blipFill>
                    <a:blip r:embed="rId35">
                      <a:extLst>
                        <a:ext uri="{28A0092B-C50C-407E-A947-70E740481C1C}">
                          <a14:useLocalDpi xmlns:a14="http://schemas.microsoft.com/office/drawing/2010/main" val="0"/>
                        </a:ext>
                      </a:extLst>
                    </a:blip>
                    <a:stretch>
                      <a:fillRect/>
                    </a:stretch>
                  </pic:blipFill>
                  <pic:spPr>
                    <a:xfrm>
                      <a:off x="0" y="0"/>
                      <a:ext cx="2533650" cy="1145540"/>
                    </a:xfrm>
                    <a:prstGeom prst="rect">
                      <a:avLst/>
                    </a:prstGeom>
                  </pic:spPr>
                </pic:pic>
              </a:graphicData>
            </a:graphic>
            <wp14:sizeRelH relativeFrom="page">
              <wp14:pctWidth>0</wp14:pctWidth>
            </wp14:sizeRelH>
            <wp14:sizeRelV relativeFrom="page">
              <wp14:pctHeight>0</wp14:pctHeight>
            </wp14:sizeRelV>
          </wp:anchor>
        </w:drawing>
      </w:r>
      <w:r>
        <w:tab/>
      </w:r>
    </w:p>
    <w:p w14:paraId="385FEA1D" w14:textId="579558C7" w:rsidR="00F75A3B" w:rsidRDefault="00F75A3B" w:rsidP="0029143C">
      <w:r>
        <w:rPr>
          <w:noProof/>
        </w:rPr>
        <mc:AlternateContent>
          <mc:Choice Requires="wps">
            <w:drawing>
              <wp:anchor distT="0" distB="0" distL="114300" distR="114300" simplePos="0" relativeHeight="251691088" behindDoc="0" locked="0" layoutInCell="1" allowOverlap="1" wp14:anchorId="6827E0BD" wp14:editId="00FAB3FF">
                <wp:simplePos x="0" y="0"/>
                <wp:positionH relativeFrom="column">
                  <wp:posOffset>-62230</wp:posOffset>
                </wp:positionH>
                <wp:positionV relativeFrom="paragraph">
                  <wp:posOffset>5424805</wp:posOffset>
                </wp:positionV>
                <wp:extent cx="4114800" cy="2966720"/>
                <wp:effectExtent l="0" t="0" r="0" b="5080"/>
                <wp:wrapSquare wrapText="bothSides"/>
                <wp:docPr id="30" name="Text Box 30"/>
                <wp:cNvGraphicFramePr/>
                <a:graphic xmlns:a="http://schemas.openxmlformats.org/drawingml/2006/main">
                  <a:graphicData uri="http://schemas.microsoft.com/office/word/2010/wordprocessingShape">
                    <wps:wsp>
                      <wps:cNvSpPr txBox="1"/>
                      <wps:spPr>
                        <a:xfrm>
                          <a:off x="0" y="0"/>
                          <a:ext cx="4114800" cy="2966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36E386" w14:textId="0F0AA72E" w:rsidR="007A4661" w:rsidRPr="007A4661" w:rsidRDefault="007A4661" w:rsidP="007A4661">
                            <w:pPr>
                              <w:jc w:val="center"/>
                              <w:rPr>
                                <w:b/>
                                <w:color w:val="0E57C4" w:themeColor="background2" w:themeShade="80"/>
                                <w:sz w:val="36"/>
                                <w:szCs w:val="36"/>
                              </w:rPr>
                            </w:pPr>
                            <w:r w:rsidRPr="007A4661">
                              <w:rPr>
                                <w:b/>
                                <w:color w:val="0E57C4" w:themeColor="background2" w:themeShade="80"/>
                                <w:sz w:val="36"/>
                                <w:szCs w:val="36"/>
                              </w:rPr>
                              <w:t>Spring Play!</w:t>
                            </w:r>
                          </w:p>
                          <w:p w14:paraId="26BC5552" w14:textId="4F20F4C1" w:rsidR="007A4661" w:rsidRDefault="007A4661">
                            <w:r w:rsidRPr="007A4661">
                              <w:rPr>
                                <w:b/>
                              </w:rPr>
                              <w:t>What</w:t>
                            </w:r>
                            <w:proofErr w:type="gramStart"/>
                            <w:r>
                              <w:t>:  “</w:t>
                            </w:r>
                            <w:proofErr w:type="gramEnd"/>
                            <w:r>
                              <w:t>Who’s in Charge?”  Or “Rodney, the Ultimate Gift to Theater” by E. Jack Williams</w:t>
                            </w:r>
                          </w:p>
                          <w:p w14:paraId="3E5A792A" w14:textId="12578688" w:rsidR="007A4661" w:rsidRDefault="007A4661">
                            <w:r w:rsidRPr="007A4661">
                              <w:rPr>
                                <w:b/>
                              </w:rPr>
                              <w:t>When:</w:t>
                            </w:r>
                            <w:r>
                              <w:t xml:space="preserve">   May 11-13 (Wednesday-Friday)</w:t>
                            </w:r>
                          </w:p>
                          <w:p w14:paraId="4DECD942" w14:textId="4929D09B" w:rsidR="007A4661" w:rsidRDefault="007A4661">
                            <w:r w:rsidRPr="007A4661">
                              <w:rPr>
                                <w:b/>
                              </w:rPr>
                              <w:t>Time</w:t>
                            </w:r>
                            <w:r>
                              <w:t>:  6:30</w:t>
                            </w:r>
                            <w:r w:rsidR="00AF7BF1">
                              <w:t xml:space="preserve"> PM</w:t>
                            </w:r>
                            <w:r>
                              <w:t xml:space="preserve"> (Doors open at 6</w:t>
                            </w:r>
                            <w:r w:rsidR="00AF7BF1">
                              <w:t xml:space="preserve"> PM</w:t>
                            </w:r>
                            <w:r>
                              <w:t>)</w:t>
                            </w:r>
                          </w:p>
                          <w:p w14:paraId="42D0C2CF" w14:textId="2CE8AFE7" w:rsidR="007A4661" w:rsidRDefault="007A4661">
                            <w:r w:rsidRPr="007A4661">
                              <w:rPr>
                                <w:b/>
                              </w:rPr>
                              <w:t>Where:</w:t>
                            </w:r>
                            <w:r>
                              <w:t xml:space="preserve">  PVMS Media Center</w:t>
                            </w:r>
                          </w:p>
                          <w:p w14:paraId="16F4157A" w14:textId="75B10ECD" w:rsidR="007A4661" w:rsidRDefault="007A4661">
                            <w:r w:rsidRPr="007A4661">
                              <w:rPr>
                                <w:b/>
                              </w:rPr>
                              <w:t>Cost:</w:t>
                            </w:r>
                            <w:r>
                              <w:t xml:space="preserve">  $3 at the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27E0BD" id="Text_x0020_Box_x0020_30" o:spid="_x0000_s1052" type="#_x0000_t202" style="position:absolute;margin-left:-4.9pt;margin-top:427.15pt;width:324pt;height:233.6pt;z-index:25169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" filled="f" stroked="f">
                <v:textbox>
                  <w:txbxContent>
                    <w:p w14:paraId="7236E386" w14:textId="0F0AA72E" w:rsidR="007A4661" w:rsidRPr="007A4661" w:rsidRDefault="007A4661" w:rsidP="007A4661">
                      <w:pPr>
                        <w:jc w:val="center"/>
                        <w:rPr>
                          <w:b/>
                          <w:color w:val="0E57C4" w:themeColor="background2" w:themeShade="80"/>
                          <w:sz w:val="36"/>
                          <w:szCs w:val="36"/>
                        </w:rPr>
                      </w:pPr>
                      <w:r w:rsidRPr="007A4661">
                        <w:rPr>
                          <w:b/>
                          <w:color w:val="0E57C4" w:themeColor="background2" w:themeShade="80"/>
                          <w:sz w:val="36"/>
                          <w:szCs w:val="36"/>
                        </w:rPr>
                        <w:t>Spring Play!</w:t>
                      </w:r>
                    </w:p>
                    <w:p w14:paraId="26BC5552" w14:textId="4F20F4C1" w:rsidR="007A4661" w:rsidRDefault="007A4661">
                      <w:r w:rsidRPr="007A4661">
                        <w:rPr>
                          <w:b/>
                        </w:rPr>
                        <w:t>What</w:t>
                      </w:r>
                      <w:proofErr w:type="gramStart"/>
                      <w:r>
                        <w:t>:  “</w:t>
                      </w:r>
                      <w:proofErr w:type="gramEnd"/>
                      <w:r>
                        <w:t>Who’s in Charge?”  Or “Rodney, the Ultimate Gift to Theater” by E. Jack Williams</w:t>
                      </w:r>
                    </w:p>
                    <w:p w14:paraId="3E5A792A" w14:textId="12578688" w:rsidR="007A4661" w:rsidRDefault="007A4661">
                      <w:r w:rsidRPr="007A4661">
                        <w:rPr>
                          <w:b/>
                        </w:rPr>
                        <w:t>When:</w:t>
                      </w:r>
                      <w:r>
                        <w:t xml:space="preserve">   May 11-13 (Wednesday-Friday)</w:t>
                      </w:r>
                    </w:p>
                    <w:p w14:paraId="4DECD942" w14:textId="4929D09B" w:rsidR="007A4661" w:rsidRDefault="007A4661">
                      <w:r w:rsidRPr="007A4661">
                        <w:rPr>
                          <w:b/>
                        </w:rPr>
                        <w:t>Time</w:t>
                      </w:r>
                      <w:r>
                        <w:t>:  6:30</w:t>
                      </w:r>
                      <w:r w:rsidR="00AF7BF1">
                        <w:t xml:space="preserve"> PM</w:t>
                      </w:r>
                      <w:r>
                        <w:t xml:space="preserve"> (Doors open at 6</w:t>
                      </w:r>
                      <w:r w:rsidR="00AF7BF1">
                        <w:t xml:space="preserve"> PM</w:t>
                      </w:r>
                      <w:r>
                        <w:t>)</w:t>
                      </w:r>
                    </w:p>
                    <w:p w14:paraId="42D0C2CF" w14:textId="2CE8AFE7" w:rsidR="007A4661" w:rsidRDefault="007A4661">
                      <w:r w:rsidRPr="007A4661">
                        <w:rPr>
                          <w:b/>
                        </w:rPr>
                        <w:t>Where:</w:t>
                      </w:r>
                      <w:r>
                        <w:t xml:space="preserve">  PVMS Media Center</w:t>
                      </w:r>
                    </w:p>
                    <w:p w14:paraId="16F4157A" w14:textId="75B10ECD" w:rsidR="007A4661" w:rsidRDefault="007A4661">
                      <w:r w:rsidRPr="007A4661">
                        <w:rPr>
                          <w:b/>
                        </w:rPr>
                        <w:t>Cost:</w:t>
                      </w:r>
                      <w:r>
                        <w:t xml:space="preserve">  $3 at the door</w:t>
                      </w:r>
                    </w:p>
                  </w:txbxContent>
                </v:textbox>
                <w10:wrap type="square"/>
              </v:shape>
            </w:pict>
          </mc:Fallback>
        </mc:AlternateContent>
      </w:r>
    </w:p>
    <w:p w14:paraId="64BA1A61" w14:textId="69C11AED" w:rsidR="00F75A3B" w:rsidRPr="00F75A3B" w:rsidRDefault="00F75A3B" w:rsidP="00F75A3B">
      <w:r>
        <w:rPr>
          <w:noProof/>
        </w:rPr>
        <w:drawing>
          <wp:anchor distT="0" distB="0" distL="114300" distR="114300" simplePos="0" relativeHeight="251692112" behindDoc="0" locked="0" layoutInCell="1" allowOverlap="1" wp14:anchorId="64D12318" wp14:editId="42BFEF75">
            <wp:simplePos x="0" y="0"/>
            <wp:positionH relativeFrom="column">
              <wp:posOffset>4053205</wp:posOffset>
            </wp:positionH>
            <wp:positionV relativeFrom="paragraph">
              <wp:posOffset>5335270</wp:posOffset>
            </wp:positionV>
            <wp:extent cx="2768600" cy="2413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6-04-18 at 10.40.34 AM.png"/>
                    <pic:cNvPicPr/>
                  </pic:nvPicPr>
                  <pic:blipFill>
                    <a:blip r:embed="rId36">
                      <a:extLst>
                        <a:ext uri="{28A0092B-C50C-407E-A947-70E740481C1C}">
                          <a14:useLocalDpi xmlns:a14="http://schemas.microsoft.com/office/drawing/2010/main" val="0"/>
                        </a:ext>
                      </a:extLst>
                    </a:blip>
                    <a:stretch>
                      <a:fillRect/>
                    </a:stretch>
                  </pic:blipFill>
                  <pic:spPr>
                    <a:xfrm>
                      <a:off x="0" y="0"/>
                      <a:ext cx="2768600" cy="2413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B80FB2E" wp14:editId="0AA72FF3">
            <wp:extent cx="6858000" cy="2004695"/>
            <wp:effectExtent l="0" t="0" r="0" b="190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creen Shot 2016-04-18 at 10.28.32 AM.png"/>
                    <pic:cNvPicPr/>
                  </pic:nvPicPr>
                  <pic:blipFill>
                    <a:blip r:embed="rId37">
                      <a:extLst>
                        <a:ext uri="{28A0092B-C50C-407E-A947-70E740481C1C}">
                          <a14:useLocalDpi xmlns:a14="http://schemas.microsoft.com/office/drawing/2010/main" val="0"/>
                        </a:ext>
                      </a:extLst>
                    </a:blip>
                    <a:stretch>
                      <a:fillRect/>
                    </a:stretch>
                  </pic:blipFill>
                  <pic:spPr>
                    <a:xfrm>
                      <a:off x="0" y="0"/>
                      <a:ext cx="6858000" cy="2004695"/>
                    </a:xfrm>
                    <a:prstGeom prst="rect">
                      <a:avLst/>
                    </a:prstGeom>
                  </pic:spPr>
                </pic:pic>
              </a:graphicData>
            </a:graphic>
          </wp:inline>
        </w:drawing>
      </w:r>
      <w:r>
        <w:rPr>
          <w:noProof/>
        </w:rPr>
        <mc:AlternateContent>
          <mc:Choice Requires="wps">
            <w:drawing>
              <wp:anchor distT="0" distB="0" distL="114300" distR="114300" simplePos="0" relativeHeight="251690064" behindDoc="0" locked="0" layoutInCell="1" allowOverlap="1" wp14:anchorId="67B34AB7" wp14:editId="5C22B558">
                <wp:simplePos x="0" y="0"/>
                <wp:positionH relativeFrom="column">
                  <wp:posOffset>-60960</wp:posOffset>
                </wp:positionH>
                <wp:positionV relativeFrom="paragraph">
                  <wp:posOffset>76835</wp:posOffset>
                </wp:positionV>
                <wp:extent cx="7086600" cy="160274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7086600"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930E54" w14:textId="5B01817A" w:rsidR="00E46E13" w:rsidRDefault="00E46E13" w:rsidP="00E46E13">
                            <w:pPr>
                              <w:jc w:val="center"/>
                              <w:rPr>
                                <w:color w:val="072B62" w:themeColor="background2" w:themeShade="40"/>
                                <w:sz w:val="36"/>
                                <w:szCs w:val="36"/>
                              </w:rPr>
                            </w:pPr>
                            <w:r w:rsidRPr="00E46E13">
                              <w:rPr>
                                <w:color w:val="072B62" w:themeColor="background2" w:themeShade="40"/>
                                <w:sz w:val="36"/>
                                <w:szCs w:val="36"/>
                              </w:rPr>
                              <w:t>2016-2017 PVMS School Hours/Schedule</w:t>
                            </w:r>
                          </w:p>
                          <w:p w14:paraId="63D10BAC" w14:textId="1405D953" w:rsidR="00E46E13" w:rsidRPr="00E46E13" w:rsidRDefault="00E46E13" w:rsidP="00E46E13">
                            <w:pPr>
                              <w:rPr>
                                <w:color w:val="072B62" w:themeColor="background2" w:themeShade="40"/>
                                <w:sz w:val="28"/>
                                <w:szCs w:val="28"/>
                              </w:rPr>
                            </w:pPr>
                            <w:r w:rsidRPr="00E46E13">
                              <w:rPr>
                                <w:color w:val="072B62" w:themeColor="background2" w:themeShade="40"/>
                                <w:sz w:val="28"/>
                                <w:szCs w:val="28"/>
                              </w:rPr>
                              <w:t xml:space="preserve">We are excited to share that we are moving to a seven period day for the next schedule year.  The seven period day allows us to fully implement all eight core areas of the Middle Years </w:t>
                            </w:r>
                            <w:proofErr w:type="spellStart"/>
                            <w:r w:rsidRPr="00E46E13">
                              <w:rPr>
                                <w:color w:val="072B62" w:themeColor="background2" w:themeShade="40"/>
                                <w:sz w:val="28"/>
                                <w:szCs w:val="28"/>
                              </w:rPr>
                              <w:t>Programme</w:t>
                            </w:r>
                            <w:proofErr w:type="spellEnd"/>
                            <w:r w:rsidRPr="00E46E13">
                              <w:rPr>
                                <w:color w:val="072B62" w:themeColor="background2" w:themeShade="40"/>
                                <w:sz w:val="28"/>
                                <w:szCs w:val="28"/>
                              </w:rPr>
                              <w:t xml:space="preserve">.  </w:t>
                            </w:r>
                          </w:p>
                          <w:p w14:paraId="45B0359E" w14:textId="269A8E5E" w:rsidR="00E46E13" w:rsidRPr="00E46E13" w:rsidRDefault="00E46E13" w:rsidP="00E46E13">
                            <w:pPr>
                              <w:rPr>
                                <w:color w:val="072B62" w:themeColor="background2" w:themeShade="40"/>
                                <w:sz w:val="28"/>
                                <w:szCs w:val="28"/>
                              </w:rPr>
                            </w:pPr>
                            <w:r w:rsidRPr="00E46E13">
                              <w:rPr>
                                <w:color w:val="072B62" w:themeColor="background2" w:themeShade="40"/>
                                <w:sz w:val="28"/>
                                <w:szCs w:val="28"/>
                              </w:rPr>
                              <w:t>Below is an example bell schedule for a student with “A” lunch:</w:t>
                            </w:r>
                          </w:p>
                          <w:p w14:paraId="3D3056A1" w14:textId="77777777" w:rsidR="00E46E13" w:rsidRDefault="00E46E13" w:rsidP="00E46E13">
                            <w:pPr>
                              <w:rPr>
                                <w:color w:val="072B62" w:themeColor="background2" w:themeShade="40"/>
                                <w:sz w:val="28"/>
                                <w:szCs w:val="28"/>
                              </w:rPr>
                            </w:pPr>
                          </w:p>
                          <w:p w14:paraId="57B9EFD6" w14:textId="3EE2830E" w:rsidR="00E46E13" w:rsidRPr="00E46E13" w:rsidRDefault="00E46E13" w:rsidP="00E46E13">
                            <w:pPr>
                              <w:rPr>
                                <w:color w:val="072B62" w:themeColor="background2" w:themeShade="4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34AB7" id="Text_x0020_Box_x0020_8" o:spid="_x0000_s1053" type="#_x0000_t202" style="position:absolute;margin-left:-4.8pt;margin-top:6.05pt;width:558pt;height:126.2pt;z-index:25169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" filled="f" stroked="f">
                <v:textbox>
                  <w:txbxContent>
                    <w:p w14:paraId="42930E54" w14:textId="5B01817A" w:rsidR="00E46E13" w:rsidRDefault="00E46E13" w:rsidP="00E46E13">
                      <w:pPr>
                        <w:jc w:val="center"/>
                        <w:rPr>
                          <w:color w:val="072B62" w:themeColor="background2" w:themeShade="40"/>
                          <w:sz w:val="36"/>
                          <w:szCs w:val="36"/>
                        </w:rPr>
                      </w:pPr>
                      <w:r w:rsidRPr="00E46E13">
                        <w:rPr>
                          <w:color w:val="072B62" w:themeColor="background2" w:themeShade="40"/>
                          <w:sz w:val="36"/>
                          <w:szCs w:val="36"/>
                        </w:rPr>
                        <w:t>2016-2017 PVMS School Hours/Schedule</w:t>
                      </w:r>
                    </w:p>
                    <w:p w14:paraId="63D10BAC" w14:textId="1405D953" w:rsidR="00E46E13" w:rsidRPr="00E46E13" w:rsidRDefault="00E46E13" w:rsidP="00E46E13">
                      <w:pPr>
                        <w:rPr>
                          <w:color w:val="072B62" w:themeColor="background2" w:themeShade="40"/>
                          <w:sz w:val="28"/>
                          <w:szCs w:val="28"/>
                        </w:rPr>
                      </w:pPr>
                      <w:r w:rsidRPr="00E46E13">
                        <w:rPr>
                          <w:color w:val="072B62" w:themeColor="background2" w:themeShade="40"/>
                          <w:sz w:val="28"/>
                          <w:szCs w:val="28"/>
                        </w:rPr>
                        <w:t xml:space="preserve">We are excited to share that we are moving to a seven period day for the next schedule year.  The seven period day allows us to fully implement all eight core areas of the Middle Years Programme.  </w:t>
                      </w:r>
                    </w:p>
                    <w:p w14:paraId="45B0359E" w14:textId="269A8E5E" w:rsidR="00E46E13" w:rsidRPr="00E46E13" w:rsidRDefault="00E46E13" w:rsidP="00E46E13">
                      <w:pPr>
                        <w:rPr>
                          <w:color w:val="072B62" w:themeColor="background2" w:themeShade="40"/>
                          <w:sz w:val="28"/>
                          <w:szCs w:val="28"/>
                        </w:rPr>
                      </w:pPr>
                      <w:r w:rsidRPr="00E46E13">
                        <w:rPr>
                          <w:color w:val="072B62" w:themeColor="background2" w:themeShade="40"/>
                          <w:sz w:val="28"/>
                          <w:szCs w:val="28"/>
                        </w:rPr>
                        <w:t>Below is an example bell schedule for a student with “A” lunch:</w:t>
                      </w:r>
                    </w:p>
                    <w:p w14:paraId="3D3056A1" w14:textId="77777777" w:rsidR="00E46E13" w:rsidRDefault="00E46E13" w:rsidP="00E46E13">
                      <w:pPr>
                        <w:rPr>
                          <w:color w:val="072B62" w:themeColor="background2" w:themeShade="40"/>
                          <w:sz w:val="28"/>
                          <w:szCs w:val="28"/>
                        </w:rPr>
                      </w:pPr>
                    </w:p>
                    <w:p w14:paraId="57B9EFD6" w14:textId="3EE2830E" w:rsidR="00E46E13" w:rsidRPr="00E46E13" w:rsidRDefault="00E46E13" w:rsidP="00E46E13">
                      <w:pPr>
                        <w:rPr>
                          <w:color w:val="072B62" w:themeColor="background2" w:themeShade="40"/>
                          <w:sz w:val="28"/>
                          <w:szCs w:val="28"/>
                        </w:rPr>
                      </w:pPr>
                    </w:p>
                  </w:txbxContent>
                </v:textbox>
                <w10:wrap type="square"/>
              </v:shape>
            </w:pict>
          </mc:Fallback>
        </mc:AlternateContent>
      </w:r>
      <w:r>
        <w:br w:type="page"/>
      </w:r>
      <w:bookmarkStart w:id="0" w:name="_GoBack"/>
      <w:bookmarkEnd w:id="0"/>
      <w:r w:rsidR="009D3EA5">
        <w:rPr>
          <w:noProof/>
        </w:rPr>
        <mc:AlternateContent>
          <mc:Choice Requires="wps">
            <w:drawing>
              <wp:anchor distT="0" distB="0" distL="114300" distR="114300" simplePos="0" relativeHeight="251696208" behindDoc="0" locked="0" layoutInCell="1" allowOverlap="1" wp14:anchorId="3133784A" wp14:editId="794A9D0C">
                <wp:simplePos x="0" y="0"/>
                <wp:positionH relativeFrom="column">
                  <wp:posOffset>622935</wp:posOffset>
                </wp:positionH>
                <wp:positionV relativeFrom="paragraph">
                  <wp:posOffset>5419725</wp:posOffset>
                </wp:positionV>
                <wp:extent cx="5715000" cy="2971800"/>
                <wp:effectExtent l="0" t="0" r="0" b="0"/>
                <wp:wrapSquare wrapText="bothSides"/>
                <wp:docPr id="231" name="Text Box 231"/>
                <wp:cNvGraphicFramePr/>
                <a:graphic xmlns:a="http://schemas.openxmlformats.org/drawingml/2006/main">
                  <a:graphicData uri="http://schemas.microsoft.com/office/word/2010/wordprocessingShape">
                    <wps:wsp>
                      <wps:cNvSpPr txBox="1"/>
                      <wps:spPr>
                        <a:xfrm>
                          <a:off x="0" y="0"/>
                          <a:ext cx="5715000" cy="2971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77DEEE" w14:textId="77777777" w:rsidR="009D3EA5" w:rsidRPr="009D3EA5" w:rsidRDefault="009D3EA5" w:rsidP="009D3EA5">
                            <w:pPr>
                              <w:jc w:val="center"/>
                              <w:rPr>
                                <w:sz w:val="40"/>
                                <w:szCs w:val="40"/>
                              </w:rPr>
                            </w:pPr>
                            <w:r w:rsidRPr="009D3EA5">
                              <w:rPr>
                                <w:sz w:val="40"/>
                                <w:szCs w:val="40"/>
                              </w:rPr>
                              <w:t>Important Links</w:t>
                            </w:r>
                          </w:p>
                          <w:p w14:paraId="17B016D2" w14:textId="77777777" w:rsidR="009D3EA5" w:rsidRDefault="009D3EA5" w:rsidP="009D3EA5">
                            <w:pPr>
                              <w:jc w:val="center"/>
                              <w:rPr>
                                <w:sz w:val="28"/>
                                <w:szCs w:val="28"/>
                              </w:rPr>
                            </w:pPr>
                          </w:p>
                          <w:p w14:paraId="59683F45" w14:textId="77777777" w:rsidR="009D3EA5" w:rsidRPr="00B61740" w:rsidRDefault="009D3EA5" w:rsidP="009D3EA5">
                            <w:pPr>
                              <w:jc w:val="center"/>
                              <w:rPr>
                                <w:sz w:val="28"/>
                                <w:szCs w:val="28"/>
                              </w:rPr>
                            </w:pPr>
                            <w:r w:rsidRPr="00B61740">
                              <w:rPr>
                                <w:sz w:val="28"/>
                                <w:szCs w:val="28"/>
                              </w:rPr>
                              <w:t xml:space="preserve">PVMS Website:  </w:t>
                            </w:r>
                            <w:hyperlink r:id="rId38" w:history="1">
                              <w:r w:rsidRPr="00947000">
                                <w:rPr>
                                  <w:rStyle w:val="Hyperlink"/>
                                  <w:sz w:val="28"/>
                                  <w:szCs w:val="28"/>
                                </w:rPr>
                                <w:t>pvms.pasco.k12.fl.us</w:t>
                              </w:r>
                            </w:hyperlink>
                            <w:r w:rsidRPr="00B61740">
                              <w:rPr>
                                <w:sz w:val="28"/>
                                <w:szCs w:val="28"/>
                              </w:rPr>
                              <w:t xml:space="preserve"> </w:t>
                            </w:r>
                          </w:p>
                          <w:p w14:paraId="0F5010C3" w14:textId="77777777" w:rsidR="009D3EA5" w:rsidRPr="00B61740" w:rsidRDefault="009D3EA5" w:rsidP="009D3EA5">
                            <w:pPr>
                              <w:jc w:val="center"/>
                              <w:rPr>
                                <w:sz w:val="28"/>
                                <w:szCs w:val="28"/>
                              </w:rPr>
                            </w:pPr>
                            <w:r w:rsidRPr="00B61740">
                              <w:rPr>
                                <w:sz w:val="28"/>
                                <w:szCs w:val="28"/>
                              </w:rPr>
                              <w:t xml:space="preserve">Instagram:  </w:t>
                            </w:r>
                            <w:proofErr w:type="spellStart"/>
                            <w:r w:rsidRPr="00B61740">
                              <w:rPr>
                                <w:sz w:val="28"/>
                                <w:szCs w:val="28"/>
                              </w:rPr>
                              <w:t>pvmsmyp</w:t>
                            </w:r>
                            <w:proofErr w:type="spellEnd"/>
                          </w:p>
                          <w:p w14:paraId="0D9FC263" w14:textId="77777777" w:rsidR="009D3EA5" w:rsidRPr="00B61740" w:rsidRDefault="009D3EA5" w:rsidP="009D3EA5">
                            <w:pPr>
                              <w:jc w:val="center"/>
                              <w:rPr>
                                <w:sz w:val="28"/>
                                <w:szCs w:val="28"/>
                              </w:rPr>
                            </w:pPr>
                            <w:r w:rsidRPr="00B61740">
                              <w:rPr>
                                <w:sz w:val="28"/>
                                <w:szCs w:val="28"/>
                              </w:rPr>
                              <w:t>Twitter:  @</w:t>
                            </w:r>
                            <w:proofErr w:type="spellStart"/>
                            <w:r w:rsidRPr="00B61740">
                              <w:rPr>
                                <w:sz w:val="28"/>
                                <w:szCs w:val="28"/>
                              </w:rPr>
                              <w:t>pineviewmiddle</w:t>
                            </w:r>
                            <w:proofErr w:type="spellEnd"/>
                          </w:p>
                          <w:p w14:paraId="44F1169F" w14:textId="77777777" w:rsidR="009D3EA5" w:rsidRPr="00B61740" w:rsidRDefault="009D3EA5" w:rsidP="009D3EA5">
                            <w:pPr>
                              <w:jc w:val="center"/>
                              <w:rPr>
                                <w:sz w:val="28"/>
                                <w:szCs w:val="28"/>
                              </w:rPr>
                            </w:pPr>
                            <w:r w:rsidRPr="00B61740">
                              <w:rPr>
                                <w:sz w:val="28"/>
                                <w:szCs w:val="28"/>
                              </w:rPr>
                              <w:t>Facebook:  Pine View Middle School</w:t>
                            </w:r>
                          </w:p>
                          <w:p w14:paraId="6FFDB69D" w14:textId="77777777" w:rsidR="009D3EA5" w:rsidRPr="00947000" w:rsidRDefault="009D3EA5" w:rsidP="009D3EA5">
                            <w:pPr>
                              <w:jc w:val="center"/>
                              <w:rPr>
                                <w:rStyle w:val="Hyperlink"/>
                                <w:sz w:val="28"/>
                                <w:szCs w:val="28"/>
                              </w:rPr>
                            </w:pPr>
                            <w:r>
                              <w:rPr>
                                <w:sz w:val="28"/>
                                <w:szCs w:val="28"/>
                              </w:rPr>
                              <w:fldChar w:fldCharType="begin"/>
                            </w:r>
                            <w:r>
                              <w:rPr>
                                <w:sz w:val="28"/>
                                <w:szCs w:val="28"/>
                              </w:rPr>
                              <w:instrText xml:space="preserve"> HYPERLINK "http://www.ibo.org/" </w:instrText>
                            </w:r>
                            <w:r>
                              <w:rPr>
                                <w:sz w:val="28"/>
                                <w:szCs w:val="28"/>
                              </w:rPr>
                              <w:fldChar w:fldCharType="separate"/>
                            </w:r>
                            <w:r w:rsidRPr="00947000">
                              <w:rPr>
                                <w:rStyle w:val="Hyperlink"/>
                                <w:sz w:val="28"/>
                                <w:szCs w:val="28"/>
                              </w:rPr>
                              <w:t>International Baccalaureate</w:t>
                            </w:r>
                          </w:p>
                          <w:p w14:paraId="277C49E7" w14:textId="7353919A" w:rsidR="009D3EA5" w:rsidRDefault="009D3EA5" w:rsidP="009D3EA5">
                            <w:r>
                              <w:rPr>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33784A" id="Text_x0020_Box_x0020_231" o:spid="_x0000_s1054" type="#_x0000_t202" style="position:absolute;margin-left:49.05pt;margin-top:426.75pt;width:450pt;height:234pt;z-index:25169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" filled="f" stroked="f">
                <v:textbox>
                  <w:txbxContent>
                    <w:p w14:paraId="3E77DEEE" w14:textId="77777777" w:rsidR="009D3EA5" w:rsidRPr="009D3EA5" w:rsidRDefault="009D3EA5" w:rsidP="009D3EA5">
                      <w:pPr>
                        <w:jc w:val="center"/>
                        <w:rPr>
                          <w:sz w:val="40"/>
                          <w:szCs w:val="40"/>
                        </w:rPr>
                      </w:pPr>
                      <w:r w:rsidRPr="009D3EA5">
                        <w:rPr>
                          <w:sz w:val="40"/>
                          <w:szCs w:val="40"/>
                        </w:rPr>
                        <w:t>Important Links</w:t>
                      </w:r>
                    </w:p>
                    <w:p w14:paraId="17B016D2" w14:textId="77777777" w:rsidR="009D3EA5" w:rsidRDefault="009D3EA5" w:rsidP="009D3EA5">
                      <w:pPr>
                        <w:jc w:val="center"/>
                        <w:rPr>
                          <w:sz w:val="28"/>
                          <w:szCs w:val="28"/>
                        </w:rPr>
                      </w:pPr>
                    </w:p>
                    <w:p w14:paraId="59683F45" w14:textId="77777777" w:rsidR="009D3EA5" w:rsidRPr="00B61740" w:rsidRDefault="009D3EA5" w:rsidP="009D3EA5">
                      <w:pPr>
                        <w:jc w:val="center"/>
                        <w:rPr>
                          <w:sz w:val="28"/>
                          <w:szCs w:val="28"/>
                        </w:rPr>
                      </w:pPr>
                      <w:r w:rsidRPr="00B61740">
                        <w:rPr>
                          <w:sz w:val="28"/>
                          <w:szCs w:val="28"/>
                        </w:rPr>
                        <w:t xml:space="preserve">PVMS Website:  </w:t>
                      </w:r>
                      <w:hyperlink r:id="rId39" w:history="1">
                        <w:r w:rsidRPr="00947000">
                          <w:rPr>
                            <w:rStyle w:val="Hyperlink"/>
                            <w:sz w:val="28"/>
                            <w:szCs w:val="28"/>
                          </w:rPr>
                          <w:t>pvms.pasco.k12.fl.us</w:t>
                        </w:r>
                      </w:hyperlink>
                      <w:r w:rsidRPr="00B61740">
                        <w:rPr>
                          <w:sz w:val="28"/>
                          <w:szCs w:val="28"/>
                        </w:rPr>
                        <w:t xml:space="preserve"> </w:t>
                      </w:r>
                    </w:p>
                    <w:p w14:paraId="0F5010C3" w14:textId="77777777" w:rsidR="009D3EA5" w:rsidRPr="00B61740" w:rsidRDefault="009D3EA5" w:rsidP="009D3EA5">
                      <w:pPr>
                        <w:jc w:val="center"/>
                        <w:rPr>
                          <w:sz w:val="28"/>
                          <w:szCs w:val="28"/>
                        </w:rPr>
                      </w:pPr>
                      <w:r w:rsidRPr="00B61740">
                        <w:rPr>
                          <w:sz w:val="28"/>
                          <w:szCs w:val="28"/>
                        </w:rPr>
                        <w:t>Instagram:  pvmsmyp</w:t>
                      </w:r>
                    </w:p>
                    <w:p w14:paraId="0D9FC263" w14:textId="77777777" w:rsidR="009D3EA5" w:rsidRPr="00B61740" w:rsidRDefault="009D3EA5" w:rsidP="009D3EA5">
                      <w:pPr>
                        <w:jc w:val="center"/>
                        <w:rPr>
                          <w:sz w:val="28"/>
                          <w:szCs w:val="28"/>
                        </w:rPr>
                      </w:pPr>
                      <w:r w:rsidRPr="00B61740">
                        <w:rPr>
                          <w:sz w:val="28"/>
                          <w:szCs w:val="28"/>
                        </w:rPr>
                        <w:t>Twitter:  @pineviewmiddle</w:t>
                      </w:r>
                    </w:p>
                    <w:p w14:paraId="44F1169F" w14:textId="77777777" w:rsidR="009D3EA5" w:rsidRPr="00B61740" w:rsidRDefault="009D3EA5" w:rsidP="009D3EA5">
                      <w:pPr>
                        <w:jc w:val="center"/>
                        <w:rPr>
                          <w:sz w:val="28"/>
                          <w:szCs w:val="28"/>
                        </w:rPr>
                      </w:pPr>
                      <w:r w:rsidRPr="00B61740">
                        <w:rPr>
                          <w:sz w:val="28"/>
                          <w:szCs w:val="28"/>
                        </w:rPr>
                        <w:t>Facebook:  Pine View Middle School</w:t>
                      </w:r>
                    </w:p>
                    <w:p w14:paraId="6FFDB69D" w14:textId="77777777" w:rsidR="009D3EA5" w:rsidRPr="00947000" w:rsidRDefault="009D3EA5" w:rsidP="009D3EA5">
                      <w:pPr>
                        <w:jc w:val="center"/>
                        <w:rPr>
                          <w:rStyle w:val="Hyperlink"/>
                          <w:sz w:val="28"/>
                          <w:szCs w:val="28"/>
                        </w:rPr>
                      </w:pPr>
                      <w:r>
                        <w:rPr>
                          <w:sz w:val="28"/>
                          <w:szCs w:val="28"/>
                        </w:rPr>
                        <w:fldChar w:fldCharType="begin"/>
                      </w:r>
                      <w:r>
                        <w:rPr>
                          <w:sz w:val="28"/>
                          <w:szCs w:val="28"/>
                        </w:rPr>
                        <w:instrText xml:space="preserve"> HYPERLINK "http://www.ibo.org/" </w:instrText>
                      </w:r>
                      <w:r>
                        <w:rPr>
                          <w:sz w:val="28"/>
                          <w:szCs w:val="28"/>
                        </w:rPr>
                      </w:r>
                      <w:r>
                        <w:rPr>
                          <w:sz w:val="28"/>
                          <w:szCs w:val="28"/>
                        </w:rPr>
                        <w:fldChar w:fldCharType="separate"/>
                      </w:r>
                      <w:r w:rsidRPr="00947000">
                        <w:rPr>
                          <w:rStyle w:val="Hyperlink"/>
                          <w:sz w:val="28"/>
                          <w:szCs w:val="28"/>
                        </w:rPr>
                        <w:t>International Baccalaureate</w:t>
                      </w:r>
                    </w:p>
                    <w:p w14:paraId="277C49E7" w14:textId="7353919A" w:rsidR="009D3EA5" w:rsidRDefault="009D3EA5" w:rsidP="009D3EA5">
                      <w:r>
                        <w:rPr>
                          <w:sz w:val="28"/>
                          <w:szCs w:val="28"/>
                        </w:rPr>
                        <w:fldChar w:fldCharType="end"/>
                      </w:r>
                    </w:p>
                  </w:txbxContent>
                </v:textbox>
                <w10:wrap type="square"/>
              </v:shape>
            </w:pict>
          </mc:Fallback>
        </mc:AlternateContent>
      </w:r>
      <w:r w:rsidR="009D3EA5">
        <w:rPr>
          <w:noProof/>
        </w:rPr>
        <mc:AlternateContent>
          <mc:Choice Requires="wps">
            <w:drawing>
              <wp:anchor distT="0" distB="0" distL="114300" distR="114300" simplePos="0" relativeHeight="251693136" behindDoc="0" locked="0" layoutInCell="1" allowOverlap="1" wp14:anchorId="0BAB5211" wp14:editId="781EBFE9">
                <wp:simplePos x="0" y="0"/>
                <wp:positionH relativeFrom="column">
                  <wp:posOffset>166370</wp:posOffset>
                </wp:positionH>
                <wp:positionV relativeFrom="paragraph">
                  <wp:posOffset>5196205</wp:posOffset>
                </wp:positionV>
                <wp:extent cx="6629400" cy="3439160"/>
                <wp:effectExtent l="50800" t="25400" r="76200" b="91440"/>
                <wp:wrapThrough wrapText="bothSides">
                  <wp:wrapPolygon edited="0">
                    <wp:start x="1159" y="-160"/>
                    <wp:lineTo x="-166" y="-160"/>
                    <wp:lineTo x="-166" y="19941"/>
                    <wp:lineTo x="0" y="21058"/>
                    <wp:lineTo x="1241" y="22015"/>
                    <wp:lineTo x="20359" y="22015"/>
                    <wp:lineTo x="20441" y="22015"/>
                    <wp:lineTo x="21600" y="20419"/>
                    <wp:lineTo x="21600" y="20260"/>
                    <wp:lineTo x="21766" y="17867"/>
                    <wp:lineTo x="21766" y="2074"/>
                    <wp:lineTo x="20855" y="160"/>
                    <wp:lineTo x="20441" y="-160"/>
                    <wp:lineTo x="1159" y="-160"/>
                  </wp:wrapPolygon>
                </wp:wrapThrough>
                <wp:docPr id="228" name="Rounded Rectangle 228"/>
                <wp:cNvGraphicFramePr/>
                <a:graphic xmlns:a="http://schemas.openxmlformats.org/drawingml/2006/main">
                  <a:graphicData uri="http://schemas.microsoft.com/office/word/2010/wordprocessingShape">
                    <wps:wsp>
                      <wps:cNvSpPr/>
                      <wps:spPr>
                        <a:xfrm>
                          <a:off x="0" y="0"/>
                          <a:ext cx="6629400" cy="3439160"/>
                        </a:xfrm>
                        <a:prstGeom prst="roundRect">
                          <a:avLst/>
                        </a:prstGeom>
                        <a:solidFill>
                          <a:srgbClr val="FDF66B"/>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318E2A" id="Rounded_x0020_Rectangle_x0020_228" o:spid="_x0000_s1026" style="position:absolute;margin-left:13.1pt;margin-top:409.15pt;width:522pt;height:270.8pt;z-index:25169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" fillcolor="#fdf66b" strokecolor="#5595cd [3044]">
                <v:shadow on="t" opacity="22937f" mv:blur="40000f" origin=",.5" offset="0,23000emu"/>
                <w10:wrap type="through"/>
              </v:roundrect>
            </w:pict>
          </mc:Fallback>
        </mc:AlternateContent>
      </w:r>
      <w:r w:rsidR="009D3EA5">
        <w:rPr>
          <w:noProof/>
        </w:rPr>
        <mc:AlternateContent>
          <mc:Choice Requires="wps">
            <w:drawing>
              <wp:anchor distT="0" distB="0" distL="114300" distR="114300" simplePos="0" relativeHeight="251695184" behindDoc="0" locked="0" layoutInCell="1" allowOverlap="1" wp14:anchorId="0563D68A" wp14:editId="16948D92">
                <wp:simplePos x="0" y="0"/>
                <wp:positionH relativeFrom="column">
                  <wp:posOffset>-63500</wp:posOffset>
                </wp:positionH>
                <wp:positionV relativeFrom="paragraph">
                  <wp:posOffset>387985</wp:posOffset>
                </wp:positionV>
                <wp:extent cx="7086600" cy="4803140"/>
                <wp:effectExtent l="0" t="0" r="0" b="0"/>
                <wp:wrapSquare wrapText="bothSides"/>
                <wp:docPr id="230" name="Text Box 230"/>
                <wp:cNvGraphicFramePr/>
                <a:graphic xmlns:a="http://schemas.openxmlformats.org/drawingml/2006/main">
                  <a:graphicData uri="http://schemas.microsoft.com/office/word/2010/wordprocessingShape">
                    <wps:wsp>
                      <wps:cNvSpPr txBox="1"/>
                      <wps:spPr>
                        <a:xfrm>
                          <a:off x="0" y="0"/>
                          <a:ext cx="7086600" cy="4803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3BCE8C" w14:textId="77777777" w:rsidR="009D3EA5" w:rsidRPr="00183AA6" w:rsidRDefault="009D3EA5" w:rsidP="009D3EA5">
                            <w:pPr>
                              <w:jc w:val="center"/>
                              <w:rPr>
                                <w:b/>
                                <w:color w:val="E5E900"/>
                                <w:sz w:val="36"/>
                                <w:szCs w:val="36"/>
                              </w:rPr>
                            </w:pPr>
                            <w:r w:rsidRPr="00183AA6">
                              <w:rPr>
                                <w:b/>
                                <w:color w:val="E5E900"/>
                                <w:sz w:val="36"/>
                                <w:szCs w:val="36"/>
                              </w:rPr>
                              <w:t>Support our Supporters!</w:t>
                            </w:r>
                          </w:p>
                          <w:p w14:paraId="2B6FC6CC" w14:textId="77777777" w:rsidR="009D3EA5" w:rsidRPr="00396DDF" w:rsidRDefault="009D3EA5" w:rsidP="009D3EA5">
                            <w:r w:rsidRPr="00396DDF">
                              <w:t>A HUGE thank you to the local businesses that support PVMS.  If you own a business or know of one who would like to support our school, please contact</w:t>
                            </w:r>
                            <w:r>
                              <w:t xml:space="preserve"> </w:t>
                            </w:r>
                            <w:hyperlink r:id="rId40" w:history="1">
                              <w:r w:rsidRPr="004A4A01">
                                <w:rPr>
                                  <w:rStyle w:val="Hyperlink"/>
                                </w:rPr>
                                <w:t>Becky Cardinale</w:t>
                              </w:r>
                            </w:hyperlink>
                            <w:r w:rsidRPr="004A4A01">
                              <w:t>.</w:t>
                            </w:r>
                          </w:p>
                          <w:p w14:paraId="7A2A5633" w14:textId="77777777" w:rsidR="009D3EA5" w:rsidRDefault="009D3EA5" w:rsidP="009D3EA5">
                            <w:r w:rsidRPr="00396DDF">
                              <w:rPr>
                                <w:b/>
                                <w:i/>
                                <w:u w:val="single"/>
                              </w:rPr>
                              <w:t>Thank you</w:t>
                            </w:r>
                            <w:r>
                              <w:t xml:space="preserve"> to our supporters:</w:t>
                            </w:r>
                          </w:p>
                          <w:p w14:paraId="4539D76A" w14:textId="77777777" w:rsidR="009D3EA5" w:rsidRPr="0067177F" w:rsidRDefault="009D3EA5" w:rsidP="009D3EA5">
                            <w:pPr>
                              <w:rPr>
                                <w:rFonts w:cs="Calibri"/>
                              </w:rPr>
                            </w:pPr>
                            <w:r w:rsidRPr="00183AA6">
                              <w:rPr>
                                <w:rFonts w:cs="Calibri"/>
                                <w:b/>
                                <w:color w:val="E5E900"/>
                                <w:sz w:val="28"/>
                                <w:szCs w:val="28"/>
                                <w:u w:val="single"/>
                              </w:rPr>
                              <w:t>Optimum Plumbing-</w:t>
                            </w:r>
                            <w:r w:rsidRPr="00183AA6">
                              <w:rPr>
                                <w:rFonts w:cs="Calibri"/>
                                <w:color w:val="E5E900"/>
                              </w:rPr>
                              <w:t xml:space="preserve"> </w:t>
                            </w:r>
                            <w:r w:rsidRPr="00396DDF">
                              <w:rPr>
                                <w:rFonts w:cs="Calibri"/>
                              </w:rPr>
                              <w:t>Thank you for your very generous gift card donation for our Students of the Month!</w:t>
                            </w:r>
                          </w:p>
                          <w:p w14:paraId="5709E522" w14:textId="77777777" w:rsidR="009D3EA5" w:rsidRPr="005B5336" w:rsidRDefault="009D3EA5" w:rsidP="009D3EA5">
                            <w:pPr>
                              <w:rPr>
                                <w:rFonts w:cs="Calibri"/>
                              </w:rPr>
                            </w:pPr>
                            <w:r w:rsidRPr="00183AA6">
                              <w:rPr>
                                <w:rFonts w:cs="Calibri"/>
                                <w:b/>
                                <w:color w:val="E5E900"/>
                                <w:sz w:val="28"/>
                                <w:szCs w:val="28"/>
                              </w:rPr>
                              <w:t>Get a Grip Total Fitness-</w:t>
                            </w:r>
                            <w:r w:rsidRPr="00183AA6">
                              <w:rPr>
                                <w:rFonts w:cs="Calibri"/>
                                <w:color w:val="E5E900"/>
                              </w:rPr>
                              <w:t xml:space="preserve"> </w:t>
                            </w:r>
                            <w:r>
                              <w:rPr>
                                <w:rFonts w:cs="Calibri"/>
                              </w:rPr>
                              <w:t>T</w:t>
                            </w:r>
                            <w:r w:rsidRPr="004A4A01">
                              <w:rPr>
                                <w:rFonts w:cs="Calibri"/>
                              </w:rPr>
                              <w:t>hank you for your very generous gift card donation</w:t>
                            </w:r>
                            <w:r>
                              <w:rPr>
                                <w:rFonts w:cs="Calibri"/>
                              </w:rPr>
                              <w:t xml:space="preserve"> for our Students of the Month!</w:t>
                            </w:r>
                          </w:p>
                          <w:p w14:paraId="31A82B36" w14:textId="77777777" w:rsidR="009D3EA5" w:rsidRPr="00396DDF" w:rsidRDefault="009D3EA5" w:rsidP="009D3EA5">
                            <w:r w:rsidRPr="00183AA6">
                              <w:rPr>
                                <w:b/>
                                <w:color w:val="E5E900"/>
                                <w:sz w:val="28"/>
                                <w:szCs w:val="28"/>
                              </w:rPr>
                              <w:t>Wendy’s-</w:t>
                            </w:r>
                            <w:r w:rsidRPr="00183AA6">
                              <w:rPr>
                                <w:color w:val="E5E900"/>
                              </w:rPr>
                              <w:t xml:space="preserve"> </w:t>
                            </w:r>
                            <w:r>
                              <w:t>T</w:t>
                            </w:r>
                            <w:r w:rsidRPr="00396DDF">
                              <w:t>hank you for the Super Student Awards</w:t>
                            </w:r>
                            <w:r>
                              <w:t xml:space="preserve"> and Frosty coupons</w:t>
                            </w:r>
                            <w:r w:rsidRPr="00396DDF">
                              <w:t>!</w:t>
                            </w:r>
                          </w:p>
                          <w:p w14:paraId="1B8E72A3" w14:textId="77777777" w:rsidR="009D3EA5" w:rsidRPr="00396DDF" w:rsidRDefault="009D3EA5" w:rsidP="009D3EA5">
                            <w:r w:rsidRPr="00183AA6">
                              <w:rPr>
                                <w:b/>
                                <w:color w:val="E5E900"/>
                                <w:sz w:val="28"/>
                                <w:szCs w:val="28"/>
                              </w:rPr>
                              <w:t>Cobb Theatres-</w:t>
                            </w:r>
                            <w:r w:rsidRPr="00183AA6">
                              <w:rPr>
                                <w:color w:val="E5E900"/>
                              </w:rPr>
                              <w:t xml:space="preserve"> </w:t>
                            </w:r>
                            <w:r>
                              <w:t>T</w:t>
                            </w:r>
                            <w:r w:rsidRPr="00396DDF">
                              <w:t>hank you for the complimentary movie passes!</w:t>
                            </w:r>
                          </w:p>
                          <w:p w14:paraId="42D09DA6" w14:textId="77777777" w:rsidR="009D3EA5" w:rsidRPr="00396DDF" w:rsidRDefault="009D3EA5" w:rsidP="009D3EA5">
                            <w:r w:rsidRPr="00183AA6">
                              <w:rPr>
                                <w:b/>
                                <w:color w:val="E5E900"/>
                                <w:sz w:val="28"/>
                                <w:szCs w:val="28"/>
                              </w:rPr>
                              <w:t xml:space="preserve">Lake Wilderness Beef </w:t>
                            </w:r>
                            <w:proofErr w:type="spellStart"/>
                            <w:r w:rsidRPr="00183AA6">
                              <w:rPr>
                                <w:b/>
                                <w:color w:val="E5E900"/>
                                <w:sz w:val="28"/>
                                <w:szCs w:val="28"/>
                              </w:rPr>
                              <w:t>O’Brady’s</w:t>
                            </w:r>
                            <w:proofErr w:type="spellEnd"/>
                            <w:r w:rsidRPr="00183AA6">
                              <w:rPr>
                                <w:b/>
                                <w:color w:val="E5E900"/>
                                <w:sz w:val="28"/>
                                <w:szCs w:val="28"/>
                              </w:rPr>
                              <w:t>-</w:t>
                            </w:r>
                            <w:r w:rsidRPr="00183AA6">
                              <w:rPr>
                                <w:color w:val="E5E900"/>
                              </w:rPr>
                              <w:t xml:space="preserve"> </w:t>
                            </w:r>
                            <w:r>
                              <w:t>Thank</w:t>
                            </w:r>
                            <w:r w:rsidRPr="00396DDF">
                              <w:t xml:space="preserve"> you for the Merit and Achievement Awards!</w:t>
                            </w:r>
                          </w:p>
                          <w:p w14:paraId="583CB941" w14:textId="77777777" w:rsidR="009D3EA5" w:rsidRPr="005B5336" w:rsidRDefault="009D3EA5" w:rsidP="009D3EA5">
                            <w:r w:rsidRPr="00183AA6">
                              <w:rPr>
                                <w:b/>
                                <w:color w:val="E5E900"/>
                                <w:sz w:val="28"/>
                                <w:szCs w:val="28"/>
                              </w:rPr>
                              <w:t>Moe’s Southwest Grill Land O’ Lakes</w:t>
                            </w:r>
                            <w:r w:rsidRPr="0067177F">
                              <w:rPr>
                                <w:b/>
                                <w:color w:val="EC5DF8"/>
                                <w:sz w:val="28"/>
                                <w:szCs w:val="28"/>
                              </w:rPr>
                              <w:t>-</w:t>
                            </w:r>
                            <w:r>
                              <w:t xml:space="preserve"> T</w:t>
                            </w:r>
                            <w:r w:rsidRPr="00396DDF">
                              <w:t>hank you for the certificates and the supplies!</w:t>
                            </w:r>
                          </w:p>
                          <w:p w14:paraId="2C9BC530" w14:textId="77777777" w:rsidR="009D3EA5" w:rsidRPr="00396DDF" w:rsidRDefault="009D3EA5" w:rsidP="009D3EA5">
                            <w:r w:rsidRPr="00183AA6">
                              <w:rPr>
                                <w:b/>
                                <w:color w:val="E5E900"/>
                                <w:sz w:val="28"/>
                                <w:szCs w:val="28"/>
                              </w:rPr>
                              <w:t xml:space="preserve">McDonald’s- Land O’ Lakes (and partner restaurants)- </w:t>
                            </w:r>
                            <w:r>
                              <w:t>T</w:t>
                            </w:r>
                            <w:r w:rsidRPr="00396DDF">
                              <w:t xml:space="preserve">hank you for the Chicken </w:t>
                            </w:r>
                            <w:proofErr w:type="spellStart"/>
                            <w:r w:rsidRPr="00396DDF">
                              <w:t>McNugget</w:t>
                            </w:r>
                            <w:proofErr w:type="spellEnd"/>
                            <w:r w:rsidRPr="00396DDF">
                              <w:t xml:space="preserve"> vouchers!</w:t>
                            </w:r>
                          </w:p>
                          <w:p w14:paraId="6EE87C5B" w14:textId="77777777" w:rsidR="009D3EA5" w:rsidRDefault="009D3EA5" w:rsidP="009D3EA5">
                            <w:proofErr w:type="spellStart"/>
                            <w:r w:rsidRPr="00183AA6">
                              <w:rPr>
                                <w:b/>
                                <w:color w:val="E5E900"/>
                                <w:sz w:val="28"/>
                                <w:szCs w:val="28"/>
                              </w:rPr>
                              <w:t>Sugardarlings</w:t>
                            </w:r>
                            <w:proofErr w:type="spellEnd"/>
                            <w:r w:rsidRPr="00183AA6">
                              <w:rPr>
                                <w:b/>
                                <w:color w:val="E5E900"/>
                                <w:sz w:val="28"/>
                                <w:szCs w:val="28"/>
                              </w:rPr>
                              <w:t xml:space="preserve"> Cones and Cupcakes-</w:t>
                            </w:r>
                            <w:r w:rsidRPr="00183AA6">
                              <w:rPr>
                                <w:color w:val="E5E900"/>
                              </w:rPr>
                              <w:t xml:space="preserve"> </w:t>
                            </w:r>
                            <w:r>
                              <w:t>T</w:t>
                            </w:r>
                            <w:r w:rsidRPr="00396DDF">
                              <w:t>hank you for the cupcake vouchers!</w:t>
                            </w:r>
                          </w:p>
                          <w:p w14:paraId="2B1DFD82" w14:textId="77777777" w:rsidR="009D3EA5" w:rsidRDefault="009D3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63D68A" id="Text_x0020_Box_x0020_230" o:spid="_x0000_s1055" type="#_x0000_t202" style="position:absolute;margin-left:-5pt;margin-top:30.55pt;width:558pt;height:378.2pt;z-index:25169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" filled="f" stroked="f">
                <v:textbox>
                  <w:txbxContent>
                    <w:p w14:paraId="623BCE8C" w14:textId="77777777" w:rsidR="009D3EA5" w:rsidRPr="00183AA6" w:rsidRDefault="009D3EA5" w:rsidP="009D3EA5">
                      <w:pPr>
                        <w:jc w:val="center"/>
                        <w:rPr>
                          <w:b/>
                          <w:color w:val="E5E900"/>
                          <w:sz w:val="36"/>
                          <w:szCs w:val="36"/>
                        </w:rPr>
                      </w:pPr>
                      <w:r w:rsidRPr="00183AA6">
                        <w:rPr>
                          <w:b/>
                          <w:color w:val="E5E900"/>
                          <w:sz w:val="36"/>
                          <w:szCs w:val="36"/>
                        </w:rPr>
                        <w:t>Support our Supporters!</w:t>
                      </w:r>
                    </w:p>
                    <w:p w14:paraId="2B6FC6CC" w14:textId="77777777" w:rsidR="009D3EA5" w:rsidRPr="00396DDF" w:rsidRDefault="009D3EA5" w:rsidP="009D3EA5">
                      <w:r w:rsidRPr="00396DDF">
                        <w:t>A HUGE thank you to the local businesses that support PVMS.  If you own a business or know of one who would like to support our school, please contact</w:t>
                      </w:r>
                      <w:r>
                        <w:t xml:space="preserve"> </w:t>
                      </w:r>
                      <w:hyperlink r:id="rId41" w:history="1">
                        <w:r w:rsidRPr="004A4A01">
                          <w:rPr>
                            <w:rStyle w:val="Hyperlink"/>
                          </w:rPr>
                          <w:t>Becky Cardinale</w:t>
                        </w:r>
                      </w:hyperlink>
                      <w:r w:rsidRPr="004A4A01">
                        <w:t>.</w:t>
                      </w:r>
                    </w:p>
                    <w:p w14:paraId="7A2A5633" w14:textId="77777777" w:rsidR="009D3EA5" w:rsidRDefault="009D3EA5" w:rsidP="009D3EA5">
                      <w:r w:rsidRPr="00396DDF">
                        <w:rPr>
                          <w:b/>
                          <w:i/>
                          <w:u w:val="single"/>
                        </w:rPr>
                        <w:t>Thank you</w:t>
                      </w:r>
                      <w:r>
                        <w:t xml:space="preserve"> to our supporters:</w:t>
                      </w:r>
                    </w:p>
                    <w:p w14:paraId="4539D76A" w14:textId="77777777" w:rsidR="009D3EA5" w:rsidRPr="0067177F" w:rsidRDefault="009D3EA5" w:rsidP="009D3EA5">
                      <w:pPr>
                        <w:rPr>
                          <w:rFonts w:cs="Calibri"/>
                        </w:rPr>
                      </w:pPr>
                      <w:r w:rsidRPr="00183AA6">
                        <w:rPr>
                          <w:rFonts w:cs="Calibri"/>
                          <w:b/>
                          <w:color w:val="E5E900"/>
                          <w:sz w:val="28"/>
                          <w:szCs w:val="28"/>
                          <w:u w:val="single"/>
                        </w:rPr>
                        <w:t>Optimum Plumbing-</w:t>
                      </w:r>
                      <w:r w:rsidRPr="00183AA6">
                        <w:rPr>
                          <w:rFonts w:cs="Calibri"/>
                          <w:color w:val="E5E900"/>
                        </w:rPr>
                        <w:t xml:space="preserve"> </w:t>
                      </w:r>
                      <w:r w:rsidRPr="00396DDF">
                        <w:rPr>
                          <w:rFonts w:cs="Calibri"/>
                        </w:rPr>
                        <w:t>Thank you for your very generous gift card donation for our Students of the Month!</w:t>
                      </w:r>
                    </w:p>
                    <w:p w14:paraId="5709E522" w14:textId="77777777" w:rsidR="009D3EA5" w:rsidRPr="005B5336" w:rsidRDefault="009D3EA5" w:rsidP="009D3EA5">
                      <w:pPr>
                        <w:rPr>
                          <w:rFonts w:cs="Calibri"/>
                        </w:rPr>
                      </w:pPr>
                      <w:r w:rsidRPr="00183AA6">
                        <w:rPr>
                          <w:rFonts w:cs="Calibri"/>
                          <w:b/>
                          <w:color w:val="E5E900"/>
                          <w:sz w:val="28"/>
                          <w:szCs w:val="28"/>
                        </w:rPr>
                        <w:t>Get a Grip Total Fitness-</w:t>
                      </w:r>
                      <w:r w:rsidRPr="00183AA6">
                        <w:rPr>
                          <w:rFonts w:cs="Calibri"/>
                          <w:color w:val="E5E900"/>
                        </w:rPr>
                        <w:t xml:space="preserve"> </w:t>
                      </w:r>
                      <w:r>
                        <w:rPr>
                          <w:rFonts w:cs="Calibri"/>
                        </w:rPr>
                        <w:t>T</w:t>
                      </w:r>
                      <w:r w:rsidRPr="004A4A01">
                        <w:rPr>
                          <w:rFonts w:cs="Calibri"/>
                        </w:rPr>
                        <w:t>hank you for your very generous gift card donation</w:t>
                      </w:r>
                      <w:r>
                        <w:rPr>
                          <w:rFonts w:cs="Calibri"/>
                        </w:rPr>
                        <w:t xml:space="preserve"> for our Students of the Month!</w:t>
                      </w:r>
                    </w:p>
                    <w:p w14:paraId="31A82B36" w14:textId="77777777" w:rsidR="009D3EA5" w:rsidRPr="00396DDF" w:rsidRDefault="009D3EA5" w:rsidP="009D3EA5">
                      <w:r w:rsidRPr="00183AA6">
                        <w:rPr>
                          <w:b/>
                          <w:color w:val="E5E900"/>
                          <w:sz w:val="28"/>
                          <w:szCs w:val="28"/>
                        </w:rPr>
                        <w:t>Wendy’s-</w:t>
                      </w:r>
                      <w:r w:rsidRPr="00183AA6">
                        <w:rPr>
                          <w:color w:val="E5E900"/>
                        </w:rPr>
                        <w:t xml:space="preserve"> </w:t>
                      </w:r>
                      <w:r>
                        <w:t>T</w:t>
                      </w:r>
                      <w:r w:rsidRPr="00396DDF">
                        <w:t>hank you for the Super Student Awards</w:t>
                      </w:r>
                      <w:r>
                        <w:t xml:space="preserve"> and Frosty coupons</w:t>
                      </w:r>
                      <w:r w:rsidRPr="00396DDF">
                        <w:t>!</w:t>
                      </w:r>
                    </w:p>
                    <w:p w14:paraId="1B8E72A3" w14:textId="77777777" w:rsidR="009D3EA5" w:rsidRPr="00396DDF" w:rsidRDefault="009D3EA5" w:rsidP="009D3EA5">
                      <w:r w:rsidRPr="00183AA6">
                        <w:rPr>
                          <w:b/>
                          <w:color w:val="E5E900"/>
                          <w:sz w:val="28"/>
                          <w:szCs w:val="28"/>
                        </w:rPr>
                        <w:t>Cobb Theatres-</w:t>
                      </w:r>
                      <w:r w:rsidRPr="00183AA6">
                        <w:rPr>
                          <w:color w:val="E5E900"/>
                        </w:rPr>
                        <w:t xml:space="preserve"> </w:t>
                      </w:r>
                      <w:r>
                        <w:t>T</w:t>
                      </w:r>
                      <w:r w:rsidRPr="00396DDF">
                        <w:t>hank you for the complimentary movie passes!</w:t>
                      </w:r>
                    </w:p>
                    <w:p w14:paraId="42D09DA6" w14:textId="77777777" w:rsidR="009D3EA5" w:rsidRPr="00396DDF" w:rsidRDefault="009D3EA5" w:rsidP="009D3EA5">
                      <w:r w:rsidRPr="00183AA6">
                        <w:rPr>
                          <w:b/>
                          <w:color w:val="E5E900"/>
                          <w:sz w:val="28"/>
                          <w:szCs w:val="28"/>
                        </w:rPr>
                        <w:t>Lake Wilderness Beef O’Brady’s-</w:t>
                      </w:r>
                      <w:r w:rsidRPr="00183AA6">
                        <w:rPr>
                          <w:color w:val="E5E900"/>
                        </w:rPr>
                        <w:t xml:space="preserve"> </w:t>
                      </w:r>
                      <w:r>
                        <w:t>Thank</w:t>
                      </w:r>
                      <w:r w:rsidRPr="00396DDF">
                        <w:t xml:space="preserve"> you for the Merit and Achievement Awards!</w:t>
                      </w:r>
                    </w:p>
                    <w:p w14:paraId="583CB941" w14:textId="77777777" w:rsidR="009D3EA5" w:rsidRPr="005B5336" w:rsidRDefault="009D3EA5" w:rsidP="009D3EA5">
                      <w:r w:rsidRPr="00183AA6">
                        <w:rPr>
                          <w:b/>
                          <w:color w:val="E5E900"/>
                          <w:sz w:val="28"/>
                          <w:szCs w:val="28"/>
                        </w:rPr>
                        <w:t>Moe’s Southwest Grill Land O’ Lakes</w:t>
                      </w:r>
                      <w:r w:rsidRPr="0067177F">
                        <w:rPr>
                          <w:b/>
                          <w:color w:val="EC5DF8"/>
                          <w:sz w:val="28"/>
                          <w:szCs w:val="28"/>
                        </w:rPr>
                        <w:t>-</w:t>
                      </w:r>
                      <w:r>
                        <w:t xml:space="preserve"> T</w:t>
                      </w:r>
                      <w:r w:rsidRPr="00396DDF">
                        <w:t>hank you for the certificates and the supplies!</w:t>
                      </w:r>
                    </w:p>
                    <w:p w14:paraId="2C9BC530" w14:textId="77777777" w:rsidR="009D3EA5" w:rsidRPr="00396DDF" w:rsidRDefault="009D3EA5" w:rsidP="009D3EA5">
                      <w:r w:rsidRPr="00183AA6">
                        <w:rPr>
                          <w:b/>
                          <w:color w:val="E5E900"/>
                          <w:sz w:val="28"/>
                          <w:szCs w:val="28"/>
                        </w:rPr>
                        <w:t xml:space="preserve">McDonald’s- Land O’ Lakes (and partner restaurants)- </w:t>
                      </w:r>
                      <w:r>
                        <w:t>T</w:t>
                      </w:r>
                      <w:r w:rsidRPr="00396DDF">
                        <w:t>hank you for the Chicken McNugget vouchers!</w:t>
                      </w:r>
                    </w:p>
                    <w:p w14:paraId="6EE87C5B" w14:textId="77777777" w:rsidR="009D3EA5" w:rsidRDefault="009D3EA5" w:rsidP="009D3EA5">
                      <w:r w:rsidRPr="00183AA6">
                        <w:rPr>
                          <w:b/>
                          <w:color w:val="E5E900"/>
                          <w:sz w:val="28"/>
                          <w:szCs w:val="28"/>
                        </w:rPr>
                        <w:t>Sugardarlings Cones and Cupcakes-</w:t>
                      </w:r>
                      <w:r w:rsidRPr="00183AA6">
                        <w:rPr>
                          <w:color w:val="E5E900"/>
                        </w:rPr>
                        <w:t xml:space="preserve"> </w:t>
                      </w:r>
                      <w:r>
                        <w:t>T</w:t>
                      </w:r>
                      <w:r w:rsidRPr="00396DDF">
                        <w:t>hank you for the cupcake vouchers!</w:t>
                      </w:r>
                    </w:p>
                    <w:p w14:paraId="2B1DFD82" w14:textId="77777777" w:rsidR="009D3EA5" w:rsidRDefault="009D3EA5"/>
                  </w:txbxContent>
                </v:textbox>
                <w10:wrap type="square"/>
              </v:shape>
            </w:pict>
          </mc:Fallback>
        </mc:AlternateContent>
      </w:r>
    </w:p>
    <w:sectPr w:rsidR="00F75A3B" w:rsidRPr="00F75A3B" w:rsidSect="00BA7C01">
      <w:footerReference w:type="first" r:id="rId42"/>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D41AF" w14:textId="77777777" w:rsidR="004C0894" w:rsidRDefault="004C0894">
      <w:pPr>
        <w:spacing w:after="0"/>
      </w:pPr>
      <w:r>
        <w:separator/>
      </w:r>
    </w:p>
  </w:endnote>
  <w:endnote w:type="continuationSeparator" w:id="0">
    <w:p w14:paraId="6B245A8D" w14:textId="77777777" w:rsidR="004C0894" w:rsidRDefault="004C08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287" w:usb1="00000000" w:usb2="00000000" w:usb3="00000000" w:csb0="0000009F" w:csb1="00000000"/>
  </w:font>
  <w:font w:name="ＭＳ Ｐ明朝">
    <w:charset w:val="80"/>
    <w:family w:val="auto"/>
    <w:pitch w:val="variable"/>
    <w:sig w:usb0="E00002FF" w:usb1="6AC7FDFB" w:usb2="08000012" w:usb3="00000000" w:csb0="0002009F" w:csb1="00000000"/>
  </w:font>
  <w:font w:name="Perpetua Titling MT">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13103" w14:textId="77777777" w:rsidR="001F7E93" w:rsidRDefault="001F7E93" w:rsidP="009C7881">
    <w:pPr>
      <w:pStyle w:val="Footer"/>
    </w:pPr>
  </w:p>
  <w:p w14:paraId="703236D9" w14:textId="77777777" w:rsidR="001F7E93" w:rsidRDefault="001F7E93" w:rsidP="009C7881">
    <w:pPr>
      <w:pStyle w:val="Footer"/>
    </w:pPr>
  </w:p>
  <w:p w14:paraId="29870E6B" w14:textId="35EA2616" w:rsidR="001F7E93" w:rsidRDefault="001F7E9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5B78C" w14:textId="34CC7F28" w:rsidR="001F7E93" w:rsidRDefault="001F7E93">
    <w:pPr>
      <w:pStyle w:val="Footer"/>
    </w:pPr>
    <w:r>
      <w:rPr>
        <w:noProof/>
      </w:rPr>
      <mc:AlternateContent>
        <mc:Choice Requires="wps">
          <w:drawing>
            <wp:anchor distT="0" distB="0" distL="114300" distR="114300" simplePos="0" relativeHeight="251658245" behindDoc="0" locked="0" layoutInCell="1" allowOverlap="1" wp14:anchorId="307EEDF0" wp14:editId="2436EA24">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FFB2A7" id="Line_x0020_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" strokecolor="#629dd1 [3204]" strokeweight="3pt">
              <w10:wrap anchorx="page" anchory="page"/>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A9901" w14:textId="44803011" w:rsidR="001F7E93" w:rsidRDefault="001F7E93">
    <w:pPr>
      <w:pStyle w:val="Footer"/>
    </w:pPr>
    <w:r>
      <w:rPr>
        <w:noProof/>
      </w:rPr>
      <mc:AlternateContent>
        <mc:Choice Requires="wps">
          <w:drawing>
            <wp:anchor distT="0" distB="0" distL="114300" distR="114300" simplePos="0" relativeHeight="251658241" behindDoc="0" locked="0" layoutInCell="1" allowOverlap="1" wp14:anchorId="4F285AB0" wp14:editId="5A2C0181">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" strokecolor="#629dd1 [3204]" strokeweight="3pt">
              <v:shadow opacity="22938f" mv:blur="38100f" offset="0,2pt"/>
              <w10:wrap anchorx="page" anchory="page"/>
            </v:lin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90E51" w14:textId="77777777" w:rsidR="001F7E93" w:rsidRDefault="001F7E9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6105E" w14:textId="77777777" w:rsidR="004C0894" w:rsidRDefault="004C0894">
      <w:pPr>
        <w:spacing w:after="0"/>
      </w:pPr>
      <w:r>
        <w:separator/>
      </w:r>
    </w:p>
  </w:footnote>
  <w:footnote w:type="continuationSeparator" w:id="0">
    <w:p w14:paraId="74BE75A8" w14:textId="77777777" w:rsidR="004C0894" w:rsidRDefault="004C089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3AC14" w14:textId="77777777" w:rsidR="001F7E93" w:rsidRDefault="001F7E93">
    <w:pPr>
      <w:pStyle w:val="Header"/>
    </w:pPr>
    <w:r>
      <w:rPr>
        <w:noProof/>
      </w:rPr>
      <mc:AlternateContent>
        <mc:Choice Requires="wps">
          <w:drawing>
            <wp:anchor distT="0" distB="0" distL="114300" distR="114300" simplePos="0" relativeHeight="251658249" behindDoc="0" locked="0" layoutInCell="1" allowOverlap="1" wp14:anchorId="718A294F" wp14:editId="5C5FAD84">
              <wp:simplePos x="0" y="0"/>
              <wp:positionH relativeFrom="page">
                <wp:posOffset>4572000</wp:posOffset>
              </wp:positionH>
              <wp:positionV relativeFrom="page">
                <wp:posOffset>457200</wp:posOffset>
              </wp:positionV>
              <wp:extent cx="2743200" cy="222250"/>
              <wp:effectExtent l="0" t="0" r="0" b="635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07AC22A" w14:textId="72F0BF5E" w:rsidR="001F7E93" w:rsidRDefault="00597C65" w:rsidP="00BA7C01">
                          <w:pPr>
                            <w:pStyle w:val="Header-Right"/>
                          </w:pPr>
                          <w:r>
                            <w:t>April</w:t>
                          </w:r>
                          <w:r w:rsidR="001F7E93">
                            <w:t xml:space="preserve">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A294F" id="_x0000_t202" coordsize="21600,21600" o:spt="202" path="m0,0l0,21600,21600,21600,21600,0xe">
              <v:stroke joinstyle="miter"/>
              <v:path gradientshapeok="t" o:connecttype="rect"/>
            </v:shapetype>
            <v:shape id="Text_x0020_Box_x0020_11" o:spid="_x0000_s1050" type="#_x0000_t202" style="position:absolute;margin-left:5in;margin-top:36pt;width:3in;height:1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" filled="f" stroked="f">
              <v:textbox inset="0,0,0,0">
                <w:txbxContent>
                  <w:p w14:paraId="507AC22A" w14:textId="72F0BF5E" w:rsidR="001F7E93" w:rsidRDefault="00597C65" w:rsidP="00BA7C01">
                    <w:pPr>
                      <w:pStyle w:val="Header-Right"/>
                    </w:pPr>
                    <w:r>
                      <w:t>April</w:t>
                    </w:r>
                    <w:r w:rsidR="001F7E93">
                      <w:t xml:space="preserve"> 2016</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5D90777E" wp14:editId="0A45151D">
              <wp:simplePos x="0" y="0"/>
              <wp:positionH relativeFrom="page">
                <wp:posOffset>457200</wp:posOffset>
              </wp:positionH>
              <wp:positionV relativeFrom="page">
                <wp:posOffset>457200</wp:posOffset>
              </wp:positionV>
              <wp:extent cx="4019550" cy="222250"/>
              <wp:effectExtent l="0" t="0" r="19050"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678C6C4" w14:textId="77777777" w:rsidR="001F7E93" w:rsidRDefault="001F7E93" w:rsidP="00BA7C01">
                          <w:pPr>
                            <w:pStyle w:val="Header"/>
                          </w:pPr>
                          <w:r>
                            <w:t>The Panther Press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1" type="#_x0000_t202" style="position:absolute;margin-left:36pt;margin-top:36pt;width:316.5pt;height: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" filled="f" stroked="f">
              <v:textbox inset="0,0,0,0">
                <w:txbxContent>
                  <w:p w14:paraId="5678C6C4" w14:textId="77777777" w:rsidR="001F7E93" w:rsidRDefault="001F7E93" w:rsidP="00BA7C01">
                    <w:pPr>
                      <w:pStyle w:val="Header"/>
                    </w:pPr>
                    <w:r>
                      <w:t>The Panther Press</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1747A213" wp14:editId="322170A5">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CKYa8u&#10;vgIAAM8FAAAOAAAAAAAAAAAAAAAAACwCAABkcnMvZTJvRG9jLnhtbFBLAQItABQABgAIAAAAIQBp&#10;02Iq3QAAAAsBAAAPAAAAAAAAAAAAAAAAABYFAABkcnMvZG93bnJldi54bWxQSwUGAAAAAAQABADz&#10;AAAAIAYAAAAA&#10;" strokecolor="#629dd1 [3204]" strokeweight="3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ADD93" w14:textId="64B17264" w:rsidR="001F7E93" w:rsidRDefault="001F7E93">
    <w:pPr>
      <w:pStyle w:val="Header"/>
    </w:pPr>
    <w:r>
      <w:rPr>
        <w:noProof/>
      </w:rPr>
      <mc:AlternateContent>
        <mc:Choice Requires="wps">
          <w:drawing>
            <wp:anchor distT="0" distB="0" distL="114300" distR="114300" simplePos="0" relativeHeight="251658243" behindDoc="0" locked="0" layoutInCell="1" allowOverlap="1" wp14:anchorId="431EC6FD" wp14:editId="067E4292">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9255B7" id="Line_x0020_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" strokecolor="#629dd1 [3204]" strokeweight="3pt">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F7B11" w14:textId="6750CCAB" w:rsidR="001F7E93" w:rsidRDefault="001F7E93">
    <w:pPr>
      <w:pStyle w:val="Header"/>
    </w:pPr>
    <w:r>
      <w:rPr>
        <w:noProof/>
      </w:rPr>
      <mc:AlternateContent>
        <mc:Choice Requires="wps">
          <w:drawing>
            <wp:anchor distT="0" distB="0" distL="114300" distR="114300" simplePos="0" relativeHeight="251658240" behindDoc="0" locked="0" layoutInCell="1" allowOverlap="1" wp14:anchorId="1684EDD8" wp14:editId="21C8A014">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" strokecolor="#629dd1 [3204]" strokeweight="3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EB795E"/>
    <w:rsid w:val="0002143F"/>
    <w:rsid w:val="00021E64"/>
    <w:rsid w:val="00095F16"/>
    <w:rsid w:val="0009617D"/>
    <w:rsid w:val="000E78A1"/>
    <w:rsid w:val="00135A85"/>
    <w:rsid w:val="00177C23"/>
    <w:rsid w:val="00183AA6"/>
    <w:rsid w:val="00184C81"/>
    <w:rsid w:val="001F7E93"/>
    <w:rsid w:val="00211158"/>
    <w:rsid w:val="002477FE"/>
    <w:rsid w:val="0026216C"/>
    <w:rsid w:val="00263C5A"/>
    <w:rsid w:val="0029143C"/>
    <w:rsid w:val="002B056E"/>
    <w:rsid w:val="002B6A02"/>
    <w:rsid w:val="002C102B"/>
    <w:rsid w:val="00304482"/>
    <w:rsid w:val="003073D3"/>
    <w:rsid w:val="00317A88"/>
    <w:rsid w:val="003260E2"/>
    <w:rsid w:val="00377A31"/>
    <w:rsid w:val="00384AC6"/>
    <w:rsid w:val="003A44B4"/>
    <w:rsid w:val="003A50C5"/>
    <w:rsid w:val="003B705A"/>
    <w:rsid w:val="003C66F9"/>
    <w:rsid w:val="003E55E0"/>
    <w:rsid w:val="003F1603"/>
    <w:rsid w:val="004074E8"/>
    <w:rsid w:val="0049609B"/>
    <w:rsid w:val="004C0894"/>
    <w:rsid w:val="004D2FE7"/>
    <w:rsid w:val="004E4090"/>
    <w:rsid w:val="004E6C34"/>
    <w:rsid w:val="00533E5E"/>
    <w:rsid w:val="0054470B"/>
    <w:rsid w:val="005509BE"/>
    <w:rsid w:val="00597C65"/>
    <w:rsid w:val="005E4F36"/>
    <w:rsid w:val="00614FDC"/>
    <w:rsid w:val="00653493"/>
    <w:rsid w:val="0067177F"/>
    <w:rsid w:val="006945AB"/>
    <w:rsid w:val="00737D08"/>
    <w:rsid w:val="0075026E"/>
    <w:rsid w:val="007703DA"/>
    <w:rsid w:val="007A416A"/>
    <w:rsid w:val="007A4661"/>
    <w:rsid w:val="007C7251"/>
    <w:rsid w:val="007E4FFC"/>
    <w:rsid w:val="00813E6D"/>
    <w:rsid w:val="0081616B"/>
    <w:rsid w:val="0083406D"/>
    <w:rsid w:val="00852681"/>
    <w:rsid w:val="00870A13"/>
    <w:rsid w:val="00895874"/>
    <w:rsid w:val="00906CDB"/>
    <w:rsid w:val="00930502"/>
    <w:rsid w:val="00935543"/>
    <w:rsid w:val="00947000"/>
    <w:rsid w:val="00956339"/>
    <w:rsid w:val="00966C40"/>
    <w:rsid w:val="009C7881"/>
    <w:rsid w:val="009D3EA5"/>
    <w:rsid w:val="009F2A00"/>
    <w:rsid w:val="00A45103"/>
    <w:rsid w:val="00A51D78"/>
    <w:rsid w:val="00A72B40"/>
    <w:rsid w:val="00A7572B"/>
    <w:rsid w:val="00AC64B8"/>
    <w:rsid w:val="00AF7BF1"/>
    <w:rsid w:val="00BA7C01"/>
    <w:rsid w:val="00BF0EC3"/>
    <w:rsid w:val="00BF3BEE"/>
    <w:rsid w:val="00C15853"/>
    <w:rsid w:val="00C37A86"/>
    <w:rsid w:val="00C825B3"/>
    <w:rsid w:val="00C860AD"/>
    <w:rsid w:val="00CD26C8"/>
    <w:rsid w:val="00CD6770"/>
    <w:rsid w:val="00CD7EBB"/>
    <w:rsid w:val="00CF5E3B"/>
    <w:rsid w:val="00D45768"/>
    <w:rsid w:val="00D57C87"/>
    <w:rsid w:val="00DE5A27"/>
    <w:rsid w:val="00DF104E"/>
    <w:rsid w:val="00DF2829"/>
    <w:rsid w:val="00E3258E"/>
    <w:rsid w:val="00E46E13"/>
    <w:rsid w:val="00E74C35"/>
    <w:rsid w:val="00EB795E"/>
    <w:rsid w:val="00EF0529"/>
    <w:rsid w:val="00F40CE8"/>
    <w:rsid w:val="00F75A3B"/>
    <w:rsid w:val="00F83AC1"/>
    <w:rsid w:val="00FA249F"/>
    <w:rsid w:val="00FB7AA7"/>
    <w:rsid w:val="00FC26BD"/>
    <w:rsid w:val="00FC65B0"/>
    <w:rsid w:val="00FE6FC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5EC4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0">
    <w:lsdException w:name="heading 1" w:uiPriority="9" w:qFormat="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629DD1"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629DD1"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629DD1"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242852"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242852" w:themeColor="text2"/>
      <w:sz w:val="144"/>
      <w:szCs w:val="52"/>
    </w:rPr>
  </w:style>
  <w:style w:type="character" w:customStyle="1" w:styleId="Heading1Char">
    <w:name w:val="Heading 1 Char"/>
    <w:basedOn w:val="DefaultParagraphFont"/>
    <w:link w:val="Heading1"/>
    <w:uiPriority w:val="9"/>
    <w:rsid w:val="00F9436D"/>
    <w:rPr>
      <w:bCs/>
      <w:color w:val="629DD1"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629DD1"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242852" w:themeColor="text2"/>
      <w:sz w:val="18"/>
    </w:rPr>
  </w:style>
  <w:style w:type="character" w:customStyle="1" w:styleId="QuoteChar">
    <w:name w:val="Quote Char"/>
    <w:basedOn w:val="DefaultParagraphFont"/>
    <w:link w:val="Quote"/>
    <w:rsid w:val="00437719"/>
    <w:rPr>
      <w:i/>
      <w:color w:val="242852" w:themeColor="text2"/>
      <w:sz w:val="18"/>
    </w:rPr>
  </w:style>
  <w:style w:type="paragraph" w:styleId="BlockText">
    <w:name w:val="Block Text"/>
    <w:basedOn w:val="Normal"/>
    <w:rsid w:val="00C20F44"/>
    <w:pPr>
      <w:spacing w:after="220"/>
      <w:jc w:val="center"/>
    </w:pPr>
    <w:rPr>
      <w:i/>
      <w:iCs/>
      <w:color w:val="629DD1"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629DD1" w:themeColor="accent1"/>
      <w:sz w:val="22"/>
    </w:rPr>
  </w:style>
  <w:style w:type="paragraph" w:customStyle="1" w:styleId="Tagline">
    <w:name w:val="Tagline"/>
    <w:basedOn w:val="Normal"/>
    <w:link w:val="TaglineChar"/>
    <w:qFormat/>
    <w:rsid w:val="0047534C"/>
    <w:pPr>
      <w:spacing w:after="0" w:line="300" w:lineRule="auto"/>
      <w:jc w:val="center"/>
    </w:pPr>
    <w:rPr>
      <w:i/>
      <w:color w:val="629DD1" w:themeColor="accent1"/>
      <w:sz w:val="18"/>
    </w:rPr>
  </w:style>
  <w:style w:type="character" w:customStyle="1" w:styleId="TaglineChar">
    <w:name w:val="Tagline Char"/>
    <w:basedOn w:val="DefaultParagraphFont"/>
    <w:link w:val="Tagline"/>
    <w:rsid w:val="0047534C"/>
    <w:rPr>
      <w:i/>
      <w:color w:val="629DD1" w:themeColor="accent1"/>
      <w:sz w:val="18"/>
    </w:rPr>
  </w:style>
  <w:style w:type="paragraph" w:customStyle="1" w:styleId="Recipient">
    <w:name w:val="Recipient"/>
    <w:basedOn w:val="Normal"/>
    <w:link w:val="RecipientChar"/>
    <w:qFormat/>
    <w:rsid w:val="0047534C"/>
    <w:pPr>
      <w:spacing w:after="0"/>
    </w:pPr>
    <w:rPr>
      <w:color w:val="629DD1" w:themeColor="accent1"/>
      <w:sz w:val="28"/>
    </w:rPr>
  </w:style>
  <w:style w:type="character" w:customStyle="1" w:styleId="RecipientChar">
    <w:name w:val="Recipient Char"/>
    <w:basedOn w:val="DefaultParagraphFont"/>
    <w:link w:val="Recipient"/>
    <w:rsid w:val="0047534C"/>
    <w:rPr>
      <w:color w:val="629DD1"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242852"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242852"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Emphasis">
    <w:name w:val="Emphasis"/>
    <w:basedOn w:val="DefaultParagraphFont"/>
    <w:uiPriority w:val="20"/>
    <w:qFormat/>
    <w:rsid w:val="00FE6FCD"/>
    <w:rPr>
      <w:i/>
      <w:iCs/>
    </w:rPr>
  </w:style>
  <w:style w:type="character" w:styleId="Hyperlink">
    <w:name w:val="Hyperlink"/>
    <w:basedOn w:val="DefaultParagraphFont"/>
    <w:uiPriority w:val="99"/>
    <w:rsid w:val="0067177F"/>
    <w:rPr>
      <w:color w:val="9454C3" w:themeColor="hyperlink"/>
      <w:u w:val="single"/>
    </w:rPr>
  </w:style>
  <w:style w:type="character" w:styleId="FollowedHyperlink">
    <w:name w:val="FollowedHyperlink"/>
    <w:basedOn w:val="DefaultParagraphFont"/>
    <w:rsid w:val="004E409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32663">
      <w:bodyDiv w:val="1"/>
      <w:marLeft w:val="0"/>
      <w:marRight w:val="0"/>
      <w:marTop w:val="0"/>
      <w:marBottom w:val="0"/>
      <w:divBdr>
        <w:top w:val="none" w:sz="0" w:space="0" w:color="auto"/>
        <w:left w:val="none" w:sz="0" w:space="0" w:color="auto"/>
        <w:bottom w:val="none" w:sz="0" w:space="0" w:color="auto"/>
        <w:right w:val="none" w:sz="0" w:space="0" w:color="auto"/>
      </w:divBdr>
      <w:divsChild>
        <w:div w:id="792403437">
          <w:marLeft w:val="0"/>
          <w:marRight w:val="0"/>
          <w:marTop w:val="0"/>
          <w:marBottom w:val="0"/>
          <w:divBdr>
            <w:top w:val="none" w:sz="0" w:space="0" w:color="auto"/>
            <w:left w:val="none" w:sz="0" w:space="0" w:color="auto"/>
            <w:bottom w:val="none" w:sz="0" w:space="0" w:color="auto"/>
            <w:right w:val="none" w:sz="0" w:space="0" w:color="auto"/>
          </w:divBdr>
        </w:div>
      </w:divsChild>
    </w:div>
    <w:div w:id="722026602">
      <w:bodyDiv w:val="1"/>
      <w:marLeft w:val="0"/>
      <w:marRight w:val="0"/>
      <w:marTop w:val="0"/>
      <w:marBottom w:val="0"/>
      <w:divBdr>
        <w:top w:val="none" w:sz="0" w:space="0" w:color="auto"/>
        <w:left w:val="none" w:sz="0" w:space="0" w:color="auto"/>
        <w:bottom w:val="none" w:sz="0" w:space="0" w:color="auto"/>
        <w:right w:val="none" w:sz="0" w:space="0" w:color="auto"/>
      </w:divBdr>
    </w:div>
    <w:div w:id="18620391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yperlink" Target="http://pvms.pasco.k12.fl.us/parent-information-night-years-2-3/" TargetMode="External"/><Relationship Id="rId23" Type="http://schemas.openxmlformats.org/officeDocument/2006/relationships/hyperlink" Target="http://pvms.pasco.k12.fl.us/parent-information-night-years-2-3/" TargetMode="External"/><Relationship Id="rId24" Type="http://schemas.openxmlformats.org/officeDocument/2006/relationships/hyperlink" Target="pvms.pasco.k12.fl.us" TargetMode="External"/><Relationship Id="rId25" Type="http://schemas.openxmlformats.org/officeDocument/2006/relationships/hyperlink" Target="http://www.ibo.org" TargetMode="External"/><Relationship Id="rId27" Type="http://schemas.openxmlformats.org/officeDocument/2006/relationships/hyperlink" Target="pvms.pasco.k12.fl.us" TargetMode="External"/><Relationship Id="rId28" Type="http://schemas.openxmlformats.org/officeDocument/2006/relationships/hyperlink" Target="http://www.ibo.org" TargetMode="External"/><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2.xml"/><Relationship Id="rId31" Type="http://schemas.openxmlformats.org/officeDocument/2006/relationships/footer" Target="footer1.xml"/><Relationship Id="rId32" Type="http://schemas.openxmlformats.org/officeDocument/2006/relationships/footer" Target="footer2.xml"/><Relationship Id="rId33" Type="http://schemas.openxmlformats.org/officeDocument/2006/relationships/header" Target="header3.xml"/><Relationship Id="rId34" Type="http://schemas.openxmlformats.org/officeDocument/2006/relationships/footer" Target="footer3.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8" Type="http://schemas.openxmlformats.org/officeDocument/2006/relationships/hyperlink" Target="pvms.pasco.k12.fl.us" TargetMode="External"/><Relationship Id="rId39" Type="http://schemas.openxmlformats.org/officeDocument/2006/relationships/hyperlink" Target="pvms.pasco.k12.fl.us" TargetMode="Externa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pvms.pasco.k12.fl.us/5468-2/" TargetMode="External"/><Relationship Id="rId35" Type="http://schemas.openxmlformats.org/officeDocument/2006/relationships/image" Target="media/image7.png"/><Relationship Id="rId36" Type="http://schemas.openxmlformats.org/officeDocument/2006/relationships/image" Target="media/image8.png"/><Relationship Id="rId37" Type="http://schemas.openxmlformats.org/officeDocument/2006/relationships/image" Target="media/image9.png"/><Relationship Id="rId19" Type="http://schemas.openxmlformats.org/officeDocument/2006/relationships/hyperlink" Target="http://pvms.pasco.k12.fl.us/5468-2/" TargetMode="External"/><Relationship Id="rId40" Type="http://schemas.openxmlformats.org/officeDocument/2006/relationships/hyperlink" Target="mailto:rcardina@pasco.k12.fl.us" TargetMode="External"/><Relationship Id="rId41" Type="http://schemas.openxmlformats.org/officeDocument/2006/relationships/hyperlink" Target="mailto:rcardina@pasco.k12.fl.us" TargetMode="External"/><Relationship Id="rId42" Type="http://schemas.openxmlformats.org/officeDocument/2006/relationships/footer" Target="footer4.xml"/><Relationship Id="rId43" Type="http://schemas.openxmlformats.org/officeDocument/2006/relationships/fontTable" Target="fontTable.xml"/><Relationship Id="rId4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imple%20Newsletter.dotx" TargetMode="External"/></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A746D-0A77-1B4C-BCC8-A839CC4CE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HD:Applications:Microsoft Office 2011:Office:Media:Templates:Publishing Layout View:Newsletters:Simple Newsletter.dotx</Template>
  <TotalTime>1504</TotalTime>
  <Pages>6</Pages>
  <Words>8</Words>
  <Characters>48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pvms teacher</dc:creator>
  <cp:keywords/>
  <dc:description/>
  <cp:lastModifiedBy>Rebecca Jean Cardinale</cp:lastModifiedBy>
  <cp:revision>22</cp:revision>
  <cp:lastPrinted>2016-04-18T15:01:00Z</cp:lastPrinted>
  <dcterms:created xsi:type="dcterms:W3CDTF">2016-03-30T19:39:00Z</dcterms:created>
  <dcterms:modified xsi:type="dcterms:W3CDTF">2016-04-19T15:59:00Z</dcterms:modified>
  <cp:category/>
</cp:coreProperties>
</file>